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pPr w:leftFromText="142" w:rightFromText="142" w:vertAnchor="text" w:horzAnchor="page" w:tblpX="1022" w:tblpY="1"/>
        <w:tblOverlap w:val="never"/>
        <w:tblW w:w="9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33"/>
        <w:gridCol w:w="2562"/>
      </w:tblGrid>
      <w:tr w:rsidR="00905BB9" w14:paraId="33F1B23E" w14:textId="77777777" w:rsidTr="00A31071">
        <w:trPr>
          <w:trHeight w:val="3093"/>
        </w:trPr>
        <w:tc>
          <w:tcPr>
            <w:tcW w:w="7433" w:type="dxa"/>
            <w:shd w:val="clear" w:color="auto" w:fill="auto"/>
          </w:tcPr>
          <w:p w14:paraId="60FEBF5E" w14:textId="77777777" w:rsidR="00905BB9" w:rsidRDefault="00905BB9" w:rsidP="00A31071">
            <w:bookmarkStart w:id="0" w:name="_Hlk86238261"/>
            <w:bookmarkEnd w:id="0"/>
          </w:p>
        </w:tc>
        <w:tc>
          <w:tcPr>
            <w:tcW w:w="2562" w:type="dxa"/>
          </w:tcPr>
          <w:p w14:paraId="280070BC" w14:textId="77777777" w:rsidR="00905BB9" w:rsidRDefault="00905BB9" w:rsidP="00A31071"/>
        </w:tc>
      </w:tr>
      <w:tr w:rsidR="00905BB9" w14:paraId="0E265716" w14:textId="77777777" w:rsidTr="00BF10CC">
        <w:trPr>
          <w:trHeight w:val="3000"/>
        </w:trPr>
        <w:tc>
          <w:tcPr>
            <w:tcW w:w="7433" w:type="dxa"/>
            <w:shd w:val="clear" w:color="auto" w:fill="auto"/>
          </w:tcPr>
          <w:p w14:paraId="5A4FB51C" w14:textId="18900EB3" w:rsidR="00EB7E24" w:rsidRDefault="00E8155B" w:rsidP="00EB7E24">
            <w:pPr>
              <w:pStyle w:val="ForsideTitelLinje1"/>
            </w:pPr>
            <w:r>
              <w:t>Affaldsdatasystem</w:t>
            </w:r>
          </w:p>
          <w:p w14:paraId="79319010" w14:textId="14918217" w:rsidR="00E8155B" w:rsidRDefault="00E8155B" w:rsidP="00EB7E24">
            <w:pPr>
              <w:pStyle w:val="ForsideTitelLinje2"/>
            </w:pPr>
            <w:r>
              <w:t xml:space="preserve">Vejledning </w:t>
            </w:r>
            <w:r w:rsidR="00F90036">
              <w:t>t</w:t>
            </w:r>
            <w:r>
              <w:t>i</w:t>
            </w:r>
            <w:r w:rsidR="003C21A3">
              <w:t>l</w:t>
            </w:r>
            <w:r>
              <w:t xml:space="preserve"> CSV </w:t>
            </w:r>
          </w:p>
          <w:p w14:paraId="3EE3E30A" w14:textId="4C732A7B" w:rsidR="00905BB9" w:rsidRPr="00F67BC4" w:rsidRDefault="00E8155B" w:rsidP="00EB7E24">
            <w:pPr>
              <w:pStyle w:val="ForsideTitelLinje2"/>
            </w:pPr>
            <w:r>
              <w:t>import, redigering og sletning af data</w:t>
            </w:r>
          </w:p>
        </w:tc>
        <w:tc>
          <w:tcPr>
            <w:tcW w:w="2562" w:type="dxa"/>
          </w:tcPr>
          <w:p w14:paraId="4789D7BD" w14:textId="77777777" w:rsidR="00905BB9" w:rsidRDefault="00905BB9" w:rsidP="00A31071">
            <w:pPr>
              <w:pStyle w:val="ForsideTitelLinje1"/>
            </w:pPr>
          </w:p>
        </w:tc>
      </w:tr>
      <w:tr w:rsidR="00905BB9" w14:paraId="2149CB5A" w14:textId="77777777" w:rsidTr="00BF10CC">
        <w:trPr>
          <w:trHeight w:val="887"/>
        </w:trPr>
        <w:tc>
          <w:tcPr>
            <w:tcW w:w="7433" w:type="dxa"/>
            <w:shd w:val="clear" w:color="auto" w:fill="auto"/>
          </w:tcPr>
          <w:p w14:paraId="6FE7B045" w14:textId="77777777" w:rsidR="00905BB9" w:rsidRDefault="00905BB9" w:rsidP="00A31071"/>
        </w:tc>
        <w:tc>
          <w:tcPr>
            <w:tcW w:w="2562" w:type="dxa"/>
            <w:vAlign w:val="bottom"/>
          </w:tcPr>
          <w:p w14:paraId="266239A2" w14:textId="767B2C6A" w:rsidR="00905BB9" w:rsidRDefault="00A23A06" w:rsidP="00A31071">
            <w:pPr>
              <w:pStyle w:val="ForsideDato"/>
            </w:pPr>
            <w:r>
              <w:t>Maj</w:t>
            </w:r>
            <w:r w:rsidR="00E8155B">
              <w:t xml:space="preserve"> 202</w:t>
            </w:r>
            <w:r>
              <w:t>2</w:t>
            </w:r>
          </w:p>
        </w:tc>
      </w:tr>
    </w:tbl>
    <w:p w14:paraId="51507413" w14:textId="77777777" w:rsidR="00905BB9" w:rsidRDefault="00905BB9" w:rsidP="00905BB9">
      <w:pPr>
        <w:sectPr w:rsidR="00905BB9" w:rsidSect="0081352B">
          <w:headerReference w:type="even" r:id="rId12"/>
          <w:type w:val="evenPage"/>
          <w:pgSz w:w="11907" w:h="16840" w:orient="landscape" w:code="8"/>
          <w:pgMar w:top="1162" w:right="680" w:bottom="1593" w:left="1021" w:header="516" w:footer="408" w:gutter="0"/>
          <w:cols w:num="2" w:space="340" w:equalWidth="0">
            <w:col w:w="3941" w:space="340"/>
            <w:col w:w="5925"/>
          </w:cols>
          <w:docGrid w:linePitch="360"/>
        </w:sectPr>
      </w:pPr>
      <w:bookmarkStart w:id="3" w:name="SD_FrontPage02"/>
      <w:bookmarkEnd w:id="3"/>
    </w:p>
    <w:p w14:paraId="7640C53C" w14:textId="01D92806" w:rsidR="00DD097A" w:rsidRDefault="00DD097A" w:rsidP="00DD097A">
      <w:pPr>
        <w:rPr>
          <w:sz w:val="50"/>
          <w:szCs w:val="50"/>
        </w:rPr>
      </w:pPr>
      <w:r w:rsidRPr="00903EB1">
        <w:rPr>
          <w:color w:val="003127"/>
          <w:sz w:val="50"/>
          <w:szCs w:val="50"/>
        </w:rPr>
        <w:lastRenderedPageBreak/>
        <w:t>Versioner</w:t>
      </w:r>
    </w:p>
    <w:p w14:paraId="16947E57" w14:textId="77777777" w:rsidR="00B16F8D" w:rsidRPr="00B16F8D" w:rsidRDefault="00B16F8D" w:rsidP="00B16F8D">
      <w:pPr>
        <w:rPr>
          <w:sz w:val="50"/>
          <w:szCs w:val="50"/>
        </w:rPr>
      </w:pPr>
    </w:p>
    <w:tbl>
      <w:tblPr>
        <w:tblStyle w:val="Listetabel3"/>
        <w:tblpPr w:leftFromText="141" w:rightFromText="141" w:vertAnchor="text" w:tblpY="1"/>
        <w:tblOverlap w:val="never"/>
        <w:tblW w:w="10351" w:type="dxa"/>
        <w:tblLook w:val="04A0" w:firstRow="1" w:lastRow="0" w:firstColumn="1" w:lastColumn="0" w:noHBand="0" w:noVBand="1"/>
      </w:tblPr>
      <w:tblGrid>
        <w:gridCol w:w="1108"/>
        <w:gridCol w:w="1536"/>
        <w:gridCol w:w="1432"/>
        <w:gridCol w:w="6275"/>
      </w:tblGrid>
      <w:tr w:rsidR="00743CD6" w14:paraId="6C6745A4" w14:textId="77777777" w:rsidTr="00DC7A7A">
        <w:trPr>
          <w:cnfStyle w:val="100000000000" w:firstRow="1" w:lastRow="0" w:firstColumn="0" w:lastColumn="0" w:oddVBand="0" w:evenVBand="0" w:oddHBand="0" w:evenHBand="0" w:firstRowFirstColumn="0" w:firstRowLastColumn="0" w:lastRowFirstColumn="0" w:lastRowLastColumn="0"/>
          <w:trHeight w:val="189"/>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000000" w:themeColor="text1"/>
              <w:bottom w:val="single" w:sz="4" w:space="0" w:color="000000" w:themeColor="text1"/>
            </w:tcBorders>
            <w:shd w:val="clear" w:color="auto" w:fill="003127"/>
          </w:tcPr>
          <w:p w14:paraId="383A9E82" w14:textId="200320AA" w:rsidR="00DD097A" w:rsidRDefault="00DD097A" w:rsidP="00B16F8D">
            <w:r>
              <w:t>Version</w:t>
            </w:r>
          </w:p>
        </w:tc>
        <w:tc>
          <w:tcPr>
            <w:tcW w:w="1536" w:type="dxa"/>
            <w:tcBorders>
              <w:top w:val="single" w:sz="4" w:space="0" w:color="000000" w:themeColor="text1"/>
              <w:bottom w:val="single" w:sz="4" w:space="0" w:color="000000" w:themeColor="text1"/>
            </w:tcBorders>
            <w:shd w:val="clear" w:color="auto" w:fill="003127"/>
          </w:tcPr>
          <w:p w14:paraId="3BDFB333" w14:textId="02789AA5" w:rsidR="00DD097A" w:rsidRDefault="00DD097A" w:rsidP="00B16F8D">
            <w:pPr>
              <w:cnfStyle w:val="100000000000" w:firstRow="1" w:lastRow="0" w:firstColumn="0" w:lastColumn="0" w:oddVBand="0" w:evenVBand="0" w:oddHBand="0" w:evenHBand="0" w:firstRowFirstColumn="0" w:firstRowLastColumn="0" w:lastRowFirstColumn="0" w:lastRowLastColumn="0"/>
            </w:pPr>
            <w:r>
              <w:t>Dato</w:t>
            </w:r>
          </w:p>
        </w:tc>
        <w:tc>
          <w:tcPr>
            <w:tcW w:w="1432" w:type="dxa"/>
            <w:tcBorders>
              <w:top w:val="single" w:sz="4" w:space="0" w:color="000000" w:themeColor="text1"/>
              <w:bottom w:val="single" w:sz="4" w:space="0" w:color="000000" w:themeColor="text1"/>
            </w:tcBorders>
            <w:shd w:val="clear" w:color="auto" w:fill="003127"/>
          </w:tcPr>
          <w:p w14:paraId="0FEA7A6E" w14:textId="5B4E0EFB" w:rsidR="00DD097A" w:rsidRDefault="00DD097A" w:rsidP="00B16F8D">
            <w:pPr>
              <w:cnfStyle w:val="100000000000" w:firstRow="1" w:lastRow="0" w:firstColumn="0" w:lastColumn="0" w:oddVBand="0" w:evenVBand="0" w:oddHBand="0" w:evenHBand="0" w:firstRowFirstColumn="0" w:firstRowLastColumn="0" w:lastRowFirstColumn="0" w:lastRowLastColumn="0"/>
            </w:pPr>
            <w:r>
              <w:t>Initialer</w:t>
            </w:r>
          </w:p>
        </w:tc>
        <w:tc>
          <w:tcPr>
            <w:tcW w:w="6275" w:type="dxa"/>
            <w:tcBorders>
              <w:top w:val="single" w:sz="4" w:space="0" w:color="000000" w:themeColor="text1"/>
              <w:bottom w:val="single" w:sz="4" w:space="0" w:color="000000" w:themeColor="text1"/>
            </w:tcBorders>
            <w:shd w:val="clear" w:color="auto" w:fill="003127"/>
          </w:tcPr>
          <w:p w14:paraId="31678BB4" w14:textId="147B1E3D" w:rsidR="00DD097A" w:rsidRDefault="00DD097A" w:rsidP="00B16F8D">
            <w:pPr>
              <w:cnfStyle w:val="100000000000" w:firstRow="1" w:lastRow="0" w:firstColumn="0" w:lastColumn="0" w:oddVBand="0" w:evenVBand="0" w:oddHBand="0" w:evenHBand="0" w:firstRowFirstColumn="0" w:firstRowLastColumn="0" w:lastRowFirstColumn="0" w:lastRowLastColumn="0"/>
            </w:pPr>
            <w:r>
              <w:t>Ændringer</w:t>
            </w:r>
          </w:p>
        </w:tc>
      </w:tr>
      <w:tr w:rsidR="003C21A3" w14:paraId="3B5F407D" w14:textId="77777777" w:rsidTr="00DC7A7A">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0" w:type="auto"/>
          </w:tcPr>
          <w:p w14:paraId="3AAE42D4" w14:textId="31657B5D" w:rsidR="003C21A3" w:rsidRDefault="001E189C" w:rsidP="00B16F8D">
            <w:r w:rsidRPr="001E189C">
              <w:t>1.0.0</w:t>
            </w:r>
          </w:p>
        </w:tc>
        <w:tc>
          <w:tcPr>
            <w:tcW w:w="1536" w:type="dxa"/>
          </w:tcPr>
          <w:p w14:paraId="4A469914" w14:textId="146B45EE" w:rsidR="003C21A3" w:rsidRDefault="00DD75D2" w:rsidP="00B16F8D">
            <w:pPr>
              <w:cnfStyle w:val="000000100000" w:firstRow="0" w:lastRow="0" w:firstColumn="0" w:lastColumn="0" w:oddVBand="0" w:evenVBand="0" w:oddHBand="1" w:evenHBand="0" w:firstRowFirstColumn="0" w:firstRowLastColumn="0" w:lastRowFirstColumn="0" w:lastRowLastColumn="0"/>
            </w:pPr>
            <w:r w:rsidRPr="00DD75D2">
              <w:t>04/02-2011</w:t>
            </w:r>
          </w:p>
        </w:tc>
        <w:tc>
          <w:tcPr>
            <w:tcW w:w="1432" w:type="dxa"/>
          </w:tcPr>
          <w:p w14:paraId="116B7AD8" w14:textId="1A6C718C" w:rsidR="003C21A3" w:rsidRDefault="00DC7A7A" w:rsidP="00B16F8D">
            <w:pPr>
              <w:cnfStyle w:val="000000100000" w:firstRow="0" w:lastRow="0" w:firstColumn="0" w:lastColumn="0" w:oddVBand="0" w:evenVBand="0" w:oddHBand="1" w:evenHBand="0" w:firstRowFirstColumn="0" w:firstRowLastColumn="0" w:lastRowFirstColumn="0" w:lastRowLastColumn="0"/>
            </w:pPr>
            <w:r>
              <w:t>KnuC</w:t>
            </w:r>
          </w:p>
        </w:tc>
        <w:tc>
          <w:tcPr>
            <w:tcW w:w="6275" w:type="dxa"/>
          </w:tcPr>
          <w:p w14:paraId="63547D7E" w14:textId="5BBA6AC6" w:rsidR="003C21A3" w:rsidRDefault="006C4B44" w:rsidP="00B16F8D">
            <w:pPr>
              <w:cnfStyle w:val="000000100000" w:firstRow="0" w:lastRow="0" w:firstColumn="0" w:lastColumn="0" w:oddVBand="0" w:evenVBand="0" w:oddHBand="1" w:evenHBand="0" w:firstRowFirstColumn="0" w:firstRowLastColumn="0" w:lastRowFirstColumn="0" w:lastRowLastColumn="0"/>
            </w:pPr>
            <w:r w:rsidRPr="006C4B44">
              <w:t>Første version</w:t>
            </w:r>
          </w:p>
        </w:tc>
      </w:tr>
      <w:tr w:rsidR="00743CD6" w14:paraId="7BFD21BF" w14:textId="77777777" w:rsidTr="00DC7A7A">
        <w:trPr>
          <w:trHeight w:val="189"/>
        </w:trPr>
        <w:tc>
          <w:tcPr>
            <w:cnfStyle w:val="001000000000" w:firstRow="0" w:lastRow="0" w:firstColumn="1" w:lastColumn="0" w:oddVBand="0" w:evenVBand="0" w:oddHBand="0" w:evenHBand="0" w:firstRowFirstColumn="0" w:firstRowLastColumn="0" w:lastRowFirstColumn="0" w:lastRowLastColumn="0"/>
            <w:tcW w:w="0" w:type="auto"/>
          </w:tcPr>
          <w:p w14:paraId="50E788D5" w14:textId="27C3E008" w:rsidR="00DD097A" w:rsidRDefault="00743CD6" w:rsidP="00B16F8D">
            <w:r>
              <w:t>2</w:t>
            </w:r>
            <w:r w:rsidR="00B16F8D">
              <w:t>.0.0</w:t>
            </w:r>
          </w:p>
        </w:tc>
        <w:tc>
          <w:tcPr>
            <w:tcW w:w="1536" w:type="dxa"/>
          </w:tcPr>
          <w:p w14:paraId="5D792EB7" w14:textId="358C6F6A" w:rsidR="00DD097A" w:rsidRDefault="0024485A" w:rsidP="00B16F8D">
            <w:pPr>
              <w:cnfStyle w:val="000000000000" w:firstRow="0" w:lastRow="0" w:firstColumn="0" w:lastColumn="0" w:oddVBand="0" w:evenVBand="0" w:oddHBand="0" w:evenHBand="0" w:firstRowFirstColumn="0" w:firstRowLastColumn="0" w:lastRowFirstColumn="0" w:lastRowLastColumn="0"/>
            </w:pPr>
            <w:r>
              <w:t>29</w:t>
            </w:r>
            <w:r w:rsidR="00B16F8D">
              <w:t>/1</w:t>
            </w:r>
            <w:r>
              <w:t>1</w:t>
            </w:r>
            <w:r w:rsidR="00B16F8D">
              <w:t>-2021</w:t>
            </w:r>
          </w:p>
        </w:tc>
        <w:tc>
          <w:tcPr>
            <w:tcW w:w="1432" w:type="dxa"/>
          </w:tcPr>
          <w:p w14:paraId="0D020C6F" w14:textId="0CA2FEB6" w:rsidR="00DD097A" w:rsidRDefault="00B16F8D" w:rsidP="00B16F8D">
            <w:pPr>
              <w:cnfStyle w:val="000000000000" w:firstRow="0" w:lastRow="0" w:firstColumn="0" w:lastColumn="0" w:oddVBand="0" w:evenVBand="0" w:oddHBand="0" w:evenHBand="0" w:firstRowFirstColumn="0" w:firstRowLastColumn="0" w:lastRowFirstColumn="0" w:lastRowLastColumn="0"/>
            </w:pPr>
            <w:r>
              <w:t>MVN</w:t>
            </w:r>
            <w:r w:rsidR="006C4B44">
              <w:t>, JKJ</w:t>
            </w:r>
          </w:p>
        </w:tc>
        <w:tc>
          <w:tcPr>
            <w:tcW w:w="6275" w:type="dxa"/>
          </w:tcPr>
          <w:p w14:paraId="22A3ABA8" w14:textId="20FD4A55" w:rsidR="00DD097A" w:rsidRDefault="00743CD6" w:rsidP="00B16F8D">
            <w:pPr>
              <w:cnfStyle w:val="000000000000" w:firstRow="0" w:lastRow="0" w:firstColumn="0" w:lastColumn="0" w:oddVBand="0" w:evenVBand="0" w:oddHBand="0" w:evenHBand="0" w:firstRowFirstColumn="0" w:firstRowLastColumn="0" w:lastRowFirstColumn="0" w:lastRowLastColumn="0"/>
            </w:pPr>
            <w:r>
              <w:t>Tilføjet afsnit for indberetningsrolle ”Bygherre”, nye felter til reel slutbehandling, angivelse af transportør og forhandler/mægler ved farligt affald, og fjernet referencer til engelsksproget CSV filer</w:t>
            </w:r>
          </w:p>
        </w:tc>
      </w:tr>
      <w:tr w:rsidR="00216F95" w14:paraId="2DA37C71" w14:textId="77777777" w:rsidTr="00DC7A7A">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0" w:type="auto"/>
          </w:tcPr>
          <w:p w14:paraId="25402B15" w14:textId="4E91C05F" w:rsidR="00216F95" w:rsidRDefault="00A23A06" w:rsidP="00B16F8D">
            <w:r>
              <w:t>2.0.1</w:t>
            </w:r>
          </w:p>
        </w:tc>
        <w:tc>
          <w:tcPr>
            <w:tcW w:w="1536" w:type="dxa"/>
          </w:tcPr>
          <w:p w14:paraId="29C19BB2" w14:textId="227F847D" w:rsidR="00216F95" w:rsidRDefault="00A23A06" w:rsidP="00B16F8D">
            <w:pPr>
              <w:cnfStyle w:val="000000100000" w:firstRow="0" w:lastRow="0" w:firstColumn="0" w:lastColumn="0" w:oddVBand="0" w:evenVBand="0" w:oddHBand="1" w:evenHBand="0" w:firstRowFirstColumn="0" w:firstRowLastColumn="0" w:lastRowFirstColumn="0" w:lastRowLastColumn="0"/>
            </w:pPr>
            <w:r>
              <w:t>20/05-2022</w:t>
            </w:r>
          </w:p>
        </w:tc>
        <w:tc>
          <w:tcPr>
            <w:tcW w:w="1432" w:type="dxa"/>
          </w:tcPr>
          <w:p w14:paraId="037ED80E" w14:textId="50D8DE22" w:rsidR="00216F95" w:rsidRDefault="00A23A06" w:rsidP="00B16F8D">
            <w:pPr>
              <w:cnfStyle w:val="000000100000" w:firstRow="0" w:lastRow="0" w:firstColumn="0" w:lastColumn="0" w:oddVBand="0" w:evenVBand="0" w:oddHBand="1" w:evenHBand="0" w:firstRowFirstColumn="0" w:firstRowLastColumn="0" w:lastRowFirstColumn="0" w:lastRowLastColumn="0"/>
            </w:pPr>
            <w:r>
              <w:t>RKR</w:t>
            </w:r>
          </w:p>
        </w:tc>
        <w:tc>
          <w:tcPr>
            <w:tcW w:w="6275" w:type="dxa"/>
          </w:tcPr>
          <w:p w14:paraId="34334324" w14:textId="06DA3E0B" w:rsidR="00216F95" w:rsidRDefault="00A23A06" w:rsidP="00B16F8D">
            <w:pPr>
              <w:cnfStyle w:val="000000100000" w:firstRow="0" w:lastRow="0" w:firstColumn="0" w:lastColumn="0" w:oddVBand="0" w:evenVBand="0" w:oddHBand="1" w:evenHBand="0" w:firstRowFirstColumn="0" w:firstRowLastColumn="0" w:lastRowFirstColumn="0" w:lastRowLastColumn="0"/>
            </w:pPr>
            <w:r>
              <w:t xml:space="preserve">Rettet </w:t>
            </w:r>
            <w:r w:rsidR="00CD1C67" w:rsidRPr="0021361A">
              <w:t>reel</w:t>
            </w:r>
            <w:r w:rsidR="00CD1C67">
              <w:t xml:space="preserve"> slutbehandling til at være o</w:t>
            </w:r>
            <w:r w:rsidR="00CD1C67" w:rsidRPr="00CD1C67">
              <w:t>bligatorisk</w:t>
            </w:r>
          </w:p>
        </w:tc>
      </w:tr>
      <w:tr w:rsidR="00F7562B" w14:paraId="41312D3B" w14:textId="77777777" w:rsidTr="00DC7A7A">
        <w:trPr>
          <w:trHeight w:val="189"/>
        </w:trPr>
        <w:tc>
          <w:tcPr>
            <w:cnfStyle w:val="001000000000" w:firstRow="0" w:lastRow="0" w:firstColumn="1" w:lastColumn="0" w:oddVBand="0" w:evenVBand="0" w:oddHBand="0" w:evenHBand="0" w:firstRowFirstColumn="0" w:firstRowLastColumn="0" w:lastRowFirstColumn="0" w:lastRowLastColumn="0"/>
            <w:tcW w:w="0" w:type="auto"/>
          </w:tcPr>
          <w:p w14:paraId="6F2FEACE" w14:textId="051281DF" w:rsidR="00F7562B" w:rsidRDefault="00F7562B" w:rsidP="00B16F8D">
            <w:r>
              <w:t>2.0.2</w:t>
            </w:r>
          </w:p>
        </w:tc>
        <w:tc>
          <w:tcPr>
            <w:tcW w:w="1536" w:type="dxa"/>
          </w:tcPr>
          <w:p w14:paraId="1C4FC46B" w14:textId="3EB8CC0B" w:rsidR="00F7562B" w:rsidRDefault="007B4989" w:rsidP="00B16F8D">
            <w:pPr>
              <w:cnfStyle w:val="000000000000" w:firstRow="0" w:lastRow="0" w:firstColumn="0" w:lastColumn="0" w:oddVBand="0" w:evenVBand="0" w:oddHBand="0" w:evenHBand="0" w:firstRowFirstColumn="0" w:firstRowLastColumn="0" w:lastRowFirstColumn="0" w:lastRowLastColumn="0"/>
            </w:pPr>
            <w:r>
              <w:t>03/03-2023</w:t>
            </w:r>
          </w:p>
        </w:tc>
        <w:tc>
          <w:tcPr>
            <w:tcW w:w="1432" w:type="dxa"/>
          </w:tcPr>
          <w:p w14:paraId="3B2EFFC8" w14:textId="734D2F46" w:rsidR="00F7562B" w:rsidRDefault="007B4989" w:rsidP="00B16F8D">
            <w:pPr>
              <w:cnfStyle w:val="000000000000" w:firstRow="0" w:lastRow="0" w:firstColumn="0" w:lastColumn="0" w:oddVBand="0" w:evenVBand="0" w:oddHBand="0" w:evenHBand="0" w:firstRowFirstColumn="0" w:firstRowLastColumn="0" w:lastRowFirstColumn="0" w:lastRowLastColumn="0"/>
            </w:pPr>
            <w:r>
              <w:t>MWN</w:t>
            </w:r>
          </w:p>
        </w:tc>
        <w:tc>
          <w:tcPr>
            <w:tcW w:w="6275" w:type="dxa"/>
          </w:tcPr>
          <w:p w14:paraId="7E96C6B6" w14:textId="70E5B764" w:rsidR="00F7562B" w:rsidRDefault="008E19D6" w:rsidP="00B16F8D">
            <w:pPr>
              <w:cnfStyle w:val="000000000000" w:firstRow="0" w:lastRow="0" w:firstColumn="0" w:lastColumn="0" w:oddVBand="0" w:evenVBand="0" w:oddHBand="0" w:evenHBand="0" w:firstRowFirstColumn="0" w:firstRowLastColumn="0" w:lastRowFirstColumn="0" w:lastRowLastColumn="0"/>
            </w:pPr>
            <w:r>
              <w:t xml:space="preserve">Opdateret billeder til </w:t>
            </w:r>
            <w:r w:rsidR="00F743B4">
              <w:t>visning a</w:t>
            </w:r>
            <w:r w:rsidR="002B5E9F">
              <w:t>f</w:t>
            </w:r>
            <w:r w:rsidR="00F743B4">
              <w:t xml:space="preserve"> </w:t>
            </w:r>
            <w:r w:rsidR="002B5E9F">
              <w:t>”låste” felter med valg af aktørtype.</w:t>
            </w:r>
          </w:p>
          <w:p w14:paraId="15177D5E" w14:textId="333DC6B2" w:rsidR="002B5E9F" w:rsidRDefault="00C00835" w:rsidP="00B16F8D">
            <w:pPr>
              <w:cnfStyle w:val="000000000000" w:firstRow="0" w:lastRow="0" w:firstColumn="0" w:lastColumn="0" w:oddVBand="0" w:evenVBand="0" w:oddHBand="0" w:evenHBand="0" w:firstRowFirstColumn="0" w:firstRowLastColumn="0" w:lastRowFirstColumn="0" w:lastRowLastColumn="0"/>
            </w:pPr>
            <w:r>
              <w:t xml:space="preserve">Opdateret feltmasker til inkludering af værdier fra </w:t>
            </w:r>
            <w:r w:rsidR="003230FC">
              <w:t>skabelon uden VBA.</w:t>
            </w:r>
          </w:p>
        </w:tc>
      </w:tr>
      <w:tr w:rsidR="006227EE" w14:paraId="4A64B596" w14:textId="77777777" w:rsidTr="00DC7A7A">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0" w:type="auto"/>
          </w:tcPr>
          <w:p w14:paraId="122C0F7B" w14:textId="3AC8A217" w:rsidR="006227EE" w:rsidRDefault="006227EE" w:rsidP="00B16F8D">
            <w:r>
              <w:t>2.0.3</w:t>
            </w:r>
          </w:p>
        </w:tc>
        <w:tc>
          <w:tcPr>
            <w:tcW w:w="1536" w:type="dxa"/>
          </w:tcPr>
          <w:p w14:paraId="3F5AAFD6" w14:textId="4D4A52C8" w:rsidR="006227EE" w:rsidRDefault="006227EE" w:rsidP="00B16F8D">
            <w:pPr>
              <w:cnfStyle w:val="000000100000" w:firstRow="0" w:lastRow="0" w:firstColumn="0" w:lastColumn="0" w:oddVBand="0" w:evenVBand="0" w:oddHBand="1" w:evenHBand="0" w:firstRowFirstColumn="0" w:firstRowLastColumn="0" w:lastRowFirstColumn="0" w:lastRowLastColumn="0"/>
            </w:pPr>
            <w:r>
              <w:t>04/04-2023</w:t>
            </w:r>
          </w:p>
        </w:tc>
        <w:tc>
          <w:tcPr>
            <w:tcW w:w="1432" w:type="dxa"/>
          </w:tcPr>
          <w:p w14:paraId="15186988" w14:textId="29600CAF" w:rsidR="006227EE" w:rsidRDefault="006227EE" w:rsidP="00B16F8D">
            <w:pPr>
              <w:cnfStyle w:val="000000100000" w:firstRow="0" w:lastRow="0" w:firstColumn="0" w:lastColumn="0" w:oddVBand="0" w:evenVBand="0" w:oddHBand="1" w:evenHBand="0" w:firstRowFirstColumn="0" w:firstRowLastColumn="0" w:lastRowFirstColumn="0" w:lastRowLastColumn="0"/>
            </w:pPr>
            <w:r>
              <w:t>MWN</w:t>
            </w:r>
          </w:p>
        </w:tc>
        <w:tc>
          <w:tcPr>
            <w:tcW w:w="6275" w:type="dxa"/>
          </w:tcPr>
          <w:p w14:paraId="64953024" w14:textId="2CB7FD6B" w:rsidR="006227EE" w:rsidRDefault="006227EE" w:rsidP="00B16F8D">
            <w:pPr>
              <w:cnfStyle w:val="000000100000" w:firstRow="0" w:lastRow="0" w:firstColumn="0" w:lastColumn="0" w:oddVBand="0" w:evenVBand="0" w:oddHBand="1" w:evenHBand="0" w:firstRowFirstColumn="0" w:firstRowLastColumn="0" w:lastRowFirstColumn="0" w:lastRowLastColumn="0"/>
            </w:pPr>
            <w:r>
              <w:t>Opdateret BaselOecd feltmasker</w:t>
            </w:r>
          </w:p>
        </w:tc>
      </w:tr>
      <w:tr w:rsidR="00A016B0" w14:paraId="2D27E45B" w14:textId="77777777" w:rsidTr="00DC7A7A">
        <w:trPr>
          <w:trHeight w:val="189"/>
        </w:trPr>
        <w:tc>
          <w:tcPr>
            <w:cnfStyle w:val="001000000000" w:firstRow="0" w:lastRow="0" w:firstColumn="1" w:lastColumn="0" w:oddVBand="0" w:evenVBand="0" w:oddHBand="0" w:evenHBand="0" w:firstRowFirstColumn="0" w:firstRowLastColumn="0" w:lastRowFirstColumn="0" w:lastRowLastColumn="0"/>
            <w:tcW w:w="0" w:type="auto"/>
          </w:tcPr>
          <w:p w14:paraId="14D1A98A" w14:textId="23D3D8E2" w:rsidR="00A016B0" w:rsidRDefault="00A016B0" w:rsidP="00A016B0">
            <w:r>
              <w:t>2.1.0</w:t>
            </w:r>
          </w:p>
        </w:tc>
        <w:tc>
          <w:tcPr>
            <w:tcW w:w="1536" w:type="dxa"/>
          </w:tcPr>
          <w:p w14:paraId="4A61C975" w14:textId="1A1D48EA" w:rsidR="00A016B0" w:rsidRDefault="00A016B0" w:rsidP="00A016B0">
            <w:pPr>
              <w:cnfStyle w:val="000000000000" w:firstRow="0" w:lastRow="0" w:firstColumn="0" w:lastColumn="0" w:oddVBand="0" w:evenVBand="0" w:oddHBand="0" w:evenHBand="0" w:firstRowFirstColumn="0" w:firstRowLastColumn="0" w:lastRowFirstColumn="0" w:lastRowLastColumn="0"/>
            </w:pPr>
            <w:r>
              <w:t>28/04-2023</w:t>
            </w:r>
          </w:p>
        </w:tc>
        <w:tc>
          <w:tcPr>
            <w:tcW w:w="1432" w:type="dxa"/>
          </w:tcPr>
          <w:p w14:paraId="247A5B6E" w14:textId="70830B0D" w:rsidR="00A016B0" w:rsidRDefault="00A016B0" w:rsidP="00A016B0">
            <w:pPr>
              <w:cnfStyle w:val="000000000000" w:firstRow="0" w:lastRow="0" w:firstColumn="0" w:lastColumn="0" w:oddVBand="0" w:evenVBand="0" w:oddHBand="0" w:evenHBand="0" w:firstRowFirstColumn="0" w:firstRowLastColumn="0" w:lastRowFirstColumn="0" w:lastRowLastColumn="0"/>
            </w:pPr>
            <w:r>
              <w:t>MWN</w:t>
            </w:r>
          </w:p>
        </w:tc>
        <w:tc>
          <w:tcPr>
            <w:tcW w:w="6275" w:type="dxa"/>
          </w:tcPr>
          <w:p w14:paraId="05126135" w14:textId="6E4BEDF4" w:rsidR="00A016B0" w:rsidRDefault="00A016B0" w:rsidP="00A016B0">
            <w:pPr>
              <w:cnfStyle w:val="000000000000" w:firstRow="0" w:lastRow="0" w:firstColumn="0" w:lastColumn="0" w:oddVBand="0" w:evenVBand="0" w:oddHBand="0" w:evenHBand="0" w:firstRowFirstColumn="0" w:firstRowLastColumn="0" w:lastRowFirstColumn="0" w:lastRowLastColumn="0"/>
            </w:pPr>
            <w:r>
              <w:t>Ændret vejledning til bruger administration af NemID til MitID Erhverv</w:t>
            </w:r>
          </w:p>
        </w:tc>
      </w:tr>
    </w:tbl>
    <w:p w14:paraId="73280F92" w14:textId="0E2084CF" w:rsidR="0010716E" w:rsidRDefault="0010716E" w:rsidP="00DD097A"/>
    <w:p w14:paraId="0E28C571" w14:textId="77777777" w:rsidR="00556B8D" w:rsidRDefault="00556B8D">
      <w:pPr>
        <w:rPr>
          <w:b/>
          <w:color w:val="003127" w:themeColor="accent2"/>
          <w:sz w:val="50"/>
        </w:rPr>
      </w:pPr>
      <w:r>
        <w:br w:type="page"/>
      </w:r>
    </w:p>
    <w:p w14:paraId="466C8374" w14:textId="1093B8E4" w:rsidR="0059493F" w:rsidRDefault="004E6F3B" w:rsidP="0059493F">
      <w:pPr>
        <w:pStyle w:val="Overskrift"/>
      </w:pPr>
      <w:r>
        <w:lastRenderedPageBreak/>
        <w:t>Indhold</w:t>
      </w:r>
    </w:p>
    <w:p w14:paraId="7B90C920" w14:textId="6A5E3D7C" w:rsidR="00CE1058" w:rsidRDefault="00463F8A">
      <w:pPr>
        <w:pStyle w:val="Indholdsfortegnelse1"/>
        <w:rPr>
          <w:rFonts w:asciiTheme="minorHAnsi" w:eastAsiaTheme="minorEastAsia" w:hAnsiTheme="minorHAnsi"/>
          <w:b w:val="0"/>
          <w:noProof/>
          <w:kern w:val="2"/>
          <w:sz w:val="22"/>
          <w:szCs w:val="22"/>
          <w:lang w:val="en-DK" w:eastAsia="en-DK"/>
          <w14:ligatures w14:val="standardContextual"/>
        </w:rPr>
      </w:pPr>
      <w:r>
        <w:rPr>
          <w:b w:val="0"/>
        </w:rPr>
        <w:fldChar w:fldCharType="begin"/>
      </w:r>
      <w:r>
        <w:rPr>
          <w:b w:val="0"/>
        </w:rPr>
        <w:instrText xml:space="preserve"> TOC \o "1-3" \h \z \t "Bilagsoverskrift;9" </w:instrText>
      </w:r>
      <w:r>
        <w:rPr>
          <w:b w:val="0"/>
        </w:rPr>
        <w:fldChar w:fldCharType="separate"/>
      </w:r>
      <w:hyperlink w:anchor="_Toc133576095" w:history="1">
        <w:r w:rsidR="00CE1058" w:rsidRPr="0072123E">
          <w:rPr>
            <w:rStyle w:val="Hyperlink"/>
            <w:noProof/>
          </w:rPr>
          <w:t>1.</w:t>
        </w:r>
        <w:r w:rsidR="00CE1058">
          <w:rPr>
            <w:rFonts w:asciiTheme="minorHAnsi" w:eastAsiaTheme="minorEastAsia" w:hAnsiTheme="minorHAnsi"/>
            <w:b w:val="0"/>
            <w:noProof/>
            <w:kern w:val="2"/>
            <w:sz w:val="22"/>
            <w:szCs w:val="22"/>
            <w:lang w:val="en-DK" w:eastAsia="en-DK"/>
            <w14:ligatures w14:val="standardContextual"/>
          </w:rPr>
          <w:tab/>
        </w:r>
        <w:r w:rsidR="00CE1058" w:rsidRPr="0072123E">
          <w:rPr>
            <w:rStyle w:val="Hyperlink"/>
            <w:noProof/>
          </w:rPr>
          <w:t>Kom godt i gang</w:t>
        </w:r>
        <w:r w:rsidR="00CE1058">
          <w:rPr>
            <w:noProof/>
            <w:webHidden/>
          </w:rPr>
          <w:tab/>
        </w:r>
        <w:r w:rsidR="00CE1058">
          <w:rPr>
            <w:noProof/>
            <w:webHidden/>
          </w:rPr>
          <w:fldChar w:fldCharType="begin"/>
        </w:r>
        <w:r w:rsidR="00CE1058">
          <w:rPr>
            <w:noProof/>
            <w:webHidden/>
          </w:rPr>
          <w:instrText xml:space="preserve"> PAGEREF _Toc133576095 \h </w:instrText>
        </w:r>
        <w:r w:rsidR="00CE1058">
          <w:rPr>
            <w:noProof/>
            <w:webHidden/>
          </w:rPr>
        </w:r>
        <w:r w:rsidR="00CE1058">
          <w:rPr>
            <w:noProof/>
            <w:webHidden/>
          </w:rPr>
          <w:fldChar w:fldCharType="separate"/>
        </w:r>
        <w:r w:rsidR="00CE1058">
          <w:rPr>
            <w:noProof/>
            <w:webHidden/>
          </w:rPr>
          <w:t>6</w:t>
        </w:r>
        <w:r w:rsidR="00CE1058">
          <w:rPr>
            <w:noProof/>
            <w:webHidden/>
          </w:rPr>
          <w:fldChar w:fldCharType="end"/>
        </w:r>
      </w:hyperlink>
    </w:p>
    <w:p w14:paraId="7C80DDA3" w14:textId="22200222" w:rsidR="00CE1058" w:rsidRDefault="0021361A">
      <w:pPr>
        <w:pStyle w:val="Indholdsfortegnelse1"/>
        <w:rPr>
          <w:rFonts w:asciiTheme="minorHAnsi" w:eastAsiaTheme="minorEastAsia" w:hAnsiTheme="minorHAnsi"/>
          <w:b w:val="0"/>
          <w:noProof/>
          <w:kern w:val="2"/>
          <w:sz w:val="22"/>
          <w:szCs w:val="22"/>
          <w:lang w:val="en-DK" w:eastAsia="en-DK"/>
          <w14:ligatures w14:val="standardContextual"/>
        </w:rPr>
      </w:pPr>
      <w:hyperlink w:anchor="_Toc133576102" w:history="1">
        <w:r w:rsidR="00CE1058" w:rsidRPr="0072123E">
          <w:rPr>
            <w:rStyle w:val="Hyperlink"/>
            <w:noProof/>
          </w:rPr>
          <w:t>2.</w:t>
        </w:r>
        <w:r w:rsidR="00CE1058">
          <w:rPr>
            <w:rFonts w:asciiTheme="minorHAnsi" w:eastAsiaTheme="minorEastAsia" w:hAnsiTheme="minorHAnsi"/>
            <w:b w:val="0"/>
            <w:noProof/>
            <w:kern w:val="2"/>
            <w:sz w:val="22"/>
            <w:szCs w:val="22"/>
            <w:lang w:val="en-DK" w:eastAsia="en-DK"/>
            <w14:ligatures w14:val="standardContextual"/>
          </w:rPr>
          <w:tab/>
        </w:r>
        <w:r w:rsidR="00CE1058" w:rsidRPr="0072123E">
          <w:rPr>
            <w:rStyle w:val="Hyperlink"/>
            <w:noProof/>
          </w:rPr>
          <w:t>Adgang til Affaldsdatasystemet</w:t>
        </w:r>
        <w:r w:rsidR="00CE1058">
          <w:rPr>
            <w:noProof/>
            <w:webHidden/>
          </w:rPr>
          <w:tab/>
        </w:r>
        <w:r w:rsidR="00CE1058">
          <w:rPr>
            <w:noProof/>
            <w:webHidden/>
          </w:rPr>
          <w:fldChar w:fldCharType="begin"/>
        </w:r>
        <w:r w:rsidR="00CE1058">
          <w:rPr>
            <w:noProof/>
            <w:webHidden/>
          </w:rPr>
          <w:instrText xml:space="preserve"> PAGEREF _Toc133576102 \h </w:instrText>
        </w:r>
        <w:r w:rsidR="00CE1058">
          <w:rPr>
            <w:noProof/>
            <w:webHidden/>
          </w:rPr>
        </w:r>
        <w:r w:rsidR="00CE1058">
          <w:rPr>
            <w:noProof/>
            <w:webHidden/>
          </w:rPr>
          <w:fldChar w:fldCharType="separate"/>
        </w:r>
        <w:r w:rsidR="00CE1058">
          <w:rPr>
            <w:noProof/>
            <w:webHidden/>
          </w:rPr>
          <w:t>7</w:t>
        </w:r>
        <w:r w:rsidR="00CE1058">
          <w:rPr>
            <w:noProof/>
            <w:webHidden/>
          </w:rPr>
          <w:fldChar w:fldCharType="end"/>
        </w:r>
      </w:hyperlink>
    </w:p>
    <w:p w14:paraId="76C3B0B8" w14:textId="27CD885E" w:rsidR="00CE1058" w:rsidRDefault="0021361A">
      <w:pPr>
        <w:pStyle w:val="Indholdsfortegnelse2"/>
        <w:rPr>
          <w:rFonts w:asciiTheme="minorHAnsi" w:eastAsiaTheme="minorEastAsia" w:hAnsiTheme="minorHAnsi"/>
          <w:noProof/>
          <w:kern w:val="2"/>
          <w:sz w:val="22"/>
          <w:szCs w:val="22"/>
          <w:lang w:val="en-DK" w:eastAsia="en-DK"/>
          <w14:ligatures w14:val="standardContextual"/>
        </w:rPr>
      </w:pPr>
      <w:hyperlink w:anchor="_Toc133576103" w:history="1">
        <w:r w:rsidR="00CE1058" w:rsidRPr="0072123E">
          <w:rPr>
            <w:rStyle w:val="Hyperlink"/>
            <w:noProof/>
          </w:rPr>
          <w:t>2.1</w:t>
        </w:r>
        <w:r w:rsidR="00CE1058">
          <w:rPr>
            <w:rFonts w:asciiTheme="minorHAnsi" w:eastAsiaTheme="minorEastAsia" w:hAnsiTheme="minorHAnsi"/>
            <w:noProof/>
            <w:kern w:val="2"/>
            <w:sz w:val="22"/>
            <w:szCs w:val="22"/>
            <w:lang w:val="en-DK" w:eastAsia="en-DK"/>
            <w14:ligatures w14:val="standardContextual"/>
          </w:rPr>
          <w:tab/>
        </w:r>
        <w:r w:rsidR="00CE1058" w:rsidRPr="0072123E">
          <w:rPr>
            <w:rStyle w:val="Hyperlink"/>
            <w:noProof/>
          </w:rPr>
          <w:t>Tilknytning af p-nummer i MitID Erhverv</w:t>
        </w:r>
        <w:r w:rsidR="00CE1058">
          <w:rPr>
            <w:noProof/>
            <w:webHidden/>
          </w:rPr>
          <w:tab/>
        </w:r>
        <w:r w:rsidR="00CE1058">
          <w:rPr>
            <w:noProof/>
            <w:webHidden/>
          </w:rPr>
          <w:fldChar w:fldCharType="begin"/>
        </w:r>
        <w:r w:rsidR="00CE1058">
          <w:rPr>
            <w:noProof/>
            <w:webHidden/>
          </w:rPr>
          <w:instrText xml:space="preserve"> PAGEREF _Toc133576103 \h </w:instrText>
        </w:r>
        <w:r w:rsidR="00CE1058">
          <w:rPr>
            <w:noProof/>
            <w:webHidden/>
          </w:rPr>
        </w:r>
        <w:r w:rsidR="00CE1058">
          <w:rPr>
            <w:noProof/>
            <w:webHidden/>
          </w:rPr>
          <w:fldChar w:fldCharType="separate"/>
        </w:r>
        <w:r w:rsidR="00CE1058">
          <w:rPr>
            <w:noProof/>
            <w:webHidden/>
          </w:rPr>
          <w:t>8</w:t>
        </w:r>
        <w:r w:rsidR="00CE1058">
          <w:rPr>
            <w:noProof/>
            <w:webHidden/>
          </w:rPr>
          <w:fldChar w:fldCharType="end"/>
        </w:r>
      </w:hyperlink>
    </w:p>
    <w:p w14:paraId="4C5F8272" w14:textId="0968EEC3" w:rsidR="00CE1058" w:rsidRDefault="0021361A">
      <w:pPr>
        <w:pStyle w:val="Indholdsfortegnelse2"/>
        <w:rPr>
          <w:rFonts w:asciiTheme="minorHAnsi" w:eastAsiaTheme="minorEastAsia" w:hAnsiTheme="minorHAnsi"/>
          <w:noProof/>
          <w:kern w:val="2"/>
          <w:sz w:val="22"/>
          <w:szCs w:val="22"/>
          <w:lang w:val="en-DK" w:eastAsia="en-DK"/>
          <w14:ligatures w14:val="standardContextual"/>
        </w:rPr>
      </w:pPr>
      <w:hyperlink w:anchor="_Toc133576104" w:history="1">
        <w:r w:rsidR="00CE1058" w:rsidRPr="0072123E">
          <w:rPr>
            <w:rStyle w:val="Hyperlink"/>
            <w:noProof/>
          </w:rPr>
          <w:t>2.2</w:t>
        </w:r>
        <w:r w:rsidR="00CE1058">
          <w:rPr>
            <w:rFonts w:asciiTheme="minorHAnsi" w:eastAsiaTheme="minorEastAsia" w:hAnsiTheme="minorHAnsi"/>
            <w:noProof/>
            <w:kern w:val="2"/>
            <w:sz w:val="22"/>
            <w:szCs w:val="22"/>
            <w:lang w:val="en-DK" w:eastAsia="en-DK"/>
            <w14:ligatures w14:val="standardContextual"/>
          </w:rPr>
          <w:tab/>
        </w:r>
        <w:r w:rsidR="00CE1058" w:rsidRPr="0072123E">
          <w:rPr>
            <w:rStyle w:val="Hyperlink"/>
            <w:noProof/>
          </w:rPr>
          <w:t>Fuldmagt ved indberetning til Affaldsdatasystemet</w:t>
        </w:r>
        <w:r w:rsidR="00CE1058">
          <w:rPr>
            <w:noProof/>
            <w:webHidden/>
          </w:rPr>
          <w:tab/>
        </w:r>
        <w:r w:rsidR="00CE1058">
          <w:rPr>
            <w:noProof/>
            <w:webHidden/>
          </w:rPr>
          <w:fldChar w:fldCharType="begin"/>
        </w:r>
        <w:r w:rsidR="00CE1058">
          <w:rPr>
            <w:noProof/>
            <w:webHidden/>
          </w:rPr>
          <w:instrText xml:space="preserve"> PAGEREF _Toc133576104 \h </w:instrText>
        </w:r>
        <w:r w:rsidR="00CE1058">
          <w:rPr>
            <w:noProof/>
            <w:webHidden/>
          </w:rPr>
        </w:r>
        <w:r w:rsidR="00CE1058">
          <w:rPr>
            <w:noProof/>
            <w:webHidden/>
          </w:rPr>
          <w:fldChar w:fldCharType="separate"/>
        </w:r>
        <w:r w:rsidR="00CE1058">
          <w:rPr>
            <w:noProof/>
            <w:webHidden/>
          </w:rPr>
          <w:t>10</w:t>
        </w:r>
        <w:r w:rsidR="00CE1058">
          <w:rPr>
            <w:noProof/>
            <w:webHidden/>
          </w:rPr>
          <w:fldChar w:fldCharType="end"/>
        </w:r>
      </w:hyperlink>
    </w:p>
    <w:p w14:paraId="071C3625" w14:textId="6904CB6E" w:rsidR="00CE1058" w:rsidRDefault="0021361A">
      <w:pPr>
        <w:pStyle w:val="Indholdsfortegnelse1"/>
        <w:rPr>
          <w:rFonts w:asciiTheme="minorHAnsi" w:eastAsiaTheme="minorEastAsia" w:hAnsiTheme="minorHAnsi"/>
          <w:b w:val="0"/>
          <w:noProof/>
          <w:kern w:val="2"/>
          <w:sz w:val="22"/>
          <w:szCs w:val="22"/>
          <w:lang w:val="en-DK" w:eastAsia="en-DK"/>
          <w14:ligatures w14:val="standardContextual"/>
        </w:rPr>
      </w:pPr>
      <w:hyperlink w:anchor="_Toc133576105" w:history="1">
        <w:r w:rsidR="00CE1058" w:rsidRPr="0072123E">
          <w:rPr>
            <w:rStyle w:val="Hyperlink"/>
            <w:noProof/>
          </w:rPr>
          <w:t>3.</w:t>
        </w:r>
        <w:r w:rsidR="00CE1058">
          <w:rPr>
            <w:rFonts w:asciiTheme="minorHAnsi" w:eastAsiaTheme="minorEastAsia" w:hAnsiTheme="minorHAnsi"/>
            <w:b w:val="0"/>
            <w:noProof/>
            <w:kern w:val="2"/>
            <w:sz w:val="22"/>
            <w:szCs w:val="22"/>
            <w:lang w:val="en-DK" w:eastAsia="en-DK"/>
            <w14:ligatures w14:val="standardContextual"/>
          </w:rPr>
          <w:tab/>
        </w:r>
        <w:r w:rsidR="00CE1058" w:rsidRPr="0072123E">
          <w:rPr>
            <w:rStyle w:val="Hyperlink"/>
            <w:noProof/>
          </w:rPr>
          <w:t>CSV indberetning</w:t>
        </w:r>
        <w:r w:rsidR="00CE1058">
          <w:rPr>
            <w:noProof/>
            <w:webHidden/>
          </w:rPr>
          <w:tab/>
        </w:r>
        <w:r w:rsidR="00CE1058">
          <w:rPr>
            <w:noProof/>
            <w:webHidden/>
          </w:rPr>
          <w:fldChar w:fldCharType="begin"/>
        </w:r>
        <w:r w:rsidR="00CE1058">
          <w:rPr>
            <w:noProof/>
            <w:webHidden/>
          </w:rPr>
          <w:instrText xml:space="preserve"> PAGEREF _Toc133576105 \h </w:instrText>
        </w:r>
        <w:r w:rsidR="00CE1058">
          <w:rPr>
            <w:noProof/>
            <w:webHidden/>
          </w:rPr>
        </w:r>
        <w:r w:rsidR="00CE1058">
          <w:rPr>
            <w:noProof/>
            <w:webHidden/>
          </w:rPr>
          <w:fldChar w:fldCharType="separate"/>
        </w:r>
        <w:r w:rsidR="00CE1058">
          <w:rPr>
            <w:noProof/>
            <w:webHidden/>
          </w:rPr>
          <w:t>11</w:t>
        </w:r>
        <w:r w:rsidR="00CE1058">
          <w:rPr>
            <w:noProof/>
            <w:webHidden/>
          </w:rPr>
          <w:fldChar w:fldCharType="end"/>
        </w:r>
      </w:hyperlink>
    </w:p>
    <w:p w14:paraId="6055DE0A" w14:textId="794D958D" w:rsidR="00CE1058" w:rsidRDefault="0021361A">
      <w:pPr>
        <w:pStyle w:val="Indholdsfortegnelse2"/>
        <w:rPr>
          <w:rFonts w:asciiTheme="minorHAnsi" w:eastAsiaTheme="minorEastAsia" w:hAnsiTheme="minorHAnsi"/>
          <w:noProof/>
          <w:kern w:val="2"/>
          <w:sz w:val="22"/>
          <w:szCs w:val="22"/>
          <w:lang w:val="en-DK" w:eastAsia="en-DK"/>
          <w14:ligatures w14:val="standardContextual"/>
        </w:rPr>
      </w:pPr>
      <w:hyperlink w:anchor="_Toc133576106" w:history="1">
        <w:r w:rsidR="00CE1058" w:rsidRPr="0072123E">
          <w:rPr>
            <w:rStyle w:val="Hyperlink"/>
            <w:noProof/>
          </w:rPr>
          <w:t>3.1</w:t>
        </w:r>
        <w:r w:rsidR="00CE1058">
          <w:rPr>
            <w:rFonts w:asciiTheme="minorHAnsi" w:eastAsiaTheme="minorEastAsia" w:hAnsiTheme="minorHAnsi"/>
            <w:noProof/>
            <w:kern w:val="2"/>
            <w:sz w:val="22"/>
            <w:szCs w:val="22"/>
            <w:lang w:val="en-DK" w:eastAsia="en-DK"/>
            <w14:ligatures w14:val="standardContextual"/>
          </w:rPr>
          <w:tab/>
        </w:r>
        <w:r w:rsidR="00CE1058" w:rsidRPr="0072123E">
          <w:rPr>
            <w:rStyle w:val="Hyperlink"/>
            <w:noProof/>
          </w:rPr>
          <w:t>Kodelister til indberetning</w:t>
        </w:r>
        <w:r w:rsidR="00CE1058">
          <w:rPr>
            <w:noProof/>
            <w:webHidden/>
          </w:rPr>
          <w:tab/>
        </w:r>
        <w:r w:rsidR="00CE1058">
          <w:rPr>
            <w:noProof/>
            <w:webHidden/>
          </w:rPr>
          <w:fldChar w:fldCharType="begin"/>
        </w:r>
        <w:r w:rsidR="00CE1058">
          <w:rPr>
            <w:noProof/>
            <w:webHidden/>
          </w:rPr>
          <w:instrText xml:space="preserve"> PAGEREF _Toc133576106 \h </w:instrText>
        </w:r>
        <w:r w:rsidR="00CE1058">
          <w:rPr>
            <w:noProof/>
            <w:webHidden/>
          </w:rPr>
        </w:r>
        <w:r w:rsidR="00CE1058">
          <w:rPr>
            <w:noProof/>
            <w:webHidden/>
          </w:rPr>
          <w:fldChar w:fldCharType="separate"/>
        </w:r>
        <w:r w:rsidR="00CE1058">
          <w:rPr>
            <w:noProof/>
            <w:webHidden/>
          </w:rPr>
          <w:t>11</w:t>
        </w:r>
        <w:r w:rsidR="00CE1058">
          <w:rPr>
            <w:noProof/>
            <w:webHidden/>
          </w:rPr>
          <w:fldChar w:fldCharType="end"/>
        </w:r>
      </w:hyperlink>
    </w:p>
    <w:p w14:paraId="5934131A" w14:textId="2D67CDC0" w:rsidR="00CE1058" w:rsidRDefault="0021361A">
      <w:pPr>
        <w:pStyle w:val="Indholdsfortegnelse2"/>
        <w:rPr>
          <w:rFonts w:asciiTheme="minorHAnsi" w:eastAsiaTheme="minorEastAsia" w:hAnsiTheme="minorHAnsi"/>
          <w:noProof/>
          <w:kern w:val="2"/>
          <w:sz w:val="22"/>
          <w:szCs w:val="22"/>
          <w:lang w:val="en-DK" w:eastAsia="en-DK"/>
          <w14:ligatures w14:val="standardContextual"/>
        </w:rPr>
      </w:pPr>
      <w:hyperlink w:anchor="_Toc133576107" w:history="1">
        <w:r w:rsidR="00CE1058" w:rsidRPr="0072123E">
          <w:rPr>
            <w:rStyle w:val="Hyperlink"/>
            <w:noProof/>
          </w:rPr>
          <w:t>3.2</w:t>
        </w:r>
        <w:r w:rsidR="00CE1058">
          <w:rPr>
            <w:rFonts w:asciiTheme="minorHAnsi" w:eastAsiaTheme="minorEastAsia" w:hAnsiTheme="minorHAnsi"/>
            <w:noProof/>
            <w:kern w:val="2"/>
            <w:sz w:val="22"/>
            <w:szCs w:val="22"/>
            <w:lang w:val="en-DK" w:eastAsia="en-DK"/>
            <w14:ligatures w14:val="standardContextual"/>
          </w:rPr>
          <w:tab/>
        </w:r>
        <w:r w:rsidR="00CE1058" w:rsidRPr="0072123E">
          <w:rPr>
            <w:rStyle w:val="Hyperlink"/>
            <w:noProof/>
          </w:rPr>
          <w:t>Valg af Indberetningsrolle</w:t>
        </w:r>
        <w:r w:rsidR="00CE1058">
          <w:rPr>
            <w:noProof/>
            <w:webHidden/>
          </w:rPr>
          <w:tab/>
        </w:r>
        <w:r w:rsidR="00CE1058">
          <w:rPr>
            <w:noProof/>
            <w:webHidden/>
          </w:rPr>
          <w:fldChar w:fldCharType="begin"/>
        </w:r>
        <w:r w:rsidR="00CE1058">
          <w:rPr>
            <w:noProof/>
            <w:webHidden/>
          </w:rPr>
          <w:instrText xml:space="preserve"> PAGEREF _Toc133576107 \h </w:instrText>
        </w:r>
        <w:r w:rsidR="00CE1058">
          <w:rPr>
            <w:noProof/>
            <w:webHidden/>
          </w:rPr>
        </w:r>
        <w:r w:rsidR="00CE1058">
          <w:rPr>
            <w:noProof/>
            <w:webHidden/>
          </w:rPr>
          <w:fldChar w:fldCharType="separate"/>
        </w:r>
        <w:r w:rsidR="00CE1058">
          <w:rPr>
            <w:noProof/>
            <w:webHidden/>
          </w:rPr>
          <w:t>12</w:t>
        </w:r>
        <w:r w:rsidR="00CE1058">
          <w:rPr>
            <w:noProof/>
            <w:webHidden/>
          </w:rPr>
          <w:fldChar w:fldCharType="end"/>
        </w:r>
      </w:hyperlink>
    </w:p>
    <w:p w14:paraId="3DCDB4BF" w14:textId="129E5427" w:rsidR="00CE1058" w:rsidRDefault="0021361A">
      <w:pPr>
        <w:pStyle w:val="Indholdsfortegnelse2"/>
        <w:rPr>
          <w:rFonts w:asciiTheme="minorHAnsi" w:eastAsiaTheme="minorEastAsia" w:hAnsiTheme="minorHAnsi"/>
          <w:noProof/>
          <w:kern w:val="2"/>
          <w:sz w:val="22"/>
          <w:szCs w:val="22"/>
          <w:lang w:val="en-DK" w:eastAsia="en-DK"/>
          <w14:ligatures w14:val="standardContextual"/>
        </w:rPr>
      </w:pPr>
      <w:hyperlink w:anchor="_Toc133576108" w:history="1">
        <w:r w:rsidR="00CE1058" w:rsidRPr="0072123E">
          <w:rPr>
            <w:rStyle w:val="Hyperlink"/>
            <w:noProof/>
          </w:rPr>
          <w:t>3.3</w:t>
        </w:r>
        <w:r w:rsidR="00CE1058">
          <w:rPr>
            <w:rFonts w:asciiTheme="minorHAnsi" w:eastAsiaTheme="minorEastAsia" w:hAnsiTheme="minorHAnsi"/>
            <w:noProof/>
            <w:kern w:val="2"/>
            <w:sz w:val="22"/>
            <w:szCs w:val="22"/>
            <w:lang w:val="en-DK" w:eastAsia="en-DK"/>
            <w14:ligatures w14:val="standardContextual"/>
          </w:rPr>
          <w:tab/>
        </w:r>
        <w:r w:rsidR="00CE1058" w:rsidRPr="0072123E">
          <w:rPr>
            <w:rStyle w:val="Hyperlink"/>
            <w:noProof/>
          </w:rPr>
          <w:t>Udfyldning af CSV-skabelon</w:t>
        </w:r>
        <w:r w:rsidR="00CE1058">
          <w:rPr>
            <w:noProof/>
            <w:webHidden/>
          </w:rPr>
          <w:tab/>
        </w:r>
        <w:r w:rsidR="00CE1058">
          <w:rPr>
            <w:noProof/>
            <w:webHidden/>
          </w:rPr>
          <w:fldChar w:fldCharType="begin"/>
        </w:r>
        <w:r w:rsidR="00CE1058">
          <w:rPr>
            <w:noProof/>
            <w:webHidden/>
          </w:rPr>
          <w:instrText xml:space="preserve"> PAGEREF _Toc133576108 \h </w:instrText>
        </w:r>
        <w:r w:rsidR="00CE1058">
          <w:rPr>
            <w:noProof/>
            <w:webHidden/>
          </w:rPr>
        </w:r>
        <w:r w:rsidR="00CE1058">
          <w:rPr>
            <w:noProof/>
            <w:webHidden/>
          </w:rPr>
          <w:fldChar w:fldCharType="separate"/>
        </w:r>
        <w:r w:rsidR="00CE1058">
          <w:rPr>
            <w:noProof/>
            <w:webHidden/>
          </w:rPr>
          <w:t>13</w:t>
        </w:r>
        <w:r w:rsidR="00CE1058">
          <w:rPr>
            <w:noProof/>
            <w:webHidden/>
          </w:rPr>
          <w:fldChar w:fldCharType="end"/>
        </w:r>
      </w:hyperlink>
    </w:p>
    <w:p w14:paraId="179BD73C" w14:textId="18274264" w:rsidR="00CE1058" w:rsidRDefault="0021361A">
      <w:pPr>
        <w:pStyle w:val="Indholdsfortegnelse3"/>
        <w:rPr>
          <w:rFonts w:asciiTheme="minorHAnsi" w:eastAsiaTheme="minorEastAsia" w:hAnsiTheme="minorHAnsi"/>
          <w:kern w:val="2"/>
          <w:sz w:val="22"/>
          <w:szCs w:val="22"/>
          <w:lang w:val="en-DK" w:eastAsia="en-DK"/>
          <w14:ligatures w14:val="standardContextual"/>
        </w:rPr>
      </w:pPr>
      <w:hyperlink w:anchor="_Toc133576109" w:history="1">
        <w:r w:rsidR="00CE1058" w:rsidRPr="0072123E">
          <w:rPr>
            <w:rStyle w:val="Hyperlink"/>
          </w:rPr>
          <w:t>3.3.1</w:t>
        </w:r>
        <w:r w:rsidR="00CE1058">
          <w:rPr>
            <w:rFonts w:asciiTheme="minorHAnsi" w:eastAsiaTheme="minorEastAsia" w:hAnsiTheme="minorHAnsi"/>
            <w:kern w:val="2"/>
            <w:sz w:val="22"/>
            <w:szCs w:val="22"/>
            <w:lang w:val="en-DK" w:eastAsia="en-DK"/>
            <w14:ligatures w14:val="standardContextual"/>
          </w:rPr>
          <w:tab/>
        </w:r>
        <w:r w:rsidR="00CE1058" w:rsidRPr="0072123E">
          <w:rPr>
            <w:rStyle w:val="Hyperlink"/>
          </w:rPr>
          <w:t>Hovedsektion (Linje 2)</w:t>
        </w:r>
        <w:r w:rsidR="00CE1058">
          <w:rPr>
            <w:webHidden/>
          </w:rPr>
          <w:tab/>
        </w:r>
        <w:r w:rsidR="00CE1058">
          <w:rPr>
            <w:webHidden/>
          </w:rPr>
          <w:fldChar w:fldCharType="begin"/>
        </w:r>
        <w:r w:rsidR="00CE1058">
          <w:rPr>
            <w:webHidden/>
          </w:rPr>
          <w:instrText xml:space="preserve"> PAGEREF _Toc133576109 \h </w:instrText>
        </w:r>
        <w:r w:rsidR="00CE1058">
          <w:rPr>
            <w:webHidden/>
          </w:rPr>
        </w:r>
        <w:r w:rsidR="00CE1058">
          <w:rPr>
            <w:webHidden/>
          </w:rPr>
          <w:fldChar w:fldCharType="separate"/>
        </w:r>
        <w:r w:rsidR="00CE1058">
          <w:rPr>
            <w:webHidden/>
          </w:rPr>
          <w:t>13</w:t>
        </w:r>
        <w:r w:rsidR="00CE1058">
          <w:rPr>
            <w:webHidden/>
          </w:rPr>
          <w:fldChar w:fldCharType="end"/>
        </w:r>
      </w:hyperlink>
    </w:p>
    <w:p w14:paraId="509CD616" w14:textId="2A9E746B" w:rsidR="00CE1058" w:rsidRDefault="0021361A">
      <w:pPr>
        <w:pStyle w:val="Indholdsfortegnelse3"/>
        <w:rPr>
          <w:rFonts w:asciiTheme="minorHAnsi" w:eastAsiaTheme="minorEastAsia" w:hAnsiTheme="minorHAnsi"/>
          <w:kern w:val="2"/>
          <w:sz w:val="22"/>
          <w:szCs w:val="22"/>
          <w:lang w:val="en-DK" w:eastAsia="en-DK"/>
          <w14:ligatures w14:val="standardContextual"/>
        </w:rPr>
      </w:pPr>
      <w:hyperlink w:anchor="_Toc133576110" w:history="1">
        <w:r w:rsidR="00CE1058" w:rsidRPr="0072123E">
          <w:rPr>
            <w:rStyle w:val="Hyperlink"/>
          </w:rPr>
          <w:t>3.3.2</w:t>
        </w:r>
        <w:r w:rsidR="00CE1058">
          <w:rPr>
            <w:rFonts w:asciiTheme="minorHAnsi" w:eastAsiaTheme="minorEastAsia" w:hAnsiTheme="minorHAnsi"/>
            <w:kern w:val="2"/>
            <w:sz w:val="22"/>
            <w:szCs w:val="22"/>
            <w:lang w:val="en-DK" w:eastAsia="en-DK"/>
            <w14:ligatures w14:val="standardContextual"/>
          </w:rPr>
          <w:tab/>
        </w:r>
        <w:r w:rsidR="00CE1058" w:rsidRPr="0072123E">
          <w:rPr>
            <w:rStyle w:val="Hyperlink"/>
          </w:rPr>
          <w:t>Egenreference</w:t>
        </w:r>
        <w:r w:rsidR="00CE1058">
          <w:rPr>
            <w:webHidden/>
          </w:rPr>
          <w:tab/>
        </w:r>
        <w:r w:rsidR="00CE1058">
          <w:rPr>
            <w:webHidden/>
          </w:rPr>
          <w:fldChar w:fldCharType="begin"/>
        </w:r>
        <w:r w:rsidR="00CE1058">
          <w:rPr>
            <w:webHidden/>
          </w:rPr>
          <w:instrText xml:space="preserve"> PAGEREF _Toc133576110 \h </w:instrText>
        </w:r>
        <w:r w:rsidR="00CE1058">
          <w:rPr>
            <w:webHidden/>
          </w:rPr>
        </w:r>
        <w:r w:rsidR="00CE1058">
          <w:rPr>
            <w:webHidden/>
          </w:rPr>
          <w:fldChar w:fldCharType="separate"/>
        </w:r>
        <w:r w:rsidR="00CE1058">
          <w:rPr>
            <w:webHidden/>
          </w:rPr>
          <w:t>13</w:t>
        </w:r>
        <w:r w:rsidR="00CE1058">
          <w:rPr>
            <w:webHidden/>
          </w:rPr>
          <w:fldChar w:fldCharType="end"/>
        </w:r>
      </w:hyperlink>
    </w:p>
    <w:p w14:paraId="2BCDFA29" w14:textId="7218C4B5" w:rsidR="00CE1058" w:rsidRDefault="0021361A">
      <w:pPr>
        <w:pStyle w:val="Indholdsfortegnelse3"/>
        <w:rPr>
          <w:rFonts w:asciiTheme="minorHAnsi" w:eastAsiaTheme="minorEastAsia" w:hAnsiTheme="minorHAnsi"/>
          <w:kern w:val="2"/>
          <w:sz w:val="22"/>
          <w:szCs w:val="22"/>
          <w:lang w:val="en-DK" w:eastAsia="en-DK"/>
          <w14:ligatures w14:val="standardContextual"/>
        </w:rPr>
      </w:pPr>
      <w:hyperlink w:anchor="_Toc133576111" w:history="1">
        <w:r w:rsidR="00CE1058" w:rsidRPr="0072123E">
          <w:rPr>
            <w:rStyle w:val="Hyperlink"/>
          </w:rPr>
          <w:t>3.3.3</w:t>
        </w:r>
        <w:r w:rsidR="00CE1058">
          <w:rPr>
            <w:rFonts w:asciiTheme="minorHAnsi" w:eastAsiaTheme="minorEastAsia" w:hAnsiTheme="minorHAnsi"/>
            <w:kern w:val="2"/>
            <w:sz w:val="22"/>
            <w:szCs w:val="22"/>
            <w:lang w:val="en-DK" w:eastAsia="en-DK"/>
            <w14:ligatures w14:val="standardContextual"/>
          </w:rPr>
          <w:tab/>
        </w:r>
        <w:r w:rsidR="00CE1058" w:rsidRPr="0072123E">
          <w:rPr>
            <w:rStyle w:val="Hyperlink"/>
          </w:rPr>
          <w:t>Producentreference</w:t>
        </w:r>
        <w:r w:rsidR="00CE1058">
          <w:rPr>
            <w:webHidden/>
          </w:rPr>
          <w:tab/>
        </w:r>
        <w:r w:rsidR="00CE1058">
          <w:rPr>
            <w:webHidden/>
          </w:rPr>
          <w:fldChar w:fldCharType="begin"/>
        </w:r>
        <w:r w:rsidR="00CE1058">
          <w:rPr>
            <w:webHidden/>
          </w:rPr>
          <w:instrText xml:space="preserve"> PAGEREF _Toc133576111 \h </w:instrText>
        </w:r>
        <w:r w:rsidR="00CE1058">
          <w:rPr>
            <w:webHidden/>
          </w:rPr>
        </w:r>
        <w:r w:rsidR="00CE1058">
          <w:rPr>
            <w:webHidden/>
          </w:rPr>
          <w:fldChar w:fldCharType="separate"/>
        </w:r>
        <w:r w:rsidR="00CE1058">
          <w:rPr>
            <w:webHidden/>
          </w:rPr>
          <w:t>14</w:t>
        </w:r>
        <w:r w:rsidR="00CE1058">
          <w:rPr>
            <w:webHidden/>
          </w:rPr>
          <w:fldChar w:fldCharType="end"/>
        </w:r>
      </w:hyperlink>
    </w:p>
    <w:p w14:paraId="1802CD84" w14:textId="123424E1" w:rsidR="00CE1058" w:rsidRDefault="0021361A">
      <w:pPr>
        <w:pStyle w:val="Indholdsfortegnelse3"/>
        <w:rPr>
          <w:rFonts w:asciiTheme="minorHAnsi" w:eastAsiaTheme="minorEastAsia" w:hAnsiTheme="minorHAnsi"/>
          <w:kern w:val="2"/>
          <w:sz w:val="22"/>
          <w:szCs w:val="22"/>
          <w:lang w:val="en-DK" w:eastAsia="en-DK"/>
          <w14:ligatures w14:val="standardContextual"/>
        </w:rPr>
      </w:pPr>
      <w:hyperlink w:anchor="_Toc133576112" w:history="1">
        <w:r w:rsidR="00CE1058" w:rsidRPr="0072123E">
          <w:rPr>
            <w:rStyle w:val="Hyperlink"/>
          </w:rPr>
          <w:t>3.3.4</w:t>
        </w:r>
        <w:r w:rsidR="00CE1058">
          <w:rPr>
            <w:rFonts w:asciiTheme="minorHAnsi" w:eastAsiaTheme="minorEastAsia" w:hAnsiTheme="minorHAnsi"/>
            <w:kern w:val="2"/>
            <w:sz w:val="22"/>
            <w:szCs w:val="22"/>
            <w:lang w:val="en-DK" w:eastAsia="en-DK"/>
            <w14:ligatures w14:val="standardContextual"/>
          </w:rPr>
          <w:tab/>
        </w:r>
        <w:r w:rsidR="00CE1058" w:rsidRPr="0072123E">
          <w:rPr>
            <w:rStyle w:val="Hyperlink"/>
          </w:rPr>
          <w:t>Affaldsproducent</w:t>
        </w:r>
        <w:r w:rsidR="00CE1058">
          <w:rPr>
            <w:webHidden/>
          </w:rPr>
          <w:tab/>
        </w:r>
        <w:r w:rsidR="00CE1058">
          <w:rPr>
            <w:webHidden/>
          </w:rPr>
          <w:fldChar w:fldCharType="begin"/>
        </w:r>
        <w:r w:rsidR="00CE1058">
          <w:rPr>
            <w:webHidden/>
          </w:rPr>
          <w:instrText xml:space="preserve"> PAGEREF _Toc133576112 \h </w:instrText>
        </w:r>
        <w:r w:rsidR="00CE1058">
          <w:rPr>
            <w:webHidden/>
          </w:rPr>
        </w:r>
        <w:r w:rsidR="00CE1058">
          <w:rPr>
            <w:webHidden/>
          </w:rPr>
          <w:fldChar w:fldCharType="separate"/>
        </w:r>
        <w:r w:rsidR="00CE1058">
          <w:rPr>
            <w:webHidden/>
          </w:rPr>
          <w:t>14</w:t>
        </w:r>
        <w:r w:rsidR="00CE1058">
          <w:rPr>
            <w:webHidden/>
          </w:rPr>
          <w:fldChar w:fldCharType="end"/>
        </w:r>
      </w:hyperlink>
    </w:p>
    <w:p w14:paraId="3E92F388" w14:textId="402CAF3A" w:rsidR="00CE1058" w:rsidRDefault="0021361A">
      <w:pPr>
        <w:pStyle w:val="Indholdsfortegnelse3"/>
        <w:rPr>
          <w:rFonts w:asciiTheme="minorHAnsi" w:eastAsiaTheme="minorEastAsia" w:hAnsiTheme="minorHAnsi"/>
          <w:kern w:val="2"/>
          <w:sz w:val="22"/>
          <w:szCs w:val="22"/>
          <w:lang w:val="en-DK" w:eastAsia="en-DK"/>
          <w14:ligatures w14:val="standardContextual"/>
        </w:rPr>
      </w:pPr>
      <w:hyperlink w:anchor="_Toc133576113" w:history="1">
        <w:r w:rsidR="00CE1058" w:rsidRPr="0072123E">
          <w:rPr>
            <w:rStyle w:val="Hyperlink"/>
          </w:rPr>
          <w:t>3.3.5</w:t>
        </w:r>
        <w:r w:rsidR="00CE1058">
          <w:rPr>
            <w:rFonts w:asciiTheme="minorHAnsi" w:eastAsiaTheme="minorEastAsia" w:hAnsiTheme="minorHAnsi"/>
            <w:kern w:val="2"/>
            <w:sz w:val="22"/>
            <w:szCs w:val="22"/>
            <w:lang w:val="en-DK" w:eastAsia="en-DK"/>
            <w14:ligatures w14:val="standardContextual"/>
          </w:rPr>
          <w:tab/>
        </w:r>
        <w:r w:rsidR="00CE1058" w:rsidRPr="0072123E">
          <w:rPr>
            <w:rStyle w:val="Hyperlink"/>
          </w:rPr>
          <w:t>Affaldsmængde</w:t>
        </w:r>
        <w:r w:rsidR="00CE1058">
          <w:rPr>
            <w:webHidden/>
          </w:rPr>
          <w:tab/>
        </w:r>
        <w:r w:rsidR="00CE1058">
          <w:rPr>
            <w:webHidden/>
          </w:rPr>
          <w:fldChar w:fldCharType="begin"/>
        </w:r>
        <w:r w:rsidR="00CE1058">
          <w:rPr>
            <w:webHidden/>
          </w:rPr>
          <w:instrText xml:space="preserve"> PAGEREF _Toc133576113 \h </w:instrText>
        </w:r>
        <w:r w:rsidR="00CE1058">
          <w:rPr>
            <w:webHidden/>
          </w:rPr>
        </w:r>
        <w:r w:rsidR="00CE1058">
          <w:rPr>
            <w:webHidden/>
          </w:rPr>
          <w:fldChar w:fldCharType="separate"/>
        </w:r>
        <w:r w:rsidR="00CE1058">
          <w:rPr>
            <w:webHidden/>
          </w:rPr>
          <w:t>16</w:t>
        </w:r>
        <w:r w:rsidR="00CE1058">
          <w:rPr>
            <w:webHidden/>
          </w:rPr>
          <w:fldChar w:fldCharType="end"/>
        </w:r>
      </w:hyperlink>
    </w:p>
    <w:p w14:paraId="26957330" w14:textId="0D70D28B" w:rsidR="00CE1058" w:rsidRDefault="0021361A">
      <w:pPr>
        <w:pStyle w:val="Indholdsfortegnelse3"/>
        <w:rPr>
          <w:rFonts w:asciiTheme="minorHAnsi" w:eastAsiaTheme="minorEastAsia" w:hAnsiTheme="minorHAnsi"/>
          <w:kern w:val="2"/>
          <w:sz w:val="22"/>
          <w:szCs w:val="22"/>
          <w:lang w:val="en-DK" w:eastAsia="en-DK"/>
          <w14:ligatures w14:val="standardContextual"/>
        </w:rPr>
      </w:pPr>
      <w:hyperlink w:anchor="_Toc133576114" w:history="1">
        <w:r w:rsidR="00CE1058" w:rsidRPr="0072123E">
          <w:rPr>
            <w:rStyle w:val="Hyperlink"/>
          </w:rPr>
          <w:t>3.3.6</w:t>
        </w:r>
        <w:r w:rsidR="00CE1058">
          <w:rPr>
            <w:rFonts w:asciiTheme="minorHAnsi" w:eastAsiaTheme="minorEastAsia" w:hAnsiTheme="minorHAnsi"/>
            <w:kern w:val="2"/>
            <w:sz w:val="22"/>
            <w:szCs w:val="22"/>
            <w:lang w:val="en-DK" w:eastAsia="en-DK"/>
            <w14:ligatures w14:val="standardContextual"/>
          </w:rPr>
          <w:tab/>
        </w:r>
        <w:r w:rsidR="00CE1058" w:rsidRPr="0072123E">
          <w:rPr>
            <w:rStyle w:val="Hyperlink"/>
          </w:rPr>
          <w:t>Affaldsinformation</w:t>
        </w:r>
        <w:r w:rsidR="00CE1058">
          <w:rPr>
            <w:webHidden/>
          </w:rPr>
          <w:tab/>
        </w:r>
        <w:r w:rsidR="00CE1058">
          <w:rPr>
            <w:webHidden/>
          </w:rPr>
          <w:fldChar w:fldCharType="begin"/>
        </w:r>
        <w:r w:rsidR="00CE1058">
          <w:rPr>
            <w:webHidden/>
          </w:rPr>
          <w:instrText xml:space="preserve"> PAGEREF _Toc133576114 \h </w:instrText>
        </w:r>
        <w:r w:rsidR="00CE1058">
          <w:rPr>
            <w:webHidden/>
          </w:rPr>
        </w:r>
        <w:r w:rsidR="00CE1058">
          <w:rPr>
            <w:webHidden/>
          </w:rPr>
          <w:fldChar w:fldCharType="separate"/>
        </w:r>
        <w:r w:rsidR="00CE1058">
          <w:rPr>
            <w:webHidden/>
          </w:rPr>
          <w:t>16</w:t>
        </w:r>
        <w:r w:rsidR="00CE1058">
          <w:rPr>
            <w:webHidden/>
          </w:rPr>
          <w:fldChar w:fldCharType="end"/>
        </w:r>
      </w:hyperlink>
    </w:p>
    <w:p w14:paraId="4E70B68D" w14:textId="5AFC5100" w:rsidR="00CE1058" w:rsidRDefault="0021361A">
      <w:pPr>
        <w:pStyle w:val="Indholdsfortegnelse3"/>
        <w:rPr>
          <w:rFonts w:asciiTheme="minorHAnsi" w:eastAsiaTheme="minorEastAsia" w:hAnsiTheme="minorHAnsi"/>
          <w:kern w:val="2"/>
          <w:sz w:val="22"/>
          <w:szCs w:val="22"/>
          <w:lang w:val="en-DK" w:eastAsia="en-DK"/>
          <w14:ligatures w14:val="standardContextual"/>
        </w:rPr>
      </w:pPr>
      <w:hyperlink w:anchor="_Toc133576115" w:history="1">
        <w:r w:rsidR="00CE1058" w:rsidRPr="0072123E">
          <w:rPr>
            <w:rStyle w:val="Hyperlink"/>
          </w:rPr>
          <w:t>3.3.7</w:t>
        </w:r>
        <w:r w:rsidR="00CE1058">
          <w:rPr>
            <w:rFonts w:asciiTheme="minorHAnsi" w:eastAsiaTheme="minorEastAsia" w:hAnsiTheme="minorHAnsi"/>
            <w:kern w:val="2"/>
            <w:sz w:val="22"/>
            <w:szCs w:val="22"/>
            <w:lang w:val="en-DK" w:eastAsia="en-DK"/>
            <w14:ligatures w14:val="standardContextual"/>
          </w:rPr>
          <w:tab/>
        </w:r>
        <w:r w:rsidR="00CE1058" w:rsidRPr="0072123E">
          <w:rPr>
            <w:rStyle w:val="Hyperlink"/>
          </w:rPr>
          <w:t>Behandling</w:t>
        </w:r>
        <w:r w:rsidR="00CE1058">
          <w:rPr>
            <w:webHidden/>
          </w:rPr>
          <w:tab/>
        </w:r>
        <w:r w:rsidR="00CE1058">
          <w:rPr>
            <w:webHidden/>
          </w:rPr>
          <w:fldChar w:fldCharType="begin"/>
        </w:r>
        <w:r w:rsidR="00CE1058">
          <w:rPr>
            <w:webHidden/>
          </w:rPr>
          <w:instrText xml:space="preserve"> PAGEREF _Toc133576115 \h </w:instrText>
        </w:r>
        <w:r w:rsidR="00CE1058">
          <w:rPr>
            <w:webHidden/>
          </w:rPr>
        </w:r>
        <w:r w:rsidR="00CE1058">
          <w:rPr>
            <w:webHidden/>
          </w:rPr>
          <w:fldChar w:fldCharType="separate"/>
        </w:r>
        <w:r w:rsidR="00CE1058">
          <w:rPr>
            <w:webHidden/>
          </w:rPr>
          <w:t>19</w:t>
        </w:r>
        <w:r w:rsidR="00CE1058">
          <w:rPr>
            <w:webHidden/>
          </w:rPr>
          <w:fldChar w:fldCharType="end"/>
        </w:r>
      </w:hyperlink>
    </w:p>
    <w:p w14:paraId="55182F50" w14:textId="78D458A8" w:rsidR="00CE1058" w:rsidRDefault="0021361A">
      <w:pPr>
        <w:pStyle w:val="Indholdsfortegnelse3"/>
        <w:rPr>
          <w:rFonts w:asciiTheme="minorHAnsi" w:eastAsiaTheme="minorEastAsia" w:hAnsiTheme="minorHAnsi"/>
          <w:kern w:val="2"/>
          <w:sz w:val="22"/>
          <w:szCs w:val="22"/>
          <w:lang w:val="en-DK" w:eastAsia="en-DK"/>
          <w14:ligatures w14:val="standardContextual"/>
        </w:rPr>
      </w:pPr>
      <w:hyperlink w:anchor="_Toc133576116" w:history="1">
        <w:r w:rsidR="00CE1058" w:rsidRPr="0072123E">
          <w:rPr>
            <w:rStyle w:val="Hyperlink"/>
          </w:rPr>
          <w:t>3.3.8</w:t>
        </w:r>
        <w:r w:rsidR="00CE1058">
          <w:rPr>
            <w:rFonts w:asciiTheme="minorHAnsi" w:eastAsiaTheme="minorEastAsia" w:hAnsiTheme="minorHAnsi"/>
            <w:kern w:val="2"/>
            <w:sz w:val="22"/>
            <w:szCs w:val="22"/>
            <w:lang w:val="en-DK" w:eastAsia="en-DK"/>
            <w14:ligatures w14:val="standardContextual"/>
          </w:rPr>
          <w:tab/>
        </w:r>
        <w:r w:rsidR="00CE1058" w:rsidRPr="0072123E">
          <w:rPr>
            <w:rStyle w:val="Hyperlink"/>
          </w:rPr>
          <w:t>Affaldsmodtager</w:t>
        </w:r>
        <w:r w:rsidR="00CE1058">
          <w:rPr>
            <w:webHidden/>
          </w:rPr>
          <w:tab/>
        </w:r>
        <w:r w:rsidR="00CE1058">
          <w:rPr>
            <w:webHidden/>
          </w:rPr>
          <w:fldChar w:fldCharType="begin"/>
        </w:r>
        <w:r w:rsidR="00CE1058">
          <w:rPr>
            <w:webHidden/>
          </w:rPr>
          <w:instrText xml:space="preserve"> PAGEREF _Toc133576116 \h </w:instrText>
        </w:r>
        <w:r w:rsidR="00CE1058">
          <w:rPr>
            <w:webHidden/>
          </w:rPr>
        </w:r>
        <w:r w:rsidR="00CE1058">
          <w:rPr>
            <w:webHidden/>
          </w:rPr>
          <w:fldChar w:fldCharType="separate"/>
        </w:r>
        <w:r w:rsidR="00CE1058">
          <w:rPr>
            <w:webHidden/>
          </w:rPr>
          <w:t>21</w:t>
        </w:r>
        <w:r w:rsidR="00CE1058">
          <w:rPr>
            <w:webHidden/>
          </w:rPr>
          <w:fldChar w:fldCharType="end"/>
        </w:r>
      </w:hyperlink>
    </w:p>
    <w:p w14:paraId="1BDC0614" w14:textId="499E4DDD" w:rsidR="00CE1058" w:rsidRDefault="0021361A">
      <w:pPr>
        <w:pStyle w:val="Indholdsfortegnelse3"/>
        <w:rPr>
          <w:rFonts w:asciiTheme="minorHAnsi" w:eastAsiaTheme="minorEastAsia" w:hAnsiTheme="minorHAnsi"/>
          <w:kern w:val="2"/>
          <w:sz w:val="22"/>
          <w:szCs w:val="22"/>
          <w:lang w:val="en-DK" w:eastAsia="en-DK"/>
          <w14:ligatures w14:val="standardContextual"/>
        </w:rPr>
      </w:pPr>
      <w:hyperlink w:anchor="_Toc133576117" w:history="1">
        <w:r w:rsidR="00CE1058" w:rsidRPr="0072123E">
          <w:rPr>
            <w:rStyle w:val="Hyperlink"/>
          </w:rPr>
          <w:t>3.3.9</w:t>
        </w:r>
        <w:r w:rsidR="00CE1058">
          <w:rPr>
            <w:rFonts w:asciiTheme="minorHAnsi" w:eastAsiaTheme="minorEastAsia" w:hAnsiTheme="minorHAnsi"/>
            <w:kern w:val="2"/>
            <w:sz w:val="22"/>
            <w:szCs w:val="22"/>
            <w:lang w:val="en-DK" w:eastAsia="en-DK"/>
            <w14:ligatures w14:val="standardContextual"/>
          </w:rPr>
          <w:tab/>
        </w:r>
        <w:r w:rsidR="00CE1058" w:rsidRPr="0072123E">
          <w:rPr>
            <w:rStyle w:val="Hyperlink"/>
          </w:rPr>
          <w:t>Farligt affald - Affaldstransportør</w:t>
        </w:r>
        <w:r w:rsidR="00CE1058">
          <w:rPr>
            <w:webHidden/>
          </w:rPr>
          <w:tab/>
        </w:r>
        <w:r w:rsidR="00CE1058">
          <w:rPr>
            <w:webHidden/>
          </w:rPr>
          <w:fldChar w:fldCharType="begin"/>
        </w:r>
        <w:r w:rsidR="00CE1058">
          <w:rPr>
            <w:webHidden/>
          </w:rPr>
          <w:instrText xml:space="preserve"> PAGEREF _Toc133576117 \h </w:instrText>
        </w:r>
        <w:r w:rsidR="00CE1058">
          <w:rPr>
            <w:webHidden/>
          </w:rPr>
        </w:r>
        <w:r w:rsidR="00CE1058">
          <w:rPr>
            <w:webHidden/>
          </w:rPr>
          <w:fldChar w:fldCharType="separate"/>
        </w:r>
        <w:r w:rsidR="00CE1058">
          <w:rPr>
            <w:webHidden/>
          </w:rPr>
          <w:t>21</w:t>
        </w:r>
        <w:r w:rsidR="00CE1058">
          <w:rPr>
            <w:webHidden/>
          </w:rPr>
          <w:fldChar w:fldCharType="end"/>
        </w:r>
      </w:hyperlink>
    </w:p>
    <w:p w14:paraId="62E1E3F6" w14:textId="05A3C022" w:rsidR="00CE1058" w:rsidRDefault="0021361A">
      <w:pPr>
        <w:pStyle w:val="Indholdsfortegnelse3"/>
        <w:rPr>
          <w:rFonts w:asciiTheme="minorHAnsi" w:eastAsiaTheme="minorEastAsia" w:hAnsiTheme="minorHAnsi"/>
          <w:kern w:val="2"/>
          <w:sz w:val="22"/>
          <w:szCs w:val="22"/>
          <w:lang w:val="en-DK" w:eastAsia="en-DK"/>
          <w14:ligatures w14:val="standardContextual"/>
        </w:rPr>
      </w:pPr>
      <w:hyperlink w:anchor="_Toc133576118" w:history="1">
        <w:r w:rsidR="00CE1058" w:rsidRPr="0072123E">
          <w:rPr>
            <w:rStyle w:val="Hyperlink"/>
          </w:rPr>
          <w:t>3.3.10</w:t>
        </w:r>
        <w:r w:rsidR="00CE1058">
          <w:rPr>
            <w:rFonts w:asciiTheme="minorHAnsi" w:eastAsiaTheme="minorEastAsia" w:hAnsiTheme="minorHAnsi"/>
            <w:kern w:val="2"/>
            <w:sz w:val="22"/>
            <w:szCs w:val="22"/>
            <w:lang w:val="en-DK" w:eastAsia="en-DK"/>
            <w14:ligatures w14:val="standardContextual"/>
          </w:rPr>
          <w:tab/>
        </w:r>
        <w:r w:rsidR="00CE1058" w:rsidRPr="0072123E">
          <w:rPr>
            <w:rStyle w:val="Hyperlink"/>
          </w:rPr>
          <w:t>Farligt affald - Forhandler-mægler</w:t>
        </w:r>
        <w:r w:rsidR="00CE1058">
          <w:rPr>
            <w:webHidden/>
          </w:rPr>
          <w:tab/>
        </w:r>
        <w:r w:rsidR="00CE1058">
          <w:rPr>
            <w:webHidden/>
          </w:rPr>
          <w:fldChar w:fldCharType="begin"/>
        </w:r>
        <w:r w:rsidR="00CE1058">
          <w:rPr>
            <w:webHidden/>
          </w:rPr>
          <w:instrText xml:space="preserve"> PAGEREF _Toc133576118 \h </w:instrText>
        </w:r>
        <w:r w:rsidR="00CE1058">
          <w:rPr>
            <w:webHidden/>
          </w:rPr>
        </w:r>
        <w:r w:rsidR="00CE1058">
          <w:rPr>
            <w:webHidden/>
          </w:rPr>
          <w:fldChar w:fldCharType="separate"/>
        </w:r>
        <w:r w:rsidR="00CE1058">
          <w:rPr>
            <w:webHidden/>
          </w:rPr>
          <w:t>22</w:t>
        </w:r>
        <w:r w:rsidR="00CE1058">
          <w:rPr>
            <w:webHidden/>
          </w:rPr>
          <w:fldChar w:fldCharType="end"/>
        </w:r>
      </w:hyperlink>
    </w:p>
    <w:p w14:paraId="0EF34523" w14:textId="4381A4CC" w:rsidR="00CE1058" w:rsidRDefault="0021361A">
      <w:pPr>
        <w:pStyle w:val="Indholdsfortegnelse3"/>
        <w:rPr>
          <w:rFonts w:asciiTheme="minorHAnsi" w:eastAsiaTheme="minorEastAsia" w:hAnsiTheme="minorHAnsi"/>
          <w:kern w:val="2"/>
          <w:sz w:val="22"/>
          <w:szCs w:val="22"/>
          <w:lang w:val="en-DK" w:eastAsia="en-DK"/>
          <w14:ligatures w14:val="standardContextual"/>
        </w:rPr>
      </w:pPr>
      <w:hyperlink w:anchor="_Toc133576119" w:history="1">
        <w:r w:rsidR="00CE1058" w:rsidRPr="0072123E">
          <w:rPr>
            <w:rStyle w:val="Hyperlink"/>
          </w:rPr>
          <w:t>3.3.11</w:t>
        </w:r>
        <w:r w:rsidR="00CE1058">
          <w:rPr>
            <w:rFonts w:asciiTheme="minorHAnsi" w:eastAsiaTheme="minorEastAsia" w:hAnsiTheme="minorHAnsi"/>
            <w:kern w:val="2"/>
            <w:sz w:val="22"/>
            <w:szCs w:val="22"/>
            <w:lang w:val="en-DK" w:eastAsia="en-DK"/>
            <w14:ligatures w14:val="standardContextual"/>
          </w:rPr>
          <w:tab/>
        </w:r>
        <w:r w:rsidR="00CE1058" w:rsidRPr="0072123E">
          <w:rPr>
            <w:rStyle w:val="Hyperlink"/>
          </w:rPr>
          <w:t>Reel slutbehandling af affaldet</w:t>
        </w:r>
        <w:r w:rsidR="00CE1058">
          <w:rPr>
            <w:webHidden/>
          </w:rPr>
          <w:tab/>
        </w:r>
        <w:r w:rsidR="00CE1058">
          <w:rPr>
            <w:webHidden/>
          </w:rPr>
          <w:fldChar w:fldCharType="begin"/>
        </w:r>
        <w:r w:rsidR="00CE1058">
          <w:rPr>
            <w:webHidden/>
          </w:rPr>
          <w:instrText xml:space="preserve"> PAGEREF _Toc133576119 \h </w:instrText>
        </w:r>
        <w:r w:rsidR="00CE1058">
          <w:rPr>
            <w:webHidden/>
          </w:rPr>
        </w:r>
        <w:r w:rsidR="00CE1058">
          <w:rPr>
            <w:webHidden/>
          </w:rPr>
          <w:fldChar w:fldCharType="separate"/>
        </w:r>
        <w:r w:rsidR="00CE1058">
          <w:rPr>
            <w:webHidden/>
          </w:rPr>
          <w:t>24</w:t>
        </w:r>
        <w:r w:rsidR="00CE1058">
          <w:rPr>
            <w:webHidden/>
          </w:rPr>
          <w:fldChar w:fldCharType="end"/>
        </w:r>
      </w:hyperlink>
    </w:p>
    <w:p w14:paraId="25B0115B" w14:textId="2B32C0F6" w:rsidR="00CE1058" w:rsidRDefault="0021361A">
      <w:pPr>
        <w:pStyle w:val="Indholdsfortegnelse3"/>
        <w:rPr>
          <w:rFonts w:asciiTheme="minorHAnsi" w:eastAsiaTheme="minorEastAsia" w:hAnsiTheme="minorHAnsi"/>
          <w:kern w:val="2"/>
          <w:sz w:val="22"/>
          <w:szCs w:val="22"/>
          <w:lang w:val="en-DK" w:eastAsia="en-DK"/>
          <w14:ligatures w14:val="standardContextual"/>
        </w:rPr>
      </w:pPr>
      <w:hyperlink w:anchor="_Toc133576120" w:history="1">
        <w:r w:rsidR="00CE1058" w:rsidRPr="0072123E">
          <w:rPr>
            <w:rStyle w:val="Hyperlink"/>
          </w:rPr>
          <w:t>3.3.12</w:t>
        </w:r>
        <w:r w:rsidR="00CE1058">
          <w:rPr>
            <w:rFonts w:asciiTheme="minorHAnsi" w:eastAsiaTheme="minorEastAsia" w:hAnsiTheme="minorHAnsi"/>
            <w:kern w:val="2"/>
            <w:sz w:val="22"/>
            <w:szCs w:val="22"/>
            <w:lang w:val="en-DK" w:eastAsia="en-DK"/>
            <w14:ligatures w14:val="standardContextual"/>
          </w:rPr>
          <w:tab/>
        </w:r>
        <w:r w:rsidR="00CE1058" w:rsidRPr="0072123E">
          <w:rPr>
            <w:rStyle w:val="Hyperlink"/>
          </w:rPr>
          <w:t>Håndteringsdato</w:t>
        </w:r>
        <w:r w:rsidR="00CE1058">
          <w:rPr>
            <w:webHidden/>
          </w:rPr>
          <w:tab/>
        </w:r>
        <w:r w:rsidR="00CE1058">
          <w:rPr>
            <w:webHidden/>
          </w:rPr>
          <w:fldChar w:fldCharType="begin"/>
        </w:r>
        <w:r w:rsidR="00CE1058">
          <w:rPr>
            <w:webHidden/>
          </w:rPr>
          <w:instrText xml:space="preserve"> PAGEREF _Toc133576120 \h </w:instrText>
        </w:r>
        <w:r w:rsidR="00CE1058">
          <w:rPr>
            <w:webHidden/>
          </w:rPr>
        </w:r>
        <w:r w:rsidR="00CE1058">
          <w:rPr>
            <w:webHidden/>
          </w:rPr>
          <w:fldChar w:fldCharType="separate"/>
        </w:r>
        <w:r w:rsidR="00CE1058">
          <w:rPr>
            <w:webHidden/>
          </w:rPr>
          <w:t>24</w:t>
        </w:r>
        <w:r w:rsidR="00CE1058">
          <w:rPr>
            <w:webHidden/>
          </w:rPr>
          <w:fldChar w:fldCharType="end"/>
        </w:r>
      </w:hyperlink>
    </w:p>
    <w:p w14:paraId="6E968807" w14:textId="10F425ED" w:rsidR="00CE1058" w:rsidRDefault="0021361A">
      <w:pPr>
        <w:pStyle w:val="Indholdsfortegnelse2"/>
        <w:rPr>
          <w:rFonts w:asciiTheme="minorHAnsi" w:eastAsiaTheme="minorEastAsia" w:hAnsiTheme="minorHAnsi"/>
          <w:noProof/>
          <w:kern w:val="2"/>
          <w:sz w:val="22"/>
          <w:szCs w:val="22"/>
          <w:lang w:val="en-DK" w:eastAsia="en-DK"/>
          <w14:ligatures w14:val="standardContextual"/>
        </w:rPr>
      </w:pPr>
      <w:hyperlink w:anchor="_Toc133576121" w:history="1">
        <w:r w:rsidR="00CE1058" w:rsidRPr="0072123E">
          <w:rPr>
            <w:rStyle w:val="Hyperlink"/>
            <w:noProof/>
          </w:rPr>
          <w:t>3.4</w:t>
        </w:r>
        <w:r w:rsidR="00CE1058">
          <w:rPr>
            <w:rFonts w:asciiTheme="minorHAnsi" w:eastAsiaTheme="minorEastAsia" w:hAnsiTheme="minorHAnsi"/>
            <w:noProof/>
            <w:kern w:val="2"/>
            <w:sz w:val="22"/>
            <w:szCs w:val="22"/>
            <w:lang w:val="en-DK" w:eastAsia="en-DK"/>
            <w14:ligatures w14:val="standardContextual"/>
          </w:rPr>
          <w:tab/>
        </w:r>
        <w:r w:rsidR="00CE1058" w:rsidRPr="0072123E">
          <w:rPr>
            <w:rStyle w:val="Hyperlink"/>
            <w:noProof/>
          </w:rPr>
          <w:t>Undgå fejl – egen kvalitetssikring inden upload</w:t>
        </w:r>
        <w:r w:rsidR="00CE1058">
          <w:rPr>
            <w:noProof/>
            <w:webHidden/>
          </w:rPr>
          <w:tab/>
        </w:r>
        <w:r w:rsidR="00CE1058">
          <w:rPr>
            <w:noProof/>
            <w:webHidden/>
          </w:rPr>
          <w:fldChar w:fldCharType="begin"/>
        </w:r>
        <w:r w:rsidR="00CE1058">
          <w:rPr>
            <w:noProof/>
            <w:webHidden/>
          </w:rPr>
          <w:instrText xml:space="preserve"> PAGEREF _Toc133576121 \h </w:instrText>
        </w:r>
        <w:r w:rsidR="00CE1058">
          <w:rPr>
            <w:noProof/>
            <w:webHidden/>
          </w:rPr>
        </w:r>
        <w:r w:rsidR="00CE1058">
          <w:rPr>
            <w:noProof/>
            <w:webHidden/>
          </w:rPr>
          <w:fldChar w:fldCharType="separate"/>
        </w:r>
        <w:r w:rsidR="00CE1058">
          <w:rPr>
            <w:noProof/>
            <w:webHidden/>
          </w:rPr>
          <w:t>24</w:t>
        </w:r>
        <w:r w:rsidR="00CE1058">
          <w:rPr>
            <w:noProof/>
            <w:webHidden/>
          </w:rPr>
          <w:fldChar w:fldCharType="end"/>
        </w:r>
      </w:hyperlink>
    </w:p>
    <w:p w14:paraId="1FED68AF" w14:textId="6F04E153" w:rsidR="00CE1058" w:rsidRDefault="0021361A">
      <w:pPr>
        <w:pStyle w:val="Indholdsfortegnelse2"/>
        <w:rPr>
          <w:rFonts w:asciiTheme="minorHAnsi" w:eastAsiaTheme="minorEastAsia" w:hAnsiTheme="minorHAnsi"/>
          <w:noProof/>
          <w:kern w:val="2"/>
          <w:sz w:val="22"/>
          <w:szCs w:val="22"/>
          <w:lang w:val="en-DK" w:eastAsia="en-DK"/>
          <w14:ligatures w14:val="standardContextual"/>
        </w:rPr>
      </w:pPr>
      <w:hyperlink w:anchor="_Toc133576122" w:history="1">
        <w:r w:rsidR="00CE1058" w:rsidRPr="0072123E">
          <w:rPr>
            <w:rStyle w:val="Hyperlink"/>
            <w:noProof/>
          </w:rPr>
          <w:t>3.5</w:t>
        </w:r>
        <w:r w:rsidR="00CE1058">
          <w:rPr>
            <w:rFonts w:asciiTheme="minorHAnsi" w:eastAsiaTheme="minorEastAsia" w:hAnsiTheme="minorHAnsi"/>
            <w:noProof/>
            <w:kern w:val="2"/>
            <w:sz w:val="22"/>
            <w:szCs w:val="22"/>
            <w:lang w:val="en-DK" w:eastAsia="en-DK"/>
            <w14:ligatures w14:val="standardContextual"/>
          </w:rPr>
          <w:tab/>
        </w:r>
        <w:r w:rsidR="00CE1058" w:rsidRPr="0072123E">
          <w:rPr>
            <w:rStyle w:val="Hyperlink"/>
            <w:noProof/>
          </w:rPr>
          <w:t>Gemme i CSV format</w:t>
        </w:r>
        <w:r w:rsidR="00CE1058">
          <w:rPr>
            <w:noProof/>
            <w:webHidden/>
          </w:rPr>
          <w:tab/>
        </w:r>
        <w:r w:rsidR="00CE1058">
          <w:rPr>
            <w:noProof/>
            <w:webHidden/>
          </w:rPr>
          <w:fldChar w:fldCharType="begin"/>
        </w:r>
        <w:r w:rsidR="00CE1058">
          <w:rPr>
            <w:noProof/>
            <w:webHidden/>
          </w:rPr>
          <w:instrText xml:space="preserve"> PAGEREF _Toc133576122 \h </w:instrText>
        </w:r>
        <w:r w:rsidR="00CE1058">
          <w:rPr>
            <w:noProof/>
            <w:webHidden/>
          </w:rPr>
        </w:r>
        <w:r w:rsidR="00CE1058">
          <w:rPr>
            <w:noProof/>
            <w:webHidden/>
          </w:rPr>
          <w:fldChar w:fldCharType="separate"/>
        </w:r>
        <w:r w:rsidR="00CE1058">
          <w:rPr>
            <w:noProof/>
            <w:webHidden/>
          </w:rPr>
          <w:t>25</w:t>
        </w:r>
        <w:r w:rsidR="00CE1058">
          <w:rPr>
            <w:noProof/>
            <w:webHidden/>
          </w:rPr>
          <w:fldChar w:fldCharType="end"/>
        </w:r>
      </w:hyperlink>
    </w:p>
    <w:p w14:paraId="71D5CA07" w14:textId="48E9D68D" w:rsidR="00CE1058" w:rsidRDefault="0021361A">
      <w:pPr>
        <w:pStyle w:val="Indholdsfortegnelse1"/>
        <w:rPr>
          <w:rFonts w:asciiTheme="minorHAnsi" w:eastAsiaTheme="minorEastAsia" w:hAnsiTheme="minorHAnsi"/>
          <w:b w:val="0"/>
          <w:noProof/>
          <w:kern w:val="2"/>
          <w:sz w:val="22"/>
          <w:szCs w:val="22"/>
          <w:lang w:val="en-DK" w:eastAsia="en-DK"/>
          <w14:ligatures w14:val="standardContextual"/>
        </w:rPr>
      </w:pPr>
      <w:hyperlink w:anchor="_Toc133576123" w:history="1">
        <w:r w:rsidR="00CE1058" w:rsidRPr="0072123E">
          <w:rPr>
            <w:rStyle w:val="Hyperlink"/>
            <w:noProof/>
          </w:rPr>
          <w:t>4.</w:t>
        </w:r>
        <w:r w:rsidR="00CE1058">
          <w:rPr>
            <w:rFonts w:asciiTheme="minorHAnsi" w:eastAsiaTheme="minorEastAsia" w:hAnsiTheme="minorHAnsi"/>
            <w:b w:val="0"/>
            <w:noProof/>
            <w:kern w:val="2"/>
            <w:sz w:val="22"/>
            <w:szCs w:val="22"/>
            <w:lang w:val="en-DK" w:eastAsia="en-DK"/>
            <w14:ligatures w14:val="standardContextual"/>
          </w:rPr>
          <w:tab/>
        </w:r>
        <w:r w:rsidR="00CE1058" w:rsidRPr="0072123E">
          <w:rPr>
            <w:rStyle w:val="Hyperlink"/>
            <w:noProof/>
          </w:rPr>
          <w:t>Indberetning af CSV filen til Affaldsdatasystemet</w:t>
        </w:r>
        <w:r w:rsidR="00CE1058">
          <w:rPr>
            <w:noProof/>
            <w:webHidden/>
          </w:rPr>
          <w:tab/>
        </w:r>
        <w:r w:rsidR="00CE1058">
          <w:rPr>
            <w:noProof/>
            <w:webHidden/>
          </w:rPr>
          <w:fldChar w:fldCharType="begin"/>
        </w:r>
        <w:r w:rsidR="00CE1058">
          <w:rPr>
            <w:noProof/>
            <w:webHidden/>
          </w:rPr>
          <w:instrText xml:space="preserve"> PAGEREF _Toc133576123 \h </w:instrText>
        </w:r>
        <w:r w:rsidR="00CE1058">
          <w:rPr>
            <w:noProof/>
            <w:webHidden/>
          </w:rPr>
        </w:r>
        <w:r w:rsidR="00CE1058">
          <w:rPr>
            <w:noProof/>
            <w:webHidden/>
          </w:rPr>
          <w:fldChar w:fldCharType="separate"/>
        </w:r>
        <w:r w:rsidR="00CE1058">
          <w:rPr>
            <w:noProof/>
            <w:webHidden/>
          </w:rPr>
          <w:t>27</w:t>
        </w:r>
        <w:r w:rsidR="00CE1058">
          <w:rPr>
            <w:noProof/>
            <w:webHidden/>
          </w:rPr>
          <w:fldChar w:fldCharType="end"/>
        </w:r>
      </w:hyperlink>
    </w:p>
    <w:p w14:paraId="31B4612F" w14:textId="6BD1CD49" w:rsidR="00CE1058" w:rsidRDefault="0021361A">
      <w:pPr>
        <w:pStyle w:val="Indholdsfortegnelse2"/>
        <w:rPr>
          <w:rFonts w:asciiTheme="minorHAnsi" w:eastAsiaTheme="minorEastAsia" w:hAnsiTheme="minorHAnsi"/>
          <w:noProof/>
          <w:kern w:val="2"/>
          <w:sz w:val="22"/>
          <w:szCs w:val="22"/>
          <w:lang w:val="en-DK" w:eastAsia="en-DK"/>
          <w14:ligatures w14:val="standardContextual"/>
        </w:rPr>
      </w:pPr>
      <w:hyperlink w:anchor="_Toc133576124" w:history="1">
        <w:r w:rsidR="00CE1058" w:rsidRPr="0072123E">
          <w:rPr>
            <w:rStyle w:val="Hyperlink"/>
            <w:noProof/>
          </w:rPr>
          <w:t>4.1</w:t>
        </w:r>
        <w:r w:rsidR="00CE1058">
          <w:rPr>
            <w:rFonts w:asciiTheme="minorHAnsi" w:eastAsiaTheme="minorEastAsia" w:hAnsiTheme="minorHAnsi"/>
            <w:noProof/>
            <w:kern w:val="2"/>
            <w:sz w:val="22"/>
            <w:szCs w:val="22"/>
            <w:lang w:val="en-DK" w:eastAsia="en-DK"/>
            <w14:ligatures w14:val="standardContextual"/>
          </w:rPr>
          <w:tab/>
        </w:r>
        <w:r w:rsidR="00CE1058" w:rsidRPr="0072123E">
          <w:rPr>
            <w:rStyle w:val="Hyperlink"/>
            <w:noProof/>
          </w:rPr>
          <w:t>Validering af CSV-format</w:t>
        </w:r>
        <w:r w:rsidR="00CE1058">
          <w:rPr>
            <w:noProof/>
            <w:webHidden/>
          </w:rPr>
          <w:tab/>
        </w:r>
        <w:r w:rsidR="00CE1058">
          <w:rPr>
            <w:noProof/>
            <w:webHidden/>
          </w:rPr>
          <w:fldChar w:fldCharType="begin"/>
        </w:r>
        <w:r w:rsidR="00CE1058">
          <w:rPr>
            <w:noProof/>
            <w:webHidden/>
          </w:rPr>
          <w:instrText xml:space="preserve"> PAGEREF _Toc133576124 \h </w:instrText>
        </w:r>
        <w:r w:rsidR="00CE1058">
          <w:rPr>
            <w:noProof/>
            <w:webHidden/>
          </w:rPr>
        </w:r>
        <w:r w:rsidR="00CE1058">
          <w:rPr>
            <w:noProof/>
            <w:webHidden/>
          </w:rPr>
          <w:fldChar w:fldCharType="separate"/>
        </w:r>
        <w:r w:rsidR="00CE1058">
          <w:rPr>
            <w:noProof/>
            <w:webHidden/>
          </w:rPr>
          <w:t>28</w:t>
        </w:r>
        <w:r w:rsidR="00CE1058">
          <w:rPr>
            <w:noProof/>
            <w:webHidden/>
          </w:rPr>
          <w:fldChar w:fldCharType="end"/>
        </w:r>
      </w:hyperlink>
    </w:p>
    <w:p w14:paraId="70011E9D" w14:textId="7BACE509" w:rsidR="00CE1058" w:rsidRDefault="0021361A">
      <w:pPr>
        <w:pStyle w:val="Indholdsfortegnelse2"/>
        <w:rPr>
          <w:rFonts w:asciiTheme="minorHAnsi" w:eastAsiaTheme="minorEastAsia" w:hAnsiTheme="minorHAnsi"/>
          <w:noProof/>
          <w:kern w:val="2"/>
          <w:sz w:val="22"/>
          <w:szCs w:val="22"/>
          <w:lang w:val="en-DK" w:eastAsia="en-DK"/>
          <w14:ligatures w14:val="standardContextual"/>
        </w:rPr>
      </w:pPr>
      <w:hyperlink w:anchor="_Toc133576125" w:history="1">
        <w:r w:rsidR="00CE1058" w:rsidRPr="0072123E">
          <w:rPr>
            <w:rStyle w:val="Hyperlink"/>
            <w:noProof/>
          </w:rPr>
          <w:t>4.2</w:t>
        </w:r>
        <w:r w:rsidR="00CE1058">
          <w:rPr>
            <w:rFonts w:asciiTheme="minorHAnsi" w:eastAsiaTheme="minorEastAsia" w:hAnsiTheme="minorHAnsi"/>
            <w:noProof/>
            <w:kern w:val="2"/>
            <w:sz w:val="22"/>
            <w:szCs w:val="22"/>
            <w:lang w:val="en-DK" w:eastAsia="en-DK"/>
            <w14:ligatures w14:val="standardContextual"/>
          </w:rPr>
          <w:tab/>
        </w:r>
        <w:r w:rsidR="00CE1058" w:rsidRPr="0072123E">
          <w:rPr>
            <w:rStyle w:val="Hyperlink"/>
            <w:noProof/>
          </w:rPr>
          <w:t>Upload og egen prævalidering</w:t>
        </w:r>
        <w:r w:rsidR="00CE1058">
          <w:rPr>
            <w:noProof/>
            <w:webHidden/>
          </w:rPr>
          <w:tab/>
        </w:r>
        <w:r w:rsidR="00CE1058">
          <w:rPr>
            <w:noProof/>
            <w:webHidden/>
          </w:rPr>
          <w:fldChar w:fldCharType="begin"/>
        </w:r>
        <w:r w:rsidR="00CE1058">
          <w:rPr>
            <w:noProof/>
            <w:webHidden/>
          </w:rPr>
          <w:instrText xml:space="preserve"> PAGEREF _Toc133576125 \h </w:instrText>
        </w:r>
        <w:r w:rsidR="00CE1058">
          <w:rPr>
            <w:noProof/>
            <w:webHidden/>
          </w:rPr>
        </w:r>
        <w:r w:rsidR="00CE1058">
          <w:rPr>
            <w:noProof/>
            <w:webHidden/>
          </w:rPr>
          <w:fldChar w:fldCharType="separate"/>
        </w:r>
        <w:r w:rsidR="00CE1058">
          <w:rPr>
            <w:noProof/>
            <w:webHidden/>
          </w:rPr>
          <w:t>29</w:t>
        </w:r>
        <w:r w:rsidR="00CE1058">
          <w:rPr>
            <w:noProof/>
            <w:webHidden/>
          </w:rPr>
          <w:fldChar w:fldCharType="end"/>
        </w:r>
      </w:hyperlink>
    </w:p>
    <w:p w14:paraId="7600655E" w14:textId="53547F60" w:rsidR="00CE1058" w:rsidRDefault="0021361A">
      <w:pPr>
        <w:pStyle w:val="Indholdsfortegnelse2"/>
        <w:rPr>
          <w:rFonts w:asciiTheme="minorHAnsi" w:eastAsiaTheme="minorEastAsia" w:hAnsiTheme="minorHAnsi"/>
          <w:noProof/>
          <w:kern w:val="2"/>
          <w:sz w:val="22"/>
          <w:szCs w:val="22"/>
          <w:lang w:val="en-DK" w:eastAsia="en-DK"/>
          <w14:ligatures w14:val="standardContextual"/>
        </w:rPr>
      </w:pPr>
      <w:hyperlink w:anchor="_Toc133576126" w:history="1">
        <w:r w:rsidR="00CE1058" w:rsidRPr="0072123E">
          <w:rPr>
            <w:rStyle w:val="Hyperlink"/>
            <w:noProof/>
          </w:rPr>
          <w:t>4.3</w:t>
        </w:r>
        <w:r w:rsidR="00CE1058">
          <w:rPr>
            <w:rFonts w:asciiTheme="minorHAnsi" w:eastAsiaTheme="minorEastAsia" w:hAnsiTheme="minorHAnsi"/>
            <w:noProof/>
            <w:kern w:val="2"/>
            <w:sz w:val="22"/>
            <w:szCs w:val="22"/>
            <w:lang w:val="en-DK" w:eastAsia="en-DK"/>
            <w14:ligatures w14:val="standardContextual"/>
          </w:rPr>
          <w:tab/>
        </w:r>
        <w:r w:rsidR="00CE1058" w:rsidRPr="0072123E">
          <w:rPr>
            <w:rStyle w:val="Hyperlink"/>
            <w:noProof/>
          </w:rPr>
          <w:t>Efterbehandling af indlæst CSV-fil</w:t>
        </w:r>
        <w:r w:rsidR="00CE1058">
          <w:rPr>
            <w:noProof/>
            <w:webHidden/>
          </w:rPr>
          <w:tab/>
        </w:r>
        <w:r w:rsidR="00CE1058">
          <w:rPr>
            <w:noProof/>
            <w:webHidden/>
          </w:rPr>
          <w:fldChar w:fldCharType="begin"/>
        </w:r>
        <w:r w:rsidR="00CE1058">
          <w:rPr>
            <w:noProof/>
            <w:webHidden/>
          </w:rPr>
          <w:instrText xml:space="preserve"> PAGEREF _Toc133576126 \h </w:instrText>
        </w:r>
        <w:r w:rsidR="00CE1058">
          <w:rPr>
            <w:noProof/>
            <w:webHidden/>
          </w:rPr>
        </w:r>
        <w:r w:rsidR="00CE1058">
          <w:rPr>
            <w:noProof/>
            <w:webHidden/>
          </w:rPr>
          <w:fldChar w:fldCharType="separate"/>
        </w:r>
        <w:r w:rsidR="00CE1058">
          <w:rPr>
            <w:noProof/>
            <w:webHidden/>
          </w:rPr>
          <w:t>31</w:t>
        </w:r>
        <w:r w:rsidR="00CE1058">
          <w:rPr>
            <w:noProof/>
            <w:webHidden/>
          </w:rPr>
          <w:fldChar w:fldCharType="end"/>
        </w:r>
      </w:hyperlink>
    </w:p>
    <w:p w14:paraId="083DBC91" w14:textId="73B608A9" w:rsidR="00CE1058" w:rsidRDefault="0021361A">
      <w:pPr>
        <w:pStyle w:val="Indholdsfortegnelse2"/>
        <w:rPr>
          <w:rFonts w:asciiTheme="minorHAnsi" w:eastAsiaTheme="minorEastAsia" w:hAnsiTheme="minorHAnsi"/>
          <w:noProof/>
          <w:kern w:val="2"/>
          <w:sz w:val="22"/>
          <w:szCs w:val="22"/>
          <w:lang w:val="en-DK" w:eastAsia="en-DK"/>
          <w14:ligatures w14:val="standardContextual"/>
        </w:rPr>
      </w:pPr>
      <w:hyperlink w:anchor="_Toc133576127" w:history="1">
        <w:r w:rsidR="00CE1058" w:rsidRPr="0072123E">
          <w:rPr>
            <w:rStyle w:val="Hyperlink"/>
            <w:noProof/>
          </w:rPr>
          <w:t>4.4</w:t>
        </w:r>
        <w:r w:rsidR="00CE1058">
          <w:rPr>
            <w:rFonts w:asciiTheme="minorHAnsi" w:eastAsiaTheme="minorEastAsia" w:hAnsiTheme="minorHAnsi"/>
            <w:noProof/>
            <w:kern w:val="2"/>
            <w:sz w:val="22"/>
            <w:szCs w:val="22"/>
            <w:lang w:val="en-DK" w:eastAsia="en-DK"/>
            <w14:ligatures w14:val="standardContextual"/>
          </w:rPr>
          <w:tab/>
        </w:r>
        <w:r w:rsidR="00CE1058" w:rsidRPr="0072123E">
          <w:rPr>
            <w:rStyle w:val="Hyperlink"/>
            <w:noProof/>
          </w:rPr>
          <w:t>Fejlbeskeder og hvordan du retter dem</w:t>
        </w:r>
        <w:r w:rsidR="00CE1058">
          <w:rPr>
            <w:noProof/>
            <w:webHidden/>
          </w:rPr>
          <w:tab/>
        </w:r>
        <w:r w:rsidR="00CE1058">
          <w:rPr>
            <w:noProof/>
            <w:webHidden/>
          </w:rPr>
          <w:fldChar w:fldCharType="begin"/>
        </w:r>
        <w:r w:rsidR="00CE1058">
          <w:rPr>
            <w:noProof/>
            <w:webHidden/>
          </w:rPr>
          <w:instrText xml:space="preserve"> PAGEREF _Toc133576127 \h </w:instrText>
        </w:r>
        <w:r w:rsidR="00CE1058">
          <w:rPr>
            <w:noProof/>
            <w:webHidden/>
          </w:rPr>
        </w:r>
        <w:r w:rsidR="00CE1058">
          <w:rPr>
            <w:noProof/>
            <w:webHidden/>
          </w:rPr>
          <w:fldChar w:fldCharType="separate"/>
        </w:r>
        <w:r w:rsidR="00CE1058">
          <w:rPr>
            <w:noProof/>
            <w:webHidden/>
          </w:rPr>
          <w:t>33</w:t>
        </w:r>
        <w:r w:rsidR="00CE1058">
          <w:rPr>
            <w:noProof/>
            <w:webHidden/>
          </w:rPr>
          <w:fldChar w:fldCharType="end"/>
        </w:r>
      </w:hyperlink>
    </w:p>
    <w:p w14:paraId="4377AC11" w14:textId="22D6BA2A" w:rsidR="00CE1058" w:rsidRDefault="0021361A">
      <w:pPr>
        <w:pStyle w:val="Indholdsfortegnelse2"/>
        <w:rPr>
          <w:rFonts w:asciiTheme="minorHAnsi" w:eastAsiaTheme="minorEastAsia" w:hAnsiTheme="minorHAnsi"/>
          <w:noProof/>
          <w:kern w:val="2"/>
          <w:sz w:val="22"/>
          <w:szCs w:val="22"/>
          <w:lang w:val="en-DK" w:eastAsia="en-DK"/>
          <w14:ligatures w14:val="standardContextual"/>
        </w:rPr>
      </w:pPr>
      <w:hyperlink w:anchor="_Toc133576128" w:history="1">
        <w:r w:rsidR="00CE1058" w:rsidRPr="0072123E">
          <w:rPr>
            <w:rStyle w:val="Hyperlink"/>
            <w:noProof/>
          </w:rPr>
          <w:t>4.5</w:t>
        </w:r>
        <w:r w:rsidR="00CE1058">
          <w:rPr>
            <w:rFonts w:asciiTheme="minorHAnsi" w:eastAsiaTheme="minorEastAsia" w:hAnsiTheme="minorHAnsi"/>
            <w:noProof/>
            <w:kern w:val="2"/>
            <w:sz w:val="22"/>
            <w:szCs w:val="22"/>
            <w:lang w:val="en-DK" w:eastAsia="en-DK"/>
            <w14:ligatures w14:val="standardContextual"/>
          </w:rPr>
          <w:tab/>
        </w:r>
        <w:r w:rsidR="00CE1058" w:rsidRPr="0072123E">
          <w:rPr>
            <w:rStyle w:val="Hyperlink"/>
            <w:noProof/>
          </w:rPr>
          <w:t>Indtastninger der giver fejl ved indlæsning</w:t>
        </w:r>
        <w:r w:rsidR="00CE1058">
          <w:rPr>
            <w:noProof/>
            <w:webHidden/>
          </w:rPr>
          <w:tab/>
        </w:r>
        <w:r w:rsidR="00CE1058">
          <w:rPr>
            <w:noProof/>
            <w:webHidden/>
          </w:rPr>
          <w:fldChar w:fldCharType="begin"/>
        </w:r>
        <w:r w:rsidR="00CE1058">
          <w:rPr>
            <w:noProof/>
            <w:webHidden/>
          </w:rPr>
          <w:instrText xml:space="preserve"> PAGEREF _Toc133576128 \h </w:instrText>
        </w:r>
        <w:r w:rsidR="00CE1058">
          <w:rPr>
            <w:noProof/>
            <w:webHidden/>
          </w:rPr>
        </w:r>
        <w:r w:rsidR="00CE1058">
          <w:rPr>
            <w:noProof/>
            <w:webHidden/>
          </w:rPr>
          <w:fldChar w:fldCharType="separate"/>
        </w:r>
        <w:r w:rsidR="00CE1058">
          <w:rPr>
            <w:noProof/>
            <w:webHidden/>
          </w:rPr>
          <w:t>34</w:t>
        </w:r>
        <w:r w:rsidR="00CE1058">
          <w:rPr>
            <w:noProof/>
            <w:webHidden/>
          </w:rPr>
          <w:fldChar w:fldCharType="end"/>
        </w:r>
      </w:hyperlink>
    </w:p>
    <w:p w14:paraId="6110D427" w14:textId="586F5294" w:rsidR="00CE1058" w:rsidRDefault="0021361A">
      <w:pPr>
        <w:pStyle w:val="Indholdsfortegnelse1"/>
        <w:rPr>
          <w:rFonts w:asciiTheme="minorHAnsi" w:eastAsiaTheme="minorEastAsia" w:hAnsiTheme="minorHAnsi"/>
          <w:b w:val="0"/>
          <w:noProof/>
          <w:kern w:val="2"/>
          <w:sz w:val="22"/>
          <w:szCs w:val="22"/>
          <w:lang w:val="en-DK" w:eastAsia="en-DK"/>
          <w14:ligatures w14:val="standardContextual"/>
        </w:rPr>
      </w:pPr>
      <w:hyperlink w:anchor="_Toc133576129" w:history="1">
        <w:r w:rsidR="00CE1058" w:rsidRPr="0072123E">
          <w:rPr>
            <w:rStyle w:val="Hyperlink"/>
            <w:noProof/>
          </w:rPr>
          <w:t>5.</w:t>
        </w:r>
        <w:r w:rsidR="00CE1058">
          <w:rPr>
            <w:rFonts w:asciiTheme="minorHAnsi" w:eastAsiaTheme="minorEastAsia" w:hAnsiTheme="minorHAnsi"/>
            <w:b w:val="0"/>
            <w:noProof/>
            <w:kern w:val="2"/>
            <w:sz w:val="22"/>
            <w:szCs w:val="22"/>
            <w:lang w:val="en-DK" w:eastAsia="en-DK"/>
            <w14:ligatures w14:val="standardContextual"/>
          </w:rPr>
          <w:tab/>
        </w:r>
        <w:r w:rsidR="00CE1058" w:rsidRPr="0072123E">
          <w:rPr>
            <w:rStyle w:val="Hyperlink"/>
            <w:noProof/>
          </w:rPr>
          <w:t>Rette og slette i indberettede data</w:t>
        </w:r>
        <w:r w:rsidR="00CE1058">
          <w:rPr>
            <w:noProof/>
            <w:webHidden/>
          </w:rPr>
          <w:tab/>
        </w:r>
        <w:r w:rsidR="00CE1058">
          <w:rPr>
            <w:noProof/>
            <w:webHidden/>
          </w:rPr>
          <w:fldChar w:fldCharType="begin"/>
        </w:r>
        <w:r w:rsidR="00CE1058">
          <w:rPr>
            <w:noProof/>
            <w:webHidden/>
          </w:rPr>
          <w:instrText xml:space="preserve"> PAGEREF _Toc133576129 \h </w:instrText>
        </w:r>
        <w:r w:rsidR="00CE1058">
          <w:rPr>
            <w:noProof/>
            <w:webHidden/>
          </w:rPr>
        </w:r>
        <w:r w:rsidR="00CE1058">
          <w:rPr>
            <w:noProof/>
            <w:webHidden/>
          </w:rPr>
          <w:fldChar w:fldCharType="separate"/>
        </w:r>
        <w:r w:rsidR="00CE1058">
          <w:rPr>
            <w:noProof/>
            <w:webHidden/>
          </w:rPr>
          <w:t>35</w:t>
        </w:r>
        <w:r w:rsidR="00CE1058">
          <w:rPr>
            <w:noProof/>
            <w:webHidden/>
          </w:rPr>
          <w:fldChar w:fldCharType="end"/>
        </w:r>
      </w:hyperlink>
    </w:p>
    <w:p w14:paraId="5DA7BD0C" w14:textId="74BC89E3" w:rsidR="00CE1058" w:rsidRDefault="0021361A">
      <w:pPr>
        <w:pStyle w:val="Indholdsfortegnelse1"/>
        <w:rPr>
          <w:rFonts w:asciiTheme="minorHAnsi" w:eastAsiaTheme="minorEastAsia" w:hAnsiTheme="minorHAnsi"/>
          <w:b w:val="0"/>
          <w:noProof/>
          <w:kern w:val="2"/>
          <w:sz w:val="22"/>
          <w:szCs w:val="22"/>
          <w:lang w:val="en-DK" w:eastAsia="en-DK"/>
          <w14:ligatures w14:val="standardContextual"/>
        </w:rPr>
      </w:pPr>
      <w:hyperlink w:anchor="_Toc133576130" w:history="1">
        <w:r w:rsidR="00CE1058" w:rsidRPr="0072123E">
          <w:rPr>
            <w:rStyle w:val="Hyperlink"/>
            <w:noProof/>
          </w:rPr>
          <w:t>6.</w:t>
        </w:r>
        <w:r w:rsidR="00CE1058">
          <w:rPr>
            <w:rFonts w:asciiTheme="minorHAnsi" w:eastAsiaTheme="minorEastAsia" w:hAnsiTheme="minorHAnsi"/>
            <w:b w:val="0"/>
            <w:noProof/>
            <w:kern w:val="2"/>
            <w:sz w:val="22"/>
            <w:szCs w:val="22"/>
            <w:lang w:val="en-DK" w:eastAsia="en-DK"/>
            <w14:ligatures w14:val="standardContextual"/>
          </w:rPr>
          <w:tab/>
        </w:r>
        <w:r w:rsidR="00CE1058" w:rsidRPr="0072123E">
          <w:rPr>
            <w:rStyle w:val="Hyperlink"/>
            <w:noProof/>
          </w:rPr>
          <w:t>Ordliste</w:t>
        </w:r>
        <w:r w:rsidR="00CE1058">
          <w:rPr>
            <w:noProof/>
            <w:webHidden/>
          </w:rPr>
          <w:tab/>
        </w:r>
        <w:r w:rsidR="00CE1058">
          <w:rPr>
            <w:noProof/>
            <w:webHidden/>
          </w:rPr>
          <w:fldChar w:fldCharType="begin"/>
        </w:r>
        <w:r w:rsidR="00CE1058">
          <w:rPr>
            <w:noProof/>
            <w:webHidden/>
          </w:rPr>
          <w:instrText xml:space="preserve"> PAGEREF _Toc133576130 \h </w:instrText>
        </w:r>
        <w:r w:rsidR="00CE1058">
          <w:rPr>
            <w:noProof/>
            <w:webHidden/>
          </w:rPr>
        </w:r>
        <w:r w:rsidR="00CE1058">
          <w:rPr>
            <w:noProof/>
            <w:webHidden/>
          </w:rPr>
          <w:fldChar w:fldCharType="separate"/>
        </w:r>
        <w:r w:rsidR="00CE1058">
          <w:rPr>
            <w:noProof/>
            <w:webHidden/>
          </w:rPr>
          <w:t>36</w:t>
        </w:r>
        <w:r w:rsidR="00CE1058">
          <w:rPr>
            <w:noProof/>
            <w:webHidden/>
          </w:rPr>
          <w:fldChar w:fldCharType="end"/>
        </w:r>
      </w:hyperlink>
    </w:p>
    <w:p w14:paraId="070C703F" w14:textId="28D8706A" w:rsidR="00CE1058" w:rsidRDefault="0021361A">
      <w:pPr>
        <w:pStyle w:val="Indholdsfortegnelse1"/>
        <w:rPr>
          <w:rFonts w:asciiTheme="minorHAnsi" w:eastAsiaTheme="minorEastAsia" w:hAnsiTheme="minorHAnsi"/>
          <w:b w:val="0"/>
          <w:noProof/>
          <w:kern w:val="2"/>
          <w:sz w:val="22"/>
          <w:szCs w:val="22"/>
          <w:lang w:val="en-DK" w:eastAsia="en-DK"/>
          <w14:ligatures w14:val="standardContextual"/>
        </w:rPr>
      </w:pPr>
      <w:hyperlink w:anchor="_Toc133576131" w:history="1">
        <w:r w:rsidR="00CE1058" w:rsidRPr="0072123E">
          <w:rPr>
            <w:rStyle w:val="Hyperlink"/>
            <w:noProof/>
          </w:rPr>
          <w:t>7.</w:t>
        </w:r>
        <w:r w:rsidR="00CE1058">
          <w:rPr>
            <w:rFonts w:asciiTheme="minorHAnsi" w:eastAsiaTheme="minorEastAsia" w:hAnsiTheme="minorHAnsi"/>
            <w:b w:val="0"/>
            <w:noProof/>
            <w:kern w:val="2"/>
            <w:sz w:val="22"/>
            <w:szCs w:val="22"/>
            <w:lang w:val="en-DK" w:eastAsia="en-DK"/>
            <w14:ligatures w14:val="standardContextual"/>
          </w:rPr>
          <w:tab/>
        </w:r>
        <w:r w:rsidR="00CE1058" w:rsidRPr="0072123E">
          <w:rPr>
            <w:rStyle w:val="Hyperlink"/>
            <w:noProof/>
          </w:rPr>
          <w:t>Oversigt over CSV skabeloner for hver indberetningsrolle og udfyldning</w:t>
        </w:r>
        <w:r w:rsidR="00CE1058">
          <w:rPr>
            <w:noProof/>
            <w:webHidden/>
          </w:rPr>
          <w:tab/>
        </w:r>
        <w:r w:rsidR="00CE1058">
          <w:rPr>
            <w:noProof/>
            <w:webHidden/>
          </w:rPr>
          <w:fldChar w:fldCharType="begin"/>
        </w:r>
        <w:r w:rsidR="00CE1058">
          <w:rPr>
            <w:noProof/>
            <w:webHidden/>
          </w:rPr>
          <w:instrText xml:space="preserve"> PAGEREF _Toc133576131 \h </w:instrText>
        </w:r>
        <w:r w:rsidR="00CE1058">
          <w:rPr>
            <w:noProof/>
            <w:webHidden/>
          </w:rPr>
        </w:r>
        <w:r w:rsidR="00CE1058">
          <w:rPr>
            <w:noProof/>
            <w:webHidden/>
          </w:rPr>
          <w:fldChar w:fldCharType="separate"/>
        </w:r>
        <w:r w:rsidR="00CE1058">
          <w:rPr>
            <w:noProof/>
            <w:webHidden/>
          </w:rPr>
          <w:t>37</w:t>
        </w:r>
        <w:r w:rsidR="00CE1058">
          <w:rPr>
            <w:noProof/>
            <w:webHidden/>
          </w:rPr>
          <w:fldChar w:fldCharType="end"/>
        </w:r>
      </w:hyperlink>
    </w:p>
    <w:p w14:paraId="033AD02C" w14:textId="25125BCF" w:rsidR="00CE1058" w:rsidRDefault="0021361A">
      <w:pPr>
        <w:pStyle w:val="Indholdsfortegnelse2"/>
        <w:rPr>
          <w:rFonts w:asciiTheme="minorHAnsi" w:eastAsiaTheme="minorEastAsia" w:hAnsiTheme="minorHAnsi"/>
          <w:noProof/>
          <w:kern w:val="2"/>
          <w:sz w:val="22"/>
          <w:szCs w:val="22"/>
          <w:lang w:val="en-DK" w:eastAsia="en-DK"/>
          <w14:ligatures w14:val="standardContextual"/>
        </w:rPr>
      </w:pPr>
      <w:hyperlink w:anchor="_Toc133576132" w:history="1">
        <w:r w:rsidR="00CE1058" w:rsidRPr="0072123E">
          <w:rPr>
            <w:rStyle w:val="Hyperlink"/>
            <w:noProof/>
          </w:rPr>
          <w:t>7.1</w:t>
        </w:r>
        <w:r w:rsidR="00CE1058">
          <w:rPr>
            <w:rFonts w:asciiTheme="minorHAnsi" w:eastAsiaTheme="minorEastAsia" w:hAnsiTheme="minorHAnsi"/>
            <w:noProof/>
            <w:kern w:val="2"/>
            <w:sz w:val="22"/>
            <w:szCs w:val="22"/>
            <w:lang w:val="en-DK" w:eastAsia="en-DK"/>
            <w14:ligatures w14:val="standardContextual"/>
          </w:rPr>
          <w:tab/>
        </w:r>
        <w:r w:rsidR="00CE1058" w:rsidRPr="0072123E">
          <w:rPr>
            <w:rStyle w:val="Hyperlink"/>
            <w:noProof/>
          </w:rPr>
          <w:t>Import</w:t>
        </w:r>
        <w:r w:rsidR="00CE1058">
          <w:rPr>
            <w:noProof/>
            <w:webHidden/>
          </w:rPr>
          <w:tab/>
        </w:r>
        <w:r w:rsidR="00CE1058">
          <w:rPr>
            <w:noProof/>
            <w:webHidden/>
          </w:rPr>
          <w:fldChar w:fldCharType="begin"/>
        </w:r>
        <w:r w:rsidR="00CE1058">
          <w:rPr>
            <w:noProof/>
            <w:webHidden/>
          </w:rPr>
          <w:instrText xml:space="preserve"> PAGEREF _Toc133576132 \h </w:instrText>
        </w:r>
        <w:r w:rsidR="00CE1058">
          <w:rPr>
            <w:noProof/>
            <w:webHidden/>
          </w:rPr>
        </w:r>
        <w:r w:rsidR="00CE1058">
          <w:rPr>
            <w:noProof/>
            <w:webHidden/>
          </w:rPr>
          <w:fldChar w:fldCharType="separate"/>
        </w:r>
        <w:r w:rsidR="00CE1058">
          <w:rPr>
            <w:noProof/>
            <w:webHidden/>
          </w:rPr>
          <w:t>38</w:t>
        </w:r>
        <w:r w:rsidR="00CE1058">
          <w:rPr>
            <w:noProof/>
            <w:webHidden/>
          </w:rPr>
          <w:fldChar w:fldCharType="end"/>
        </w:r>
      </w:hyperlink>
    </w:p>
    <w:p w14:paraId="0250CCB4" w14:textId="2D2D40F6" w:rsidR="00CE1058" w:rsidRDefault="0021361A">
      <w:pPr>
        <w:pStyle w:val="Indholdsfortegnelse2"/>
        <w:rPr>
          <w:rFonts w:asciiTheme="minorHAnsi" w:eastAsiaTheme="minorEastAsia" w:hAnsiTheme="minorHAnsi"/>
          <w:noProof/>
          <w:kern w:val="2"/>
          <w:sz w:val="22"/>
          <w:szCs w:val="22"/>
          <w:lang w:val="en-DK" w:eastAsia="en-DK"/>
          <w14:ligatures w14:val="standardContextual"/>
        </w:rPr>
      </w:pPr>
      <w:hyperlink w:anchor="_Toc133576133" w:history="1">
        <w:r w:rsidR="00CE1058" w:rsidRPr="0072123E">
          <w:rPr>
            <w:rStyle w:val="Hyperlink"/>
            <w:noProof/>
          </w:rPr>
          <w:t>7.2</w:t>
        </w:r>
        <w:r w:rsidR="00CE1058">
          <w:rPr>
            <w:rFonts w:asciiTheme="minorHAnsi" w:eastAsiaTheme="minorEastAsia" w:hAnsiTheme="minorHAnsi"/>
            <w:noProof/>
            <w:kern w:val="2"/>
            <w:sz w:val="22"/>
            <w:szCs w:val="22"/>
            <w:lang w:val="en-DK" w:eastAsia="en-DK"/>
            <w14:ligatures w14:val="standardContextual"/>
          </w:rPr>
          <w:tab/>
        </w:r>
        <w:r w:rsidR="00CE1058" w:rsidRPr="0072123E">
          <w:rPr>
            <w:rStyle w:val="Hyperlink"/>
            <w:noProof/>
          </w:rPr>
          <w:t>Eksport</w:t>
        </w:r>
        <w:r w:rsidR="00CE1058">
          <w:rPr>
            <w:noProof/>
            <w:webHidden/>
          </w:rPr>
          <w:tab/>
        </w:r>
        <w:r w:rsidR="00CE1058">
          <w:rPr>
            <w:noProof/>
            <w:webHidden/>
          </w:rPr>
          <w:fldChar w:fldCharType="begin"/>
        </w:r>
        <w:r w:rsidR="00CE1058">
          <w:rPr>
            <w:noProof/>
            <w:webHidden/>
          </w:rPr>
          <w:instrText xml:space="preserve"> PAGEREF _Toc133576133 \h </w:instrText>
        </w:r>
        <w:r w:rsidR="00CE1058">
          <w:rPr>
            <w:noProof/>
            <w:webHidden/>
          </w:rPr>
        </w:r>
        <w:r w:rsidR="00CE1058">
          <w:rPr>
            <w:noProof/>
            <w:webHidden/>
          </w:rPr>
          <w:fldChar w:fldCharType="separate"/>
        </w:r>
        <w:r w:rsidR="00CE1058">
          <w:rPr>
            <w:noProof/>
            <w:webHidden/>
          </w:rPr>
          <w:t>41</w:t>
        </w:r>
        <w:r w:rsidR="00CE1058">
          <w:rPr>
            <w:noProof/>
            <w:webHidden/>
          </w:rPr>
          <w:fldChar w:fldCharType="end"/>
        </w:r>
      </w:hyperlink>
    </w:p>
    <w:p w14:paraId="70C9C904" w14:textId="1086C699" w:rsidR="00CE1058" w:rsidRDefault="0021361A">
      <w:pPr>
        <w:pStyle w:val="Indholdsfortegnelse2"/>
        <w:rPr>
          <w:rFonts w:asciiTheme="minorHAnsi" w:eastAsiaTheme="minorEastAsia" w:hAnsiTheme="minorHAnsi"/>
          <w:noProof/>
          <w:kern w:val="2"/>
          <w:sz w:val="22"/>
          <w:szCs w:val="22"/>
          <w:lang w:val="en-DK" w:eastAsia="en-DK"/>
          <w14:ligatures w14:val="standardContextual"/>
        </w:rPr>
      </w:pPr>
      <w:hyperlink w:anchor="_Toc133576134" w:history="1">
        <w:r w:rsidR="00CE1058" w:rsidRPr="0072123E">
          <w:rPr>
            <w:rStyle w:val="Hyperlink"/>
            <w:noProof/>
          </w:rPr>
          <w:t>7.3</w:t>
        </w:r>
        <w:r w:rsidR="00CE1058">
          <w:rPr>
            <w:rFonts w:asciiTheme="minorHAnsi" w:eastAsiaTheme="minorEastAsia" w:hAnsiTheme="minorHAnsi"/>
            <w:noProof/>
            <w:kern w:val="2"/>
            <w:sz w:val="22"/>
            <w:szCs w:val="22"/>
            <w:lang w:val="en-DK" w:eastAsia="en-DK"/>
            <w14:ligatures w14:val="standardContextual"/>
          </w:rPr>
          <w:tab/>
        </w:r>
        <w:r w:rsidR="00CE1058" w:rsidRPr="0072123E">
          <w:rPr>
            <w:rStyle w:val="Hyperlink"/>
            <w:noProof/>
          </w:rPr>
          <w:t>Indsamler</w:t>
        </w:r>
        <w:r w:rsidR="00CE1058">
          <w:rPr>
            <w:noProof/>
            <w:webHidden/>
          </w:rPr>
          <w:tab/>
        </w:r>
        <w:r w:rsidR="00CE1058">
          <w:rPr>
            <w:noProof/>
            <w:webHidden/>
          </w:rPr>
          <w:fldChar w:fldCharType="begin"/>
        </w:r>
        <w:r w:rsidR="00CE1058">
          <w:rPr>
            <w:noProof/>
            <w:webHidden/>
          </w:rPr>
          <w:instrText xml:space="preserve"> PAGEREF _Toc133576134 \h </w:instrText>
        </w:r>
        <w:r w:rsidR="00CE1058">
          <w:rPr>
            <w:noProof/>
            <w:webHidden/>
          </w:rPr>
        </w:r>
        <w:r w:rsidR="00CE1058">
          <w:rPr>
            <w:noProof/>
            <w:webHidden/>
          </w:rPr>
          <w:fldChar w:fldCharType="separate"/>
        </w:r>
        <w:r w:rsidR="00CE1058">
          <w:rPr>
            <w:noProof/>
            <w:webHidden/>
          </w:rPr>
          <w:t>44</w:t>
        </w:r>
        <w:r w:rsidR="00CE1058">
          <w:rPr>
            <w:noProof/>
            <w:webHidden/>
          </w:rPr>
          <w:fldChar w:fldCharType="end"/>
        </w:r>
      </w:hyperlink>
    </w:p>
    <w:p w14:paraId="08319510" w14:textId="73E22820" w:rsidR="00CE1058" w:rsidRDefault="0021361A">
      <w:pPr>
        <w:pStyle w:val="Indholdsfortegnelse2"/>
        <w:rPr>
          <w:rFonts w:asciiTheme="minorHAnsi" w:eastAsiaTheme="minorEastAsia" w:hAnsiTheme="minorHAnsi"/>
          <w:noProof/>
          <w:kern w:val="2"/>
          <w:sz w:val="22"/>
          <w:szCs w:val="22"/>
          <w:lang w:val="en-DK" w:eastAsia="en-DK"/>
          <w14:ligatures w14:val="standardContextual"/>
        </w:rPr>
      </w:pPr>
      <w:hyperlink w:anchor="_Toc133576135" w:history="1">
        <w:r w:rsidR="00CE1058" w:rsidRPr="0072123E">
          <w:rPr>
            <w:rStyle w:val="Hyperlink"/>
            <w:noProof/>
          </w:rPr>
          <w:t>7.4</w:t>
        </w:r>
        <w:r w:rsidR="00CE1058">
          <w:rPr>
            <w:rFonts w:asciiTheme="minorHAnsi" w:eastAsiaTheme="minorEastAsia" w:hAnsiTheme="minorHAnsi"/>
            <w:noProof/>
            <w:kern w:val="2"/>
            <w:sz w:val="22"/>
            <w:szCs w:val="22"/>
            <w:lang w:val="en-DK" w:eastAsia="en-DK"/>
            <w14:ligatures w14:val="standardContextual"/>
          </w:rPr>
          <w:tab/>
        </w:r>
        <w:r w:rsidR="00CE1058" w:rsidRPr="0072123E">
          <w:rPr>
            <w:rStyle w:val="Hyperlink"/>
            <w:noProof/>
          </w:rPr>
          <w:t>Indsamler/Modtager</w:t>
        </w:r>
        <w:r w:rsidR="00CE1058">
          <w:rPr>
            <w:noProof/>
            <w:webHidden/>
          </w:rPr>
          <w:tab/>
        </w:r>
        <w:r w:rsidR="00CE1058">
          <w:rPr>
            <w:noProof/>
            <w:webHidden/>
          </w:rPr>
          <w:fldChar w:fldCharType="begin"/>
        </w:r>
        <w:r w:rsidR="00CE1058">
          <w:rPr>
            <w:noProof/>
            <w:webHidden/>
          </w:rPr>
          <w:instrText xml:space="preserve"> PAGEREF _Toc133576135 \h </w:instrText>
        </w:r>
        <w:r w:rsidR="00CE1058">
          <w:rPr>
            <w:noProof/>
            <w:webHidden/>
          </w:rPr>
        </w:r>
        <w:r w:rsidR="00CE1058">
          <w:rPr>
            <w:noProof/>
            <w:webHidden/>
          </w:rPr>
          <w:fldChar w:fldCharType="separate"/>
        </w:r>
        <w:r w:rsidR="00CE1058">
          <w:rPr>
            <w:noProof/>
            <w:webHidden/>
          </w:rPr>
          <w:t>47</w:t>
        </w:r>
        <w:r w:rsidR="00CE1058">
          <w:rPr>
            <w:noProof/>
            <w:webHidden/>
          </w:rPr>
          <w:fldChar w:fldCharType="end"/>
        </w:r>
      </w:hyperlink>
    </w:p>
    <w:p w14:paraId="71304753" w14:textId="1B6D8A62" w:rsidR="00CE1058" w:rsidRDefault="0021361A">
      <w:pPr>
        <w:pStyle w:val="Indholdsfortegnelse2"/>
        <w:rPr>
          <w:rFonts w:asciiTheme="minorHAnsi" w:eastAsiaTheme="minorEastAsia" w:hAnsiTheme="minorHAnsi"/>
          <w:noProof/>
          <w:kern w:val="2"/>
          <w:sz w:val="22"/>
          <w:szCs w:val="22"/>
          <w:lang w:val="en-DK" w:eastAsia="en-DK"/>
          <w14:ligatures w14:val="standardContextual"/>
        </w:rPr>
      </w:pPr>
      <w:hyperlink w:anchor="_Toc133576136" w:history="1">
        <w:r w:rsidR="00CE1058" w:rsidRPr="0072123E">
          <w:rPr>
            <w:rStyle w:val="Hyperlink"/>
            <w:noProof/>
          </w:rPr>
          <w:t>7.5</w:t>
        </w:r>
        <w:r w:rsidR="00CE1058">
          <w:rPr>
            <w:rFonts w:asciiTheme="minorHAnsi" w:eastAsiaTheme="minorEastAsia" w:hAnsiTheme="minorHAnsi"/>
            <w:noProof/>
            <w:kern w:val="2"/>
            <w:sz w:val="22"/>
            <w:szCs w:val="22"/>
            <w:lang w:val="en-DK" w:eastAsia="en-DK"/>
            <w14:ligatures w14:val="standardContextual"/>
          </w:rPr>
          <w:tab/>
        </w:r>
        <w:r w:rsidR="00CE1058" w:rsidRPr="0072123E">
          <w:rPr>
            <w:rStyle w:val="Hyperlink"/>
            <w:noProof/>
          </w:rPr>
          <w:t>Modtager</w:t>
        </w:r>
        <w:r w:rsidR="00CE1058">
          <w:rPr>
            <w:noProof/>
            <w:webHidden/>
          </w:rPr>
          <w:tab/>
        </w:r>
        <w:r w:rsidR="00CE1058">
          <w:rPr>
            <w:noProof/>
            <w:webHidden/>
          </w:rPr>
          <w:fldChar w:fldCharType="begin"/>
        </w:r>
        <w:r w:rsidR="00CE1058">
          <w:rPr>
            <w:noProof/>
            <w:webHidden/>
          </w:rPr>
          <w:instrText xml:space="preserve"> PAGEREF _Toc133576136 \h </w:instrText>
        </w:r>
        <w:r w:rsidR="00CE1058">
          <w:rPr>
            <w:noProof/>
            <w:webHidden/>
          </w:rPr>
        </w:r>
        <w:r w:rsidR="00CE1058">
          <w:rPr>
            <w:noProof/>
            <w:webHidden/>
          </w:rPr>
          <w:fldChar w:fldCharType="separate"/>
        </w:r>
        <w:r w:rsidR="00CE1058">
          <w:rPr>
            <w:noProof/>
            <w:webHidden/>
          </w:rPr>
          <w:t>50</w:t>
        </w:r>
        <w:r w:rsidR="00CE1058">
          <w:rPr>
            <w:noProof/>
            <w:webHidden/>
          </w:rPr>
          <w:fldChar w:fldCharType="end"/>
        </w:r>
      </w:hyperlink>
    </w:p>
    <w:p w14:paraId="642D240D" w14:textId="61B5697C" w:rsidR="00CE1058" w:rsidRDefault="0021361A">
      <w:pPr>
        <w:pStyle w:val="Indholdsfortegnelse2"/>
        <w:rPr>
          <w:rFonts w:asciiTheme="minorHAnsi" w:eastAsiaTheme="minorEastAsia" w:hAnsiTheme="minorHAnsi"/>
          <w:noProof/>
          <w:kern w:val="2"/>
          <w:sz w:val="22"/>
          <w:szCs w:val="22"/>
          <w:lang w:val="en-DK" w:eastAsia="en-DK"/>
          <w14:ligatures w14:val="standardContextual"/>
        </w:rPr>
      </w:pPr>
      <w:hyperlink w:anchor="_Toc133576137" w:history="1">
        <w:r w:rsidR="00CE1058" w:rsidRPr="0072123E">
          <w:rPr>
            <w:rStyle w:val="Hyperlink"/>
            <w:noProof/>
          </w:rPr>
          <w:t>7.6</w:t>
        </w:r>
        <w:r w:rsidR="00CE1058">
          <w:rPr>
            <w:rFonts w:asciiTheme="minorHAnsi" w:eastAsiaTheme="minorEastAsia" w:hAnsiTheme="minorHAnsi"/>
            <w:noProof/>
            <w:kern w:val="2"/>
            <w:sz w:val="22"/>
            <w:szCs w:val="22"/>
            <w:lang w:val="en-DK" w:eastAsia="en-DK"/>
            <w14:ligatures w14:val="standardContextual"/>
          </w:rPr>
          <w:tab/>
        </w:r>
        <w:r w:rsidR="00CE1058" w:rsidRPr="0072123E">
          <w:rPr>
            <w:rStyle w:val="Hyperlink"/>
            <w:noProof/>
          </w:rPr>
          <w:t>Eksport Producent</w:t>
        </w:r>
        <w:r w:rsidR="00CE1058">
          <w:rPr>
            <w:noProof/>
            <w:webHidden/>
          </w:rPr>
          <w:tab/>
        </w:r>
        <w:r w:rsidR="00CE1058">
          <w:rPr>
            <w:noProof/>
            <w:webHidden/>
          </w:rPr>
          <w:fldChar w:fldCharType="begin"/>
        </w:r>
        <w:r w:rsidR="00CE1058">
          <w:rPr>
            <w:noProof/>
            <w:webHidden/>
          </w:rPr>
          <w:instrText xml:space="preserve"> PAGEREF _Toc133576137 \h </w:instrText>
        </w:r>
        <w:r w:rsidR="00CE1058">
          <w:rPr>
            <w:noProof/>
            <w:webHidden/>
          </w:rPr>
        </w:r>
        <w:r w:rsidR="00CE1058">
          <w:rPr>
            <w:noProof/>
            <w:webHidden/>
          </w:rPr>
          <w:fldChar w:fldCharType="separate"/>
        </w:r>
        <w:r w:rsidR="00CE1058">
          <w:rPr>
            <w:noProof/>
            <w:webHidden/>
          </w:rPr>
          <w:t>53</w:t>
        </w:r>
        <w:r w:rsidR="00CE1058">
          <w:rPr>
            <w:noProof/>
            <w:webHidden/>
          </w:rPr>
          <w:fldChar w:fldCharType="end"/>
        </w:r>
      </w:hyperlink>
    </w:p>
    <w:p w14:paraId="32CCEBF4" w14:textId="4B732F99" w:rsidR="00CE1058" w:rsidRDefault="0021361A">
      <w:pPr>
        <w:pStyle w:val="Indholdsfortegnelse2"/>
        <w:rPr>
          <w:rFonts w:asciiTheme="minorHAnsi" w:eastAsiaTheme="minorEastAsia" w:hAnsiTheme="minorHAnsi"/>
          <w:noProof/>
          <w:kern w:val="2"/>
          <w:sz w:val="22"/>
          <w:szCs w:val="22"/>
          <w:lang w:val="en-DK" w:eastAsia="en-DK"/>
          <w14:ligatures w14:val="standardContextual"/>
        </w:rPr>
      </w:pPr>
      <w:hyperlink w:anchor="_Toc133576138" w:history="1">
        <w:r w:rsidR="00CE1058" w:rsidRPr="0072123E">
          <w:rPr>
            <w:rStyle w:val="Hyperlink"/>
            <w:noProof/>
          </w:rPr>
          <w:t>7.7</w:t>
        </w:r>
        <w:r w:rsidR="00CE1058">
          <w:rPr>
            <w:rFonts w:asciiTheme="minorHAnsi" w:eastAsiaTheme="minorEastAsia" w:hAnsiTheme="minorHAnsi"/>
            <w:noProof/>
            <w:kern w:val="2"/>
            <w:sz w:val="22"/>
            <w:szCs w:val="22"/>
            <w:lang w:val="en-DK" w:eastAsia="en-DK"/>
            <w14:ligatures w14:val="standardContextual"/>
          </w:rPr>
          <w:tab/>
        </w:r>
        <w:r w:rsidR="00CE1058" w:rsidRPr="0072123E">
          <w:rPr>
            <w:rStyle w:val="Hyperlink"/>
            <w:noProof/>
          </w:rPr>
          <w:t>Bygherre</w:t>
        </w:r>
        <w:r w:rsidR="00CE1058">
          <w:rPr>
            <w:noProof/>
            <w:webHidden/>
          </w:rPr>
          <w:tab/>
        </w:r>
        <w:r w:rsidR="00CE1058">
          <w:rPr>
            <w:noProof/>
            <w:webHidden/>
          </w:rPr>
          <w:fldChar w:fldCharType="begin"/>
        </w:r>
        <w:r w:rsidR="00CE1058">
          <w:rPr>
            <w:noProof/>
            <w:webHidden/>
          </w:rPr>
          <w:instrText xml:space="preserve"> PAGEREF _Toc133576138 \h </w:instrText>
        </w:r>
        <w:r w:rsidR="00CE1058">
          <w:rPr>
            <w:noProof/>
            <w:webHidden/>
          </w:rPr>
        </w:r>
        <w:r w:rsidR="00CE1058">
          <w:rPr>
            <w:noProof/>
            <w:webHidden/>
          </w:rPr>
          <w:fldChar w:fldCharType="separate"/>
        </w:r>
        <w:r w:rsidR="00CE1058">
          <w:rPr>
            <w:noProof/>
            <w:webHidden/>
          </w:rPr>
          <w:t>57</w:t>
        </w:r>
        <w:r w:rsidR="00CE1058">
          <w:rPr>
            <w:noProof/>
            <w:webHidden/>
          </w:rPr>
          <w:fldChar w:fldCharType="end"/>
        </w:r>
      </w:hyperlink>
    </w:p>
    <w:p w14:paraId="7A84B253" w14:textId="5B17C30A" w:rsidR="00CE1058" w:rsidRDefault="0021361A">
      <w:pPr>
        <w:pStyle w:val="Indholdsfortegnelse2"/>
        <w:rPr>
          <w:rFonts w:asciiTheme="minorHAnsi" w:eastAsiaTheme="minorEastAsia" w:hAnsiTheme="minorHAnsi"/>
          <w:noProof/>
          <w:kern w:val="2"/>
          <w:sz w:val="22"/>
          <w:szCs w:val="22"/>
          <w:lang w:val="en-DK" w:eastAsia="en-DK"/>
          <w14:ligatures w14:val="standardContextual"/>
        </w:rPr>
      </w:pPr>
      <w:hyperlink w:anchor="_Toc133576139" w:history="1">
        <w:r w:rsidR="00CE1058" w:rsidRPr="0072123E">
          <w:rPr>
            <w:rStyle w:val="Hyperlink"/>
            <w:noProof/>
          </w:rPr>
          <w:t>7.8</w:t>
        </w:r>
        <w:r w:rsidR="00CE1058">
          <w:rPr>
            <w:rFonts w:asciiTheme="minorHAnsi" w:eastAsiaTheme="minorEastAsia" w:hAnsiTheme="minorHAnsi"/>
            <w:noProof/>
            <w:kern w:val="2"/>
            <w:sz w:val="22"/>
            <w:szCs w:val="22"/>
            <w:lang w:val="en-DK" w:eastAsia="en-DK"/>
            <w14:ligatures w14:val="standardContextual"/>
          </w:rPr>
          <w:tab/>
        </w:r>
        <w:r w:rsidR="00CE1058" w:rsidRPr="0072123E">
          <w:rPr>
            <w:rStyle w:val="Hyperlink"/>
            <w:noProof/>
          </w:rPr>
          <w:t>Slet</w:t>
        </w:r>
        <w:r w:rsidR="00CE1058">
          <w:rPr>
            <w:noProof/>
            <w:webHidden/>
          </w:rPr>
          <w:tab/>
        </w:r>
        <w:r w:rsidR="00CE1058">
          <w:rPr>
            <w:noProof/>
            <w:webHidden/>
          </w:rPr>
          <w:fldChar w:fldCharType="begin"/>
        </w:r>
        <w:r w:rsidR="00CE1058">
          <w:rPr>
            <w:noProof/>
            <w:webHidden/>
          </w:rPr>
          <w:instrText xml:space="preserve"> PAGEREF _Toc133576139 \h </w:instrText>
        </w:r>
        <w:r w:rsidR="00CE1058">
          <w:rPr>
            <w:noProof/>
            <w:webHidden/>
          </w:rPr>
        </w:r>
        <w:r w:rsidR="00CE1058">
          <w:rPr>
            <w:noProof/>
            <w:webHidden/>
          </w:rPr>
          <w:fldChar w:fldCharType="separate"/>
        </w:r>
        <w:r w:rsidR="00CE1058">
          <w:rPr>
            <w:noProof/>
            <w:webHidden/>
          </w:rPr>
          <w:t>60</w:t>
        </w:r>
        <w:r w:rsidR="00CE1058">
          <w:rPr>
            <w:noProof/>
            <w:webHidden/>
          </w:rPr>
          <w:fldChar w:fldCharType="end"/>
        </w:r>
      </w:hyperlink>
    </w:p>
    <w:p w14:paraId="792A0F66" w14:textId="4FBA0D51" w:rsidR="0059493F" w:rsidRDefault="00463F8A" w:rsidP="006D7A94">
      <w:pPr>
        <w:sectPr w:rsidR="0059493F" w:rsidSect="00AF64B0">
          <w:headerReference w:type="even" r:id="rId13"/>
          <w:headerReference w:type="default" r:id="rId14"/>
          <w:footerReference w:type="even" r:id="rId15"/>
          <w:footerReference w:type="default" r:id="rId16"/>
          <w:type w:val="evenPage"/>
          <w:pgSz w:w="11907" w:h="16840" w:orient="landscape" w:code="8"/>
          <w:pgMar w:top="1162" w:right="680" w:bottom="1593" w:left="1021" w:header="516" w:footer="408" w:gutter="0"/>
          <w:cols w:space="227"/>
          <w:docGrid w:linePitch="360"/>
        </w:sectPr>
      </w:pPr>
      <w:r>
        <w:rPr>
          <w:b/>
        </w:rPr>
        <w:fldChar w:fldCharType="end"/>
      </w:r>
    </w:p>
    <w:tbl>
      <w:tblPr>
        <w:tblStyle w:val="Tabel-Gitter"/>
        <w:tblpPr w:leftFromText="141" w:rightFromText="141" w:vertAnchor="text" w:tblpY="1"/>
        <w:tblOverlap w:val="never"/>
        <w:tblW w:w="8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119"/>
      </w:tblGrid>
      <w:tr w:rsidR="00C83E26" w14:paraId="040A673B" w14:textId="77777777" w:rsidTr="0059493F">
        <w:trPr>
          <w:trHeight w:val="855"/>
        </w:trPr>
        <w:tc>
          <w:tcPr>
            <w:tcW w:w="8119" w:type="dxa"/>
            <w:shd w:val="clear" w:color="auto" w:fill="auto"/>
          </w:tcPr>
          <w:p w14:paraId="5D9DA687" w14:textId="0AB6426B" w:rsidR="00C83E26" w:rsidRDefault="00E8155B" w:rsidP="00302832">
            <w:pPr>
              <w:pStyle w:val="Overskrift1"/>
            </w:pPr>
            <w:bookmarkStart w:id="4" w:name="_Toc133576095"/>
            <w:r>
              <w:lastRenderedPageBreak/>
              <w:t>Kom godt i gang</w:t>
            </w:r>
            <w:bookmarkEnd w:id="4"/>
          </w:p>
        </w:tc>
      </w:tr>
    </w:tbl>
    <w:p w14:paraId="087F2827" w14:textId="77777777" w:rsidR="005A6D22" w:rsidRDefault="005A6D22" w:rsidP="00E8155B">
      <w:bookmarkStart w:id="5" w:name="_Hlk85790960"/>
    </w:p>
    <w:p w14:paraId="140A71E8" w14:textId="7137E5FE" w:rsidR="00E8155B" w:rsidRDefault="00E8155B" w:rsidP="00E8155B">
      <w:r>
        <w:t>Data fra affaldsdatasystemet anvendes til planlægning, målsætninger, tilsyn og til information om affald på europæisk-, nationalt- og kommunalt niveau. Affaldshåndtering er nødvendigt for at vores samfund kan fungere og med affaldsdata er det muligt at eftervise indsatser og planlægge ud fra realiteterne.</w:t>
      </w:r>
    </w:p>
    <w:p w14:paraId="6FC09A7C" w14:textId="77777777" w:rsidR="00E8155B" w:rsidRDefault="00E8155B" w:rsidP="00E8155B"/>
    <w:p w14:paraId="4AF372A5" w14:textId="77777777" w:rsidR="00E8155B" w:rsidRDefault="00E8155B" w:rsidP="00E8155B">
      <w:r>
        <w:t>Derfor skal virksomheder, som indsamler, modtager, importerer eller eksporterer affald, mindst en gang årligt foretage en indberetning af håndterede mængder affald fordelt på: Affaldsleverandør, -type, -behandling og -mængde (jf. Bekendtgørelse om Affaldsdatasystemet nr. 966 af 23. juni 2017).</w:t>
      </w:r>
    </w:p>
    <w:p w14:paraId="7881F77C" w14:textId="77777777" w:rsidR="00E8155B" w:rsidRDefault="00E8155B" w:rsidP="00E8155B"/>
    <w:p w14:paraId="2D003E31" w14:textId="684F37F8" w:rsidR="00E8155B" w:rsidRDefault="00E8155B" w:rsidP="00E8155B">
      <w:r>
        <w:t xml:space="preserve">Data for det foregående kalenderår skal senest indberettes </w:t>
      </w:r>
      <w:r w:rsidR="002B2718">
        <w:t xml:space="preserve">1. marts </w:t>
      </w:r>
      <w:r>
        <w:t>i igangværende år.</w:t>
      </w:r>
    </w:p>
    <w:p w14:paraId="7D5EB83C" w14:textId="77777777" w:rsidR="00E8155B" w:rsidRDefault="00E8155B" w:rsidP="00E8155B"/>
    <w:p w14:paraId="35CEDF37" w14:textId="77777777" w:rsidR="00E8155B" w:rsidRDefault="00E8155B" w:rsidP="00E8155B">
      <w:r>
        <w:t>CSV indberetning er en af de tre måder man kan indberette data på. Ved denne måde kan du</w:t>
      </w:r>
    </w:p>
    <w:p w14:paraId="5C561FEA" w14:textId="07B0AC01" w:rsidR="00E8155B" w:rsidRDefault="00E8155B" w:rsidP="00E8155B">
      <w:r>
        <w:t xml:space="preserve">indberette op til 120.000 linjer på én gang for ét p-nummer. Du kan også vælge at indberette manuelt (tiltænkt virksomheder med meget få indberetninger) eller indberette med ”system til system” til Affaldsdatasystemet. Vejledninger for disse to indberetningsmetoder findes her: </w:t>
      </w:r>
      <w:hyperlink r:id="rId17" w:history="1">
        <w:r w:rsidR="00060286" w:rsidRPr="00B47CFB">
          <w:rPr>
            <w:rStyle w:val="Hyperlink"/>
          </w:rPr>
          <w:t>https://mst.dk/affald-jord/affald/affaldsdatasystemet/indberetning-af-affaldsdata/</w:t>
        </w:r>
      </w:hyperlink>
      <w:r>
        <w:t>.</w:t>
      </w:r>
      <w:r w:rsidR="00060286">
        <w:t xml:space="preserve"> </w:t>
      </w:r>
      <w:r>
        <w:t>Uanset hvordan du vælger at indberette, skal du indberette præcis de samme oplysninger.</w:t>
      </w:r>
    </w:p>
    <w:p w14:paraId="6F13332A" w14:textId="77777777" w:rsidR="00E8155B" w:rsidRDefault="00E8155B" w:rsidP="00E8155B"/>
    <w:p w14:paraId="1F21F653" w14:textId="77777777" w:rsidR="005A6D22" w:rsidRDefault="00E8155B" w:rsidP="00E8155B">
      <w:r>
        <w:t xml:space="preserve">Til virksomheder med mange affaldsleverandører er CSV indberetningen god, da i kan anvende samme skabelon næste år, ved at ændre mængderne. </w:t>
      </w:r>
    </w:p>
    <w:p w14:paraId="6095A588" w14:textId="3F199422" w:rsidR="00BE6BCB" w:rsidRDefault="00E8155B" w:rsidP="00E8155B">
      <w:r>
        <w:t>For at indberette affaldsdata i CSV format, skal du:</w:t>
      </w:r>
    </w:p>
    <w:p w14:paraId="5354A482" w14:textId="77777777" w:rsidR="005A6D22" w:rsidRDefault="005A6D22" w:rsidP="00E8155B"/>
    <w:p w14:paraId="3C2B1F91" w14:textId="470AB68C" w:rsidR="00E8155B" w:rsidRDefault="00E8155B" w:rsidP="00E8155B">
      <w:r w:rsidRPr="002D36C1">
        <w:rPr>
          <w:b/>
          <w:bCs/>
        </w:rPr>
        <w:t>1</w:t>
      </w:r>
      <w:r>
        <w:t xml:space="preserve">. </w:t>
      </w:r>
      <w:r w:rsidRPr="002D36C1">
        <w:rPr>
          <w:b/>
          <w:bCs/>
        </w:rPr>
        <w:t xml:space="preserve">Have </w:t>
      </w:r>
      <w:r w:rsidR="00ED4D3D">
        <w:rPr>
          <w:b/>
          <w:bCs/>
        </w:rPr>
        <w:t>en MitID Erhverv bruger.</w:t>
      </w:r>
    </w:p>
    <w:p w14:paraId="5D66C71B" w14:textId="77777777" w:rsidR="00E8155B" w:rsidRDefault="00E8155B" w:rsidP="00E8155B">
      <w:r>
        <w:t>Se hvordan i kapitel 2. Relevant for dig der skal indberette for første gang, eller for dig hvis</w:t>
      </w:r>
    </w:p>
    <w:p w14:paraId="4AF130F2" w14:textId="77777777" w:rsidR="00E8155B" w:rsidRDefault="00E8155B" w:rsidP="00E8155B">
      <w:r>
        <w:t>virksomhed har skiftet p-nummer siden sidste indberetning.</w:t>
      </w:r>
    </w:p>
    <w:p w14:paraId="21EFA176" w14:textId="77777777" w:rsidR="00E8155B" w:rsidRDefault="00E8155B" w:rsidP="00E8155B">
      <w:r w:rsidRPr="002D36C1">
        <w:rPr>
          <w:b/>
          <w:bCs/>
        </w:rPr>
        <w:t>2</w:t>
      </w:r>
      <w:r>
        <w:t xml:space="preserve">. </w:t>
      </w:r>
      <w:r w:rsidRPr="002D36C1">
        <w:rPr>
          <w:b/>
          <w:bCs/>
        </w:rPr>
        <w:t>Udfylde en CSV-skabelon med din virksomheds affaldsdata</w:t>
      </w:r>
      <w:r>
        <w:t>.</w:t>
      </w:r>
    </w:p>
    <w:p w14:paraId="0111F4C7" w14:textId="77777777" w:rsidR="00E8155B" w:rsidRDefault="00E8155B" w:rsidP="00E8155B">
      <w:r>
        <w:t>Find vejledning til dette i kapitel 3 eller find den nødvendige information om udfyldning af CSV-skabelonen i kommentarfelterne i CSV-skabelonen.</w:t>
      </w:r>
    </w:p>
    <w:p w14:paraId="28E81FA8" w14:textId="77777777" w:rsidR="00E8155B" w:rsidRDefault="00E8155B" w:rsidP="00E8155B">
      <w:r w:rsidRPr="002D36C1">
        <w:rPr>
          <w:b/>
          <w:bCs/>
        </w:rPr>
        <w:t>3</w:t>
      </w:r>
      <w:r>
        <w:t xml:space="preserve">. </w:t>
      </w:r>
      <w:r w:rsidRPr="002D36C1">
        <w:rPr>
          <w:b/>
          <w:bCs/>
        </w:rPr>
        <w:t>Uploade din indberetning via virk.dk</w:t>
      </w:r>
      <w:r>
        <w:t>. Se hvordan i kapitel 4</w:t>
      </w:r>
    </w:p>
    <w:p w14:paraId="6C132DB2" w14:textId="77777777" w:rsidR="00E8155B" w:rsidRDefault="00E8155B" w:rsidP="00E8155B">
      <w:r w:rsidRPr="002D36C1">
        <w:rPr>
          <w:b/>
          <w:bCs/>
        </w:rPr>
        <w:t>4</w:t>
      </w:r>
      <w:r>
        <w:t xml:space="preserve">. </w:t>
      </w:r>
      <w:r w:rsidRPr="002D36C1">
        <w:rPr>
          <w:b/>
          <w:bCs/>
        </w:rPr>
        <w:t>Modtage e-mail fra affaldsdatasystemet om at din indberetning er modtaget</w:t>
      </w:r>
      <w:r>
        <w:t>.</w:t>
      </w:r>
    </w:p>
    <w:p w14:paraId="36CCFDD0" w14:textId="3279824F" w:rsidR="00E8155B" w:rsidRDefault="00E8155B" w:rsidP="00E8155B">
      <w:r>
        <w:t>Hvis der er fejl i din indberetning</w:t>
      </w:r>
      <w:r w:rsidR="00FB5A94">
        <w:t>,</w:t>
      </w:r>
      <w:r>
        <w:t xml:space="preserve"> vil du modtage en fejlbesked, med fejltyper der skal rettes,</w:t>
      </w:r>
    </w:p>
    <w:p w14:paraId="7131E542" w14:textId="77777777" w:rsidR="00E8155B" w:rsidRDefault="00E8155B" w:rsidP="00E8155B">
      <w:r>
        <w:t>hvorefter hele indberetningen skal indlæses igen.</w:t>
      </w:r>
    </w:p>
    <w:p w14:paraId="223506DF" w14:textId="77777777" w:rsidR="00E8155B" w:rsidRDefault="00E8155B" w:rsidP="00E8155B"/>
    <w:p w14:paraId="67555015" w14:textId="77777777" w:rsidR="00E8155B" w:rsidRDefault="00E8155B" w:rsidP="00E8155B">
      <w:r>
        <w:t xml:space="preserve">Når du har læst denne vejledning og stadig har spørgsmål kan du kontakte: </w:t>
      </w:r>
    </w:p>
    <w:p w14:paraId="4EEE22E0" w14:textId="77777777" w:rsidR="00E8155B" w:rsidRDefault="00E8155B" w:rsidP="00E8155B">
      <w:r>
        <w:t>affaldsdatasystem@mst.dk</w:t>
      </w:r>
    </w:p>
    <w:p w14:paraId="20BCBEC6" w14:textId="77777777" w:rsidR="00E8155B" w:rsidRDefault="00E8155B" w:rsidP="00E8155B">
      <w:r>
        <w:t>eller ringe på 72 54 81 81.</w:t>
      </w:r>
    </w:p>
    <w:bookmarkEnd w:id="5"/>
    <w:p w14:paraId="7E2217DD" w14:textId="7CFA730A" w:rsidR="00E8155B" w:rsidRDefault="00E8155B">
      <w:r>
        <w:br w:type="page"/>
      </w:r>
    </w:p>
    <w:tbl>
      <w:tblPr>
        <w:tblStyle w:val="Tabel-Gitter"/>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tblGrid>
      <w:tr w:rsidR="00E8155B" w14:paraId="4271535C" w14:textId="77777777" w:rsidTr="00A7625D">
        <w:trPr>
          <w:trHeight w:val="855"/>
        </w:trPr>
        <w:tc>
          <w:tcPr>
            <w:tcW w:w="8080" w:type="dxa"/>
            <w:hideMark/>
          </w:tcPr>
          <w:p w14:paraId="33EA66AA" w14:textId="09379D26" w:rsidR="00E8155B" w:rsidRDefault="00A016B0" w:rsidP="009735D3">
            <w:pPr>
              <w:pStyle w:val="Overskrift1"/>
            </w:pPr>
            <w:bookmarkStart w:id="6" w:name="_Toc133576102"/>
            <w:r>
              <w:lastRenderedPageBreak/>
              <w:t>Adgang til Affaldsdatasystemet</w:t>
            </w:r>
            <w:bookmarkEnd w:id="6"/>
          </w:p>
        </w:tc>
      </w:tr>
    </w:tbl>
    <w:p w14:paraId="72E542AE" w14:textId="77777777" w:rsidR="00A016B0" w:rsidRDefault="00A016B0" w:rsidP="00A016B0">
      <w:pPr>
        <w:pStyle w:val="Manchet"/>
        <w:rPr>
          <w:b w:val="0"/>
          <w:bCs/>
          <w:sz w:val="18"/>
        </w:rPr>
      </w:pPr>
      <w:bookmarkStart w:id="7" w:name="_Hlk85791224"/>
      <w:r w:rsidRPr="00A016B0">
        <w:rPr>
          <w:b w:val="0"/>
          <w:bCs/>
          <w:sz w:val="18"/>
        </w:rPr>
        <w:t xml:space="preserve">Adgang til Affaldsdatasystemet for indberetning eller for søgning i databasen kræver ikke specielle rettigheder ud over, at brugeren har en MitID Erhverv bruger tilknyttet et gyldigt P-nummer i virksomheden. </w:t>
      </w:r>
    </w:p>
    <w:p w14:paraId="1D0692EC" w14:textId="77777777" w:rsidR="00A016B0" w:rsidRPr="00A016B0" w:rsidRDefault="00A016B0" w:rsidP="00A016B0">
      <w:pPr>
        <w:pStyle w:val="Manchet"/>
        <w:rPr>
          <w:b w:val="0"/>
          <w:bCs/>
          <w:sz w:val="18"/>
        </w:rPr>
      </w:pPr>
    </w:p>
    <w:p w14:paraId="603C0458" w14:textId="77777777" w:rsidR="00A016B0" w:rsidRDefault="00A016B0" w:rsidP="00A016B0">
      <w:pPr>
        <w:pStyle w:val="Manchet"/>
        <w:rPr>
          <w:b w:val="0"/>
          <w:bCs/>
          <w:sz w:val="18"/>
        </w:rPr>
      </w:pPr>
      <w:r w:rsidRPr="00A016B0">
        <w:rPr>
          <w:b w:val="0"/>
          <w:bCs/>
          <w:sz w:val="18"/>
        </w:rPr>
        <w:t xml:space="preserve">En virksomhed har adgang til at indberette, se, rette og slette data fra alle P-numre tilknyttet det CVR-nummer, som MitID Erhverv brugerprofilen dækker. </w:t>
      </w:r>
    </w:p>
    <w:p w14:paraId="31D28378" w14:textId="77777777" w:rsidR="00A016B0" w:rsidRPr="00A016B0" w:rsidRDefault="00A016B0" w:rsidP="00A016B0">
      <w:pPr>
        <w:pStyle w:val="Manchet"/>
        <w:rPr>
          <w:b w:val="0"/>
          <w:bCs/>
          <w:sz w:val="18"/>
        </w:rPr>
      </w:pPr>
    </w:p>
    <w:p w14:paraId="4D2B644D" w14:textId="77777777" w:rsidR="00A016B0" w:rsidRDefault="00A016B0" w:rsidP="00A016B0">
      <w:pPr>
        <w:pStyle w:val="Manchet"/>
        <w:rPr>
          <w:b w:val="0"/>
          <w:bCs/>
          <w:sz w:val="18"/>
        </w:rPr>
      </w:pPr>
      <w:r w:rsidRPr="00A016B0">
        <w:rPr>
          <w:b w:val="0"/>
          <w:bCs/>
          <w:sz w:val="18"/>
        </w:rPr>
        <w:t xml:space="preserve">En kommune har adgang til at se, rette og slette data fra alle virksomheder beliggende i kommunen. </w:t>
      </w:r>
    </w:p>
    <w:p w14:paraId="4CCAC1CE" w14:textId="77777777" w:rsidR="00A016B0" w:rsidRDefault="00A016B0" w:rsidP="00A016B0">
      <w:pPr>
        <w:pStyle w:val="Manchet"/>
        <w:rPr>
          <w:b w:val="0"/>
          <w:bCs/>
          <w:sz w:val="18"/>
        </w:rPr>
      </w:pPr>
    </w:p>
    <w:p w14:paraId="797F9CFA" w14:textId="14B3B245" w:rsidR="00A016B0" w:rsidRDefault="00A016B0" w:rsidP="00A016B0">
      <w:pPr>
        <w:pStyle w:val="Manchet"/>
        <w:rPr>
          <w:b w:val="0"/>
          <w:bCs/>
          <w:sz w:val="18"/>
        </w:rPr>
      </w:pPr>
      <w:r w:rsidRPr="00A016B0">
        <w:rPr>
          <w:b w:val="0"/>
          <w:bCs/>
          <w:sz w:val="18"/>
        </w:rPr>
        <w:t xml:space="preserve">Der er dog den begrænsning, at kun ét P-nummer i kommunen som standard har adgang til at se data. Hvis en kommune har miljømedarbejdere tilknyttet flere P-numre, kan Miljøstyrelsen (MST) oprette yderligere P-numre. Ring på 72 54 81 81 eller </w:t>
      </w:r>
      <w:hyperlink r:id="rId18" w:history="1">
        <w:r w:rsidRPr="007661EE">
          <w:rPr>
            <w:rStyle w:val="Hyperlink"/>
            <w:b w:val="0"/>
            <w:bCs/>
            <w:sz w:val="18"/>
          </w:rPr>
          <w:t>affaldsdatasystem@mst.dk</w:t>
        </w:r>
      </w:hyperlink>
      <w:r w:rsidRPr="00A016B0">
        <w:rPr>
          <w:b w:val="0"/>
          <w:bCs/>
          <w:sz w:val="18"/>
        </w:rPr>
        <w:t>, så adgangen kan blive etableret.</w:t>
      </w:r>
    </w:p>
    <w:p w14:paraId="71AB23A8" w14:textId="77777777" w:rsidR="00A016B0" w:rsidRPr="00A016B0" w:rsidRDefault="00A016B0" w:rsidP="00A016B0">
      <w:pPr>
        <w:pStyle w:val="Manchet"/>
        <w:rPr>
          <w:b w:val="0"/>
          <w:bCs/>
          <w:sz w:val="18"/>
        </w:rPr>
      </w:pPr>
    </w:p>
    <w:p w14:paraId="2FB60A13" w14:textId="77777777" w:rsidR="00A016B0" w:rsidRDefault="00A016B0" w:rsidP="00A016B0">
      <w:pPr>
        <w:pStyle w:val="Manchet"/>
        <w:rPr>
          <w:b w:val="0"/>
          <w:bCs/>
          <w:sz w:val="18"/>
        </w:rPr>
      </w:pPr>
      <w:r w:rsidRPr="00A016B0">
        <w:rPr>
          <w:b w:val="0"/>
          <w:bCs/>
          <w:sz w:val="18"/>
        </w:rPr>
        <w:t xml:space="preserve">SKAT kan se data fra alle virksomheder. MST tilpasser også her ønskede P-numre. </w:t>
      </w:r>
    </w:p>
    <w:p w14:paraId="548A8991" w14:textId="77777777" w:rsidR="00A016B0" w:rsidRPr="00A016B0" w:rsidRDefault="00A016B0" w:rsidP="00A016B0">
      <w:pPr>
        <w:pStyle w:val="Manchet"/>
        <w:rPr>
          <w:b w:val="0"/>
          <w:bCs/>
          <w:sz w:val="18"/>
        </w:rPr>
      </w:pPr>
    </w:p>
    <w:p w14:paraId="72603CAF" w14:textId="739B90B8" w:rsidR="00A016B0" w:rsidRPr="00A016B0" w:rsidRDefault="00A016B0" w:rsidP="00A016B0">
      <w:pPr>
        <w:pStyle w:val="Manchet"/>
        <w:rPr>
          <w:b w:val="0"/>
          <w:bCs/>
          <w:sz w:val="18"/>
        </w:rPr>
      </w:pPr>
      <w:r w:rsidRPr="00A016B0">
        <w:rPr>
          <w:b w:val="0"/>
          <w:bCs/>
          <w:sz w:val="18"/>
        </w:rPr>
        <w:t>Endelig kan MST se, rette og slette data fra alle virksomheder.</w:t>
      </w:r>
      <w:bookmarkEnd w:id="7"/>
      <w:r>
        <w:br w:type="page"/>
      </w:r>
    </w:p>
    <w:p w14:paraId="1D21A432" w14:textId="5487A20A" w:rsidR="002A2AB0" w:rsidRDefault="00A016B0" w:rsidP="00FC5624">
      <w:pPr>
        <w:pStyle w:val="Overskrift2"/>
      </w:pPr>
      <w:bookmarkStart w:id="8" w:name="_Toc133576103"/>
      <w:r>
        <w:lastRenderedPageBreak/>
        <w:t>Tilknytning af p-nummer i MitID Erhverv</w:t>
      </w:r>
      <w:bookmarkEnd w:id="8"/>
    </w:p>
    <w:p w14:paraId="5E4D9220" w14:textId="77777777" w:rsidR="00A016B0" w:rsidRPr="00A016B0" w:rsidRDefault="00A016B0" w:rsidP="00A016B0"/>
    <w:p w14:paraId="75AE4EBA" w14:textId="69A5D536" w:rsidR="00A016B0" w:rsidRPr="00A016B0" w:rsidRDefault="00A016B0" w:rsidP="00A016B0">
      <w:r>
        <w:t>I dette afsnit findes information om hvordan en MitID Erhverv administrator tilknytter p-numre til brugerne i deres organisation. Hvis din bruger allerede er tilknyttet et gyldigt p-nummer, kan dette kapitel springes over.</w:t>
      </w:r>
    </w:p>
    <w:p w14:paraId="31DF09CC" w14:textId="77777777" w:rsidR="00A016B0" w:rsidRPr="00A016B0" w:rsidRDefault="00A016B0" w:rsidP="00A016B0"/>
    <w:p w14:paraId="27E4B825" w14:textId="77777777" w:rsidR="00A016B0" w:rsidRDefault="00A016B0" w:rsidP="00A016B0">
      <w:pPr>
        <w:pStyle w:val="Listeafsnit"/>
        <w:numPr>
          <w:ilvl w:val="0"/>
          <w:numId w:val="38"/>
        </w:numPr>
        <w:spacing w:after="160" w:line="259" w:lineRule="auto"/>
      </w:pPr>
      <w:r>
        <w:t>Gå til MitID Erhverv (</w:t>
      </w:r>
      <w:hyperlink r:id="rId19" w:history="1">
        <w:r>
          <w:rPr>
            <w:rStyle w:val="Hyperlink"/>
          </w:rPr>
          <w:t>Startside - MitID Erhverv (mitid-erhverv.dk)</w:t>
        </w:r>
      </w:hyperlink>
      <w:r>
        <w:t>)</w:t>
      </w:r>
      <w:r w:rsidRPr="00596C6B">
        <w:rPr>
          <w:noProof/>
        </w:rPr>
        <w:t xml:space="preserve"> </w:t>
      </w:r>
    </w:p>
    <w:p w14:paraId="0C791F76" w14:textId="77777777" w:rsidR="00A016B0" w:rsidRDefault="00A016B0" w:rsidP="00A016B0">
      <w:pPr>
        <w:pStyle w:val="Listeafsnit"/>
        <w:numPr>
          <w:ilvl w:val="1"/>
          <w:numId w:val="38"/>
        </w:numPr>
        <w:spacing w:after="160" w:line="259" w:lineRule="auto"/>
      </w:pPr>
      <w:r>
        <w:rPr>
          <w:noProof/>
        </w:rPr>
        <w:t>Tryk på ”Menu”</w:t>
      </w:r>
    </w:p>
    <w:p w14:paraId="1DB8B84D" w14:textId="77777777" w:rsidR="00A016B0" w:rsidRDefault="00A016B0" w:rsidP="00A016B0">
      <w:r>
        <w:rPr>
          <w:noProof/>
        </w:rPr>
        <w:drawing>
          <wp:inline distT="0" distB="0" distL="0" distR="0" wp14:anchorId="5FBE718B" wp14:editId="2816D137">
            <wp:extent cx="5731510" cy="3046730"/>
            <wp:effectExtent l="0" t="0" r="2540" b="1270"/>
            <wp:docPr id="1935239013" name="Billede 5" descr="Et billede, der indeholder Websit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39013" name="Billede 5" descr="Et billede, der indeholder Website&#10;&#10;Automatisk genereret beskrivelse"/>
                    <pic:cNvPicPr/>
                  </pic:nvPicPr>
                  <pic:blipFill>
                    <a:blip r:embed="rId20">
                      <a:extLst>
                        <a:ext uri="{28A0092B-C50C-407E-A947-70E740481C1C}">
                          <a14:useLocalDpi xmlns:a14="http://schemas.microsoft.com/office/drawing/2010/main" val="0"/>
                        </a:ext>
                      </a:extLst>
                    </a:blip>
                    <a:stretch>
                      <a:fillRect/>
                    </a:stretch>
                  </pic:blipFill>
                  <pic:spPr>
                    <a:xfrm>
                      <a:off x="0" y="0"/>
                      <a:ext cx="5731510" cy="3046730"/>
                    </a:xfrm>
                    <a:prstGeom prst="rect">
                      <a:avLst/>
                    </a:prstGeom>
                  </pic:spPr>
                </pic:pic>
              </a:graphicData>
            </a:graphic>
          </wp:inline>
        </w:drawing>
      </w:r>
    </w:p>
    <w:p w14:paraId="2F183C7E" w14:textId="77777777" w:rsidR="00727BA8" w:rsidRDefault="00727BA8" w:rsidP="00A016B0"/>
    <w:p w14:paraId="528331EC" w14:textId="77777777" w:rsidR="00A016B0" w:rsidRPr="00596C6B" w:rsidRDefault="00A016B0" w:rsidP="00A016B0">
      <w:pPr>
        <w:pStyle w:val="Listeafsnit"/>
        <w:numPr>
          <w:ilvl w:val="0"/>
          <w:numId w:val="38"/>
        </w:numPr>
        <w:spacing w:after="160" w:line="259" w:lineRule="auto"/>
      </w:pPr>
      <w:r>
        <w:t>Tryk på ”Log på MitID Erhverv” og login</w:t>
      </w:r>
    </w:p>
    <w:p w14:paraId="0E1EFD4F" w14:textId="77777777" w:rsidR="00A016B0" w:rsidRDefault="00A016B0" w:rsidP="00A016B0">
      <w:r>
        <w:rPr>
          <w:noProof/>
        </w:rPr>
        <w:drawing>
          <wp:inline distT="0" distB="0" distL="0" distR="0" wp14:anchorId="0E64FE27" wp14:editId="5376E978">
            <wp:extent cx="5162550" cy="2887276"/>
            <wp:effectExtent l="0" t="0" r="0" b="8890"/>
            <wp:docPr id="1948269080"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269080" name="Billede 6"/>
                    <pic:cNvPicPr/>
                  </pic:nvPicPr>
                  <pic:blipFill>
                    <a:blip r:embed="rId21">
                      <a:extLst>
                        <a:ext uri="{28A0092B-C50C-407E-A947-70E740481C1C}">
                          <a14:useLocalDpi xmlns:a14="http://schemas.microsoft.com/office/drawing/2010/main" val="0"/>
                        </a:ext>
                      </a:extLst>
                    </a:blip>
                    <a:stretch>
                      <a:fillRect/>
                    </a:stretch>
                  </pic:blipFill>
                  <pic:spPr>
                    <a:xfrm>
                      <a:off x="0" y="0"/>
                      <a:ext cx="5181290" cy="2897757"/>
                    </a:xfrm>
                    <a:prstGeom prst="rect">
                      <a:avLst/>
                    </a:prstGeom>
                  </pic:spPr>
                </pic:pic>
              </a:graphicData>
            </a:graphic>
          </wp:inline>
        </w:drawing>
      </w:r>
    </w:p>
    <w:p w14:paraId="55E8799E" w14:textId="77777777" w:rsidR="00A016B0" w:rsidRDefault="00A016B0" w:rsidP="00A016B0">
      <w:r>
        <w:br w:type="page"/>
      </w:r>
    </w:p>
    <w:p w14:paraId="528E8BE6" w14:textId="77777777" w:rsidR="00A016B0" w:rsidRPr="00596C6B" w:rsidRDefault="00A016B0" w:rsidP="00A016B0">
      <w:pPr>
        <w:pStyle w:val="Listeafsnit"/>
        <w:numPr>
          <w:ilvl w:val="0"/>
          <w:numId w:val="38"/>
        </w:numPr>
        <w:spacing w:after="160" w:line="259" w:lineRule="auto"/>
      </w:pPr>
      <w:r w:rsidRPr="00596C6B">
        <w:lastRenderedPageBreak/>
        <w:t>Find brugeren du vil tildele et p-nummer til i listen ”Brugere”</w:t>
      </w:r>
    </w:p>
    <w:p w14:paraId="4199C6CE" w14:textId="77777777" w:rsidR="00A016B0" w:rsidRPr="00596C6B" w:rsidRDefault="00A016B0" w:rsidP="00A016B0">
      <w:pPr>
        <w:pStyle w:val="Listeafsnit"/>
        <w:numPr>
          <w:ilvl w:val="1"/>
          <w:numId w:val="38"/>
        </w:numPr>
        <w:spacing w:after="160" w:line="259" w:lineRule="auto"/>
      </w:pPr>
      <w:r>
        <w:t>Tryk på de 3 prikker til højre for den valgte bruger</w:t>
      </w:r>
    </w:p>
    <w:p w14:paraId="436C94EB" w14:textId="77777777" w:rsidR="00A016B0" w:rsidRDefault="00A016B0" w:rsidP="00A016B0">
      <w:r>
        <w:rPr>
          <w:noProof/>
        </w:rPr>
        <w:drawing>
          <wp:inline distT="0" distB="0" distL="0" distR="0" wp14:anchorId="13E78F7E" wp14:editId="357881A8">
            <wp:extent cx="5731510" cy="2564130"/>
            <wp:effectExtent l="0" t="0" r="2540" b="7620"/>
            <wp:docPr id="74951175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511757" name="Billede 749511757"/>
                    <pic:cNvPicPr/>
                  </pic:nvPicPr>
                  <pic:blipFill>
                    <a:blip r:embed="rId22">
                      <a:extLst>
                        <a:ext uri="{28A0092B-C50C-407E-A947-70E740481C1C}">
                          <a14:useLocalDpi xmlns:a14="http://schemas.microsoft.com/office/drawing/2010/main" val="0"/>
                        </a:ext>
                      </a:extLst>
                    </a:blip>
                    <a:stretch>
                      <a:fillRect/>
                    </a:stretch>
                  </pic:blipFill>
                  <pic:spPr>
                    <a:xfrm>
                      <a:off x="0" y="0"/>
                      <a:ext cx="5731510" cy="2564130"/>
                    </a:xfrm>
                    <a:prstGeom prst="rect">
                      <a:avLst/>
                    </a:prstGeom>
                  </pic:spPr>
                </pic:pic>
              </a:graphicData>
            </a:graphic>
          </wp:inline>
        </w:drawing>
      </w:r>
    </w:p>
    <w:p w14:paraId="71F2A8B5" w14:textId="77777777" w:rsidR="00727BA8" w:rsidRDefault="00727BA8" w:rsidP="00A016B0"/>
    <w:p w14:paraId="3799CB2C" w14:textId="77777777" w:rsidR="00A016B0" w:rsidRPr="00596C6B" w:rsidRDefault="00A016B0" w:rsidP="00A016B0">
      <w:pPr>
        <w:pStyle w:val="Listeafsnit"/>
        <w:numPr>
          <w:ilvl w:val="0"/>
          <w:numId w:val="38"/>
        </w:numPr>
        <w:spacing w:after="160" w:line="259" w:lineRule="auto"/>
      </w:pPr>
      <w:r>
        <w:t>Tryk på ”Redigér bruger”</w:t>
      </w:r>
    </w:p>
    <w:p w14:paraId="22141B9F" w14:textId="77777777" w:rsidR="00A016B0" w:rsidRDefault="00A016B0" w:rsidP="00A016B0">
      <w:r>
        <w:rPr>
          <w:noProof/>
        </w:rPr>
        <w:drawing>
          <wp:inline distT="0" distB="0" distL="0" distR="0" wp14:anchorId="6B12DC4D" wp14:editId="4D9A60BF">
            <wp:extent cx="5731510" cy="989965"/>
            <wp:effectExtent l="0" t="0" r="2540" b="635"/>
            <wp:docPr id="1748337879" name="Billede 1748337879"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35425" name="Billede 3" descr="Et billede, der indeholder tekst&#10;&#10;Automatisk genereret beskrivelse"/>
                    <pic:cNvPicPr/>
                  </pic:nvPicPr>
                  <pic:blipFill>
                    <a:blip r:embed="rId23">
                      <a:extLst>
                        <a:ext uri="{28A0092B-C50C-407E-A947-70E740481C1C}">
                          <a14:useLocalDpi xmlns:a14="http://schemas.microsoft.com/office/drawing/2010/main" val="0"/>
                        </a:ext>
                      </a:extLst>
                    </a:blip>
                    <a:stretch>
                      <a:fillRect/>
                    </a:stretch>
                  </pic:blipFill>
                  <pic:spPr>
                    <a:xfrm>
                      <a:off x="0" y="0"/>
                      <a:ext cx="5731510" cy="989965"/>
                    </a:xfrm>
                    <a:prstGeom prst="rect">
                      <a:avLst/>
                    </a:prstGeom>
                  </pic:spPr>
                </pic:pic>
              </a:graphicData>
            </a:graphic>
          </wp:inline>
        </w:drawing>
      </w:r>
    </w:p>
    <w:p w14:paraId="787464EC" w14:textId="77777777" w:rsidR="00A016B0" w:rsidRDefault="00A016B0" w:rsidP="00A016B0">
      <w:r>
        <w:br w:type="page"/>
      </w:r>
    </w:p>
    <w:p w14:paraId="24509A7C" w14:textId="77777777" w:rsidR="00A016B0" w:rsidRPr="00596C6B" w:rsidRDefault="00A016B0" w:rsidP="00A016B0">
      <w:pPr>
        <w:pStyle w:val="Listeafsnit"/>
        <w:numPr>
          <w:ilvl w:val="0"/>
          <w:numId w:val="38"/>
        </w:numPr>
        <w:spacing w:after="160" w:line="259" w:lineRule="auto"/>
      </w:pPr>
      <w:r>
        <w:lastRenderedPageBreak/>
        <w:t>Vælg det ønskede P-nummer i feltet ”P-nummer” under ”Organisation”</w:t>
      </w:r>
    </w:p>
    <w:p w14:paraId="62F8333B" w14:textId="60E72E65" w:rsidR="00727BA8" w:rsidRDefault="00A016B0" w:rsidP="00A016B0">
      <w:r>
        <w:rPr>
          <w:noProof/>
        </w:rPr>
        <w:drawing>
          <wp:inline distT="0" distB="0" distL="0" distR="0" wp14:anchorId="367E5315" wp14:editId="4914ED39">
            <wp:extent cx="5610225" cy="4380152"/>
            <wp:effectExtent l="0" t="0" r="0" b="1905"/>
            <wp:docPr id="1763586186"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586186" name="Billede 1763586186"/>
                    <pic:cNvPicPr/>
                  </pic:nvPicPr>
                  <pic:blipFill>
                    <a:blip r:embed="rId24">
                      <a:extLst>
                        <a:ext uri="{28A0092B-C50C-407E-A947-70E740481C1C}">
                          <a14:useLocalDpi xmlns:a14="http://schemas.microsoft.com/office/drawing/2010/main" val="0"/>
                        </a:ext>
                      </a:extLst>
                    </a:blip>
                    <a:stretch>
                      <a:fillRect/>
                    </a:stretch>
                  </pic:blipFill>
                  <pic:spPr>
                    <a:xfrm>
                      <a:off x="0" y="0"/>
                      <a:ext cx="5620354" cy="4388060"/>
                    </a:xfrm>
                    <a:prstGeom prst="rect">
                      <a:avLst/>
                    </a:prstGeom>
                  </pic:spPr>
                </pic:pic>
              </a:graphicData>
            </a:graphic>
          </wp:inline>
        </w:drawing>
      </w:r>
    </w:p>
    <w:p w14:paraId="327742B2" w14:textId="77777777" w:rsidR="00727BA8" w:rsidRDefault="00727BA8" w:rsidP="00A016B0"/>
    <w:p w14:paraId="0A8CBA47" w14:textId="77777777" w:rsidR="00A016B0" w:rsidRPr="00596C6B" w:rsidRDefault="00A016B0" w:rsidP="00A016B0">
      <w:pPr>
        <w:pStyle w:val="Listeafsnit"/>
        <w:numPr>
          <w:ilvl w:val="0"/>
          <w:numId w:val="38"/>
        </w:numPr>
        <w:spacing w:after="160" w:line="259" w:lineRule="auto"/>
      </w:pPr>
      <w:r>
        <w:t>Du burde nu få status-beskeden ”Organisationsindstillinger er opdateret” i bunden af redigerings-vinduet</w:t>
      </w:r>
    </w:p>
    <w:p w14:paraId="53D2F99A" w14:textId="77777777" w:rsidR="00A016B0" w:rsidRDefault="00A016B0" w:rsidP="00A016B0">
      <w:r>
        <w:rPr>
          <w:noProof/>
        </w:rPr>
        <w:drawing>
          <wp:inline distT="0" distB="0" distL="0" distR="0" wp14:anchorId="48A08261" wp14:editId="50B6991B">
            <wp:extent cx="5580952" cy="2561905"/>
            <wp:effectExtent l="0" t="0" r="1270" b="0"/>
            <wp:docPr id="569515999" name="Billede 2"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15999" name="Billede 2" descr="Et billede, der indeholder tekst&#10;&#10;Automatisk genereret beskrivelse"/>
                    <pic:cNvPicPr/>
                  </pic:nvPicPr>
                  <pic:blipFill>
                    <a:blip r:embed="rId25">
                      <a:extLst>
                        <a:ext uri="{28A0092B-C50C-407E-A947-70E740481C1C}">
                          <a14:useLocalDpi xmlns:a14="http://schemas.microsoft.com/office/drawing/2010/main" val="0"/>
                        </a:ext>
                      </a:extLst>
                    </a:blip>
                    <a:stretch>
                      <a:fillRect/>
                    </a:stretch>
                  </pic:blipFill>
                  <pic:spPr>
                    <a:xfrm>
                      <a:off x="0" y="0"/>
                      <a:ext cx="5580952" cy="2561905"/>
                    </a:xfrm>
                    <a:prstGeom prst="rect">
                      <a:avLst/>
                    </a:prstGeom>
                  </pic:spPr>
                </pic:pic>
              </a:graphicData>
            </a:graphic>
          </wp:inline>
        </w:drawing>
      </w:r>
    </w:p>
    <w:p w14:paraId="7FB7DDBF" w14:textId="77777777" w:rsidR="00073D14" w:rsidRDefault="00073D14" w:rsidP="002A2AB0"/>
    <w:p w14:paraId="3691D183" w14:textId="77777777" w:rsidR="00073D14" w:rsidRDefault="00073D14" w:rsidP="00073D14">
      <w:pPr>
        <w:pStyle w:val="Overskrift2"/>
      </w:pPr>
      <w:bookmarkStart w:id="9" w:name="_Toc133576104"/>
      <w:r>
        <w:t>Fuldmagt ved indberetning til Affaldsdatasystemet</w:t>
      </w:r>
      <w:bookmarkEnd w:id="9"/>
    </w:p>
    <w:p w14:paraId="68C6E5CC" w14:textId="77777777" w:rsidR="00073D14" w:rsidRDefault="00073D14" w:rsidP="00073D14"/>
    <w:p w14:paraId="682E14F3" w14:textId="77777777" w:rsidR="00A016B0" w:rsidRDefault="00A016B0" w:rsidP="00A016B0">
      <w:r w:rsidRPr="0087550B">
        <w:t>Det er muligt at oprette en fuldmagt og på den måde give et andet CVR-nummer adgang til at indberette på vegne af jeres virksomhed.</w:t>
      </w:r>
    </w:p>
    <w:p w14:paraId="12DB05C6" w14:textId="77777777" w:rsidR="00A016B0" w:rsidRDefault="00A016B0" w:rsidP="00A016B0"/>
    <w:p w14:paraId="7BAB11F2" w14:textId="710BE2B5" w:rsidR="00073D14" w:rsidRDefault="00A016B0">
      <w:r>
        <w:t>Du kan læse mere om dette på Virk.dk (</w:t>
      </w:r>
      <w:hyperlink r:id="rId26" w:history="1">
        <w:r>
          <w:rPr>
            <w:rStyle w:val="Hyperlink"/>
          </w:rPr>
          <w:t>MitID Erhverv - Hjælp til Virk | Virk</w:t>
        </w:r>
      </w:hyperlink>
      <w:r>
        <w:t>)</w:t>
      </w:r>
      <w:r w:rsidR="00073D14">
        <w:br w:type="page"/>
      </w:r>
    </w:p>
    <w:tbl>
      <w:tblPr>
        <w:tblStyle w:val="Tabel-Gitter"/>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tblGrid>
      <w:tr w:rsidR="00073D14" w14:paraId="755345A5" w14:textId="77777777" w:rsidTr="00A7625D">
        <w:trPr>
          <w:trHeight w:val="855"/>
        </w:trPr>
        <w:tc>
          <w:tcPr>
            <w:tcW w:w="8080" w:type="dxa"/>
            <w:hideMark/>
          </w:tcPr>
          <w:p w14:paraId="0B812ACA" w14:textId="706C9DAF" w:rsidR="00073D14" w:rsidRDefault="00073D14" w:rsidP="009735D3">
            <w:pPr>
              <w:pStyle w:val="Overskrift1"/>
            </w:pPr>
            <w:bookmarkStart w:id="10" w:name="_Toc133576105"/>
            <w:r>
              <w:lastRenderedPageBreak/>
              <w:t>CSV indberetning</w:t>
            </w:r>
            <w:bookmarkEnd w:id="10"/>
          </w:p>
        </w:tc>
      </w:tr>
    </w:tbl>
    <w:p w14:paraId="6EB863EF" w14:textId="77777777" w:rsidR="00F8372A" w:rsidRDefault="00F8372A" w:rsidP="00113E8D"/>
    <w:p w14:paraId="5ADA9469" w14:textId="3C67A1D6" w:rsidR="00073D14" w:rsidRDefault="00073D14" w:rsidP="00113E8D">
      <w:r>
        <w:t xml:space="preserve">En CSV indberetning foretages ved at udfylde en CSV-skabelon for den indberetningsrolle der svarer til din virksomheds aktiviteter. I dette kapitel gennemgås hvordan CSV-skabelonen skal udfyldes. I CSV-skabelonen er der kommentarer med information om hvad der skal indberettes og i hvilket format, så du kan vælge at udfylde CSV-skabelonen på baggrund af kommentarerne i CSV-skabelonen eller læse denne vejledning. Der er et delkapitel for hver kolonne der skal udfyldes, så du kan hoppe i vejledningen efter den information du søger. Hvis det er første gang du skal indberette anbefales det at du læser hele vejledningen. </w:t>
      </w:r>
    </w:p>
    <w:p w14:paraId="70A5FD34" w14:textId="77777777" w:rsidR="00073D14" w:rsidRDefault="00073D14" w:rsidP="00113E8D"/>
    <w:p w14:paraId="16581512" w14:textId="2BA8965A" w:rsidR="00073D14" w:rsidRDefault="00073D14" w:rsidP="00113E8D">
      <w:r>
        <w:t xml:space="preserve">CSV-skabelonen der skal anvendes til at indberette affaldsdata, findes her: </w:t>
      </w:r>
      <w:hyperlink r:id="rId27" w:history="1">
        <w:r w:rsidR="00913CDF">
          <w:rPr>
            <w:rStyle w:val="Hyperlink"/>
          </w:rPr>
          <w:t>https://mst.dk/affald-jord/affald/affaldsdatasystemet/indberetning-af-affaldsdata/</w:t>
        </w:r>
      </w:hyperlink>
      <w:r>
        <w:t xml:space="preserve">  under ”2. CSV indberetning” </w:t>
      </w:r>
    </w:p>
    <w:p w14:paraId="79E84E4A" w14:textId="77777777" w:rsidR="00073D14" w:rsidRDefault="00073D14" w:rsidP="00113E8D"/>
    <w:p w14:paraId="46394CC8" w14:textId="3D0E855A" w:rsidR="00073D14" w:rsidRDefault="00073D14" w:rsidP="00113E8D">
      <w:r>
        <w:t>Tidligere versioner af CSV</w:t>
      </w:r>
      <w:r w:rsidR="009409CD">
        <w:t xml:space="preserve"> </w:t>
      </w:r>
      <w:r>
        <w:t>sk</w:t>
      </w:r>
      <w:r w:rsidR="009409CD">
        <w:t>a</w:t>
      </w:r>
      <w:r>
        <w:t>belonen kan også anvendes, men i den seneste er der kommentarer til hvert feltnavn for at gøre indberetningen lettere.</w:t>
      </w:r>
    </w:p>
    <w:p w14:paraId="68D61BDB" w14:textId="77777777" w:rsidR="005A6D22" w:rsidRDefault="005A6D22" w:rsidP="00113E8D"/>
    <w:p w14:paraId="1B062C3C" w14:textId="5400EAD5" w:rsidR="00073D14" w:rsidRDefault="00073D14" w:rsidP="00073D14">
      <w:r>
        <w:t>Der skal udfyldes én CSV-skabelon for hver:</w:t>
      </w:r>
    </w:p>
    <w:p w14:paraId="1693B925" w14:textId="473D9CFC" w:rsidR="00073D14" w:rsidRPr="00073D14" w:rsidRDefault="00073D14" w:rsidP="00073D14">
      <w:pPr>
        <w:pStyle w:val="Listeafsnit"/>
        <w:numPr>
          <w:ilvl w:val="0"/>
          <w:numId w:val="32"/>
        </w:numPr>
      </w:pPr>
      <w:r>
        <w:rPr>
          <w:b/>
          <w:bCs/>
        </w:rPr>
        <w:t>Indberetningsrolle din virksomhed agerer som.</w:t>
      </w:r>
    </w:p>
    <w:p w14:paraId="21BC3F1F" w14:textId="2DFA3D2A" w:rsidR="00073D14" w:rsidRPr="00073D14" w:rsidRDefault="00073D14" w:rsidP="00073D14">
      <w:pPr>
        <w:pStyle w:val="Listeafsnit"/>
      </w:pPr>
      <w:r>
        <w:t>Hvis din virksomhed både modtager og eksporterer affald skal du altså udfylde én skabelon for det modtagne affald og én anden skabelon for det eksporterede affald.</w:t>
      </w:r>
    </w:p>
    <w:p w14:paraId="1FBAE043" w14:textId="36CC63C9" w:rsidR="00073D14" w:rsidRPr="00073D14" w:rsidRDefault="00073D14" w:rsidP="00073D14">
      <w:pPr>
        <w:pStyle w:val="Listeafsnit"/>
        <w:numPr>
          <w:ilvl w:val="0"/>
          <w:numId w:val="32"/>
        </w:numPr>
      </w:pPr>
      <w:r>
        <w:rPr>
          <w:b/>
          <w:bCs/>
        </w:rPr>
        <w:t>År</w:t>
      </w:r>
    </w:p>
    <w:p w14:paraId="5A1CF0FB" w14:textId="44D1B73D" w:rsidR="00073D14" w:rsidRPr="00073D14" w:rsidRDefault="00073D14" w:rsidP="00073D14">
      <w:pPr>
        <w:pStyle w:val="Listeafsnit"/>
      </w:pPr>
      <w:r>
        <w:t>Affald skal indberettes mindst en gang årligt fordelt på affaldsproducent, affaldstype, affaldsbehandling samt affaldsmodtager hvis der indberettes eksport eller en bygherreindberetning.</w:t>
      </w:r>
    </w:p>
    <w:p w14:paraId="5589929A" w14:textId="60C92D9D" w:rsidR="00073D14" w:rsidRPr="00073D14" w:rsidRDefault="00073D14" w:rsidP="00073D14">
      <w:pPr>
        <w:pStyle w:val="Listeafsnit"/>
        <w:numPr>
          <w:ilvl w:val="0"/>
          <w:numId w:val="32"/>
        </w:numPr>
      </w:pPr>
      <w:r>
        <w:rPr>
          <w:b/>
          <w:bCs/>
        </w:rPr>
        <w:t>P</w:t>
      </w:r>
      <w:r w:rsidR="009409CD">
        <w:rPr>
          <w:b/>
          <w:bCs/>
        </w:rPr>
        <w:t>-</w:t>
      </w:r>
      <w:r>
        <w:rPr>
          <w:b/>
          <w:bCs/>
        </w:rPr>
        <w:t>nummer i virksomheden</w:t>
      </w:r>
    </w:p>
    <w:p w14:paraId="1FD611BC" w14:textId="77777777" w:rsidR="00073D14" w:rsidRDefault="00073D14" w:rsidP="00073D14"/>
    <w:p w14:paraId="460DD373" w14:textId="77777777" w:rsidR="00073D14" w:rsidRDefault="00073D14" w:rsidP="00073D14"/>
    <w:p w14:paraId="13612167" w14:textId="77777777" w:rsidR="00073D14" w:rsidRDefault="00073D14" w:rsidP="00073D14">
      <w:pPr>
        <w:pStyle w:val="Overskrift2"/>
      </w:pPr>
      <w:bookmarkStart w:id="11" w:name="_Toc133576106"/>
      <w:r>
        <w:t>Kodelister til indberetning</w:t>
      </w:r>
      <w:bookmarkEnd w:id="11"/>
    </w:p>
    <w:p w14:paraId="6EB2A2DD" w14:textId="77777777" w:rsidR="00073D14" w:rsidRDefault="00073D14" w:rsidP="00073D14"/>
    <w:p w14:paraId="7D385BC5" w14:textId="77777777" w:rsidR="00073D14" w:rsidRDefault="00073D14" w:rsidP="00073D14">
      <w:r>
        <w:t xml:space="preserve">Indberetninger om affald skal indberettes med koderne der er angivet i bekendtgørelserne om Affald og om Affaldsdatasystemet. Disse koder er samlet som værdikodelister her: </w:t>
      </w:r>
    </w:p>
    <w:p w14:paraId="201490E7" w14:textId="77777777" w:rsidR="003F72E0" w:rsidRDefault="003F72E0" w:rsidP="00073D14"/>
    <w:p w14:paraId="45668FC3" w14:textId="63F26757" w:rsidR="00073D14" w:rsidRPr="007B09C9" w:rsidRDefault="00073D14" w:rsidP="00C51F3D">
      <w:r>
        <w:t xml:space="preserve">Bilag A – Værdikodelister: </w:t>
      </w:r>
      <w:hyperlink r:id="rId28" w:history="1">
        <w:r w:rsidR="00C51F3D" w:rsidRPr="00B47CFB">
          <w:rPr>
            <w:rStyle w:val="Hyperlink"/>
          </w:rPr>
          <w:t>https://mst.dk/affald-jord/affald/affaldsdatasystemet/vejledninger-mv/</w:t>
        </w:r>
      </w:hyperlink>
    </w:p>
    <w:p w14:paraId="208D7ADB" w14:textId="77777777" w:rsidR="00073D14" w:rsidRDefault="00073D14" w:rsidP="00073D14">
      <w:r>
        <w:t>Under: ”værdikodelister ved CSV og system-til-system indberetning”.</w:t>
      </w:r>
    </w:p>
    <w:p w14:paraId="6437C7F2" w14:textId="1C26542E" w:rsidR="00073D14" w:rsidRDefault="00073D14" w:rsidP="00073D14">
      <w:r>
        <w:t xml:space="preserve">Koderne findes også </w:t>
      </w:r>
      <w:r w:rsidR="004E1E96">
        <w:t>i</w:t>
      </w:r>
      <w:r>
        <w:t xml:space="preserve"> kommentarfelterne </w:t>
      </w:r>
      <w:r w:rsidR="00782D7C">
        <w:t>i</w:t>
      </w:r>
      <w:r>
        <w:t xml:space="preserve"> CSV-skabelonerne og i fanerne yderst til højre </w:t>
      </w:r>
      <w:r w:rsidR="00A8655C">
        <w:t>i</w:t>
      </w:r>
      <w:r>
        <w:t xml:space="preserve"> CSV skabelonen. </w:t>
      </w:r>
    </w:p>
    <w:p w14:paraId="3692E7DA" w14:textId="77777777" w:rsidR="00D46642" w:rsidRDefault="00D46642" w:rsidP="00073D14"/>
    <w:p w14:paraId="102837BC" w14:textId="3B576344" w:rsidR="00C61FD3" w:rsidRDefault="00073D14" w:rsidP="00073D14">
      <w:r w:rsidRPr="00073D14">
        <w:rPr>
          <w:b/>
          <w:bCs/>
        </w:rPr>
        <w:t>Man kan ikke lave en CSV fil med tilknyttede kommentarer i yderligere kolonner</w:t>
      </w:r>
      <w:r>
        <w:t>. Ved upload af CSV-filen kan man kommentere sin samlede indberetning. Læs mere om dette i kapitel 4. I det efterfølgende er der information om de forskellige indberetningsroller der er i CSV-skabelonen og hvorledes hvert felt udfyldes i CSV-skabelonen.</w:t>
      </w:r>
    </w:p>
    <w:p w14:paraId="228809F0" w14:textId="77777777" w:rsidR="00C61FD3" w:rsidRDefault="00C61FD3">
      <w:r>
        <w:br w:type="page"/>
      </w:r>
    </w:p>
    <w:p w14:paraId="2969BBC5" w14:textId="77777777" w:rsidR="00C87B21" w:rsidRDefault="00C87B21" w:rsidP="00C87B21">
      <w:pPr>
        <w:pStyle w:val="Overskrift2"/>
      </w:pPr>
      <w:bookmarkStart w:id="12" w:name="_Toc133576107"/>
      <w:r>
        <w:lastRenderedPageBreak/>
        <w:t>Valg af Indberetningsrolle</w:t>
      </w:r>
      <w:bookmarkEnd w:id="12"/>
    </w:p>
    <w:p w14:paraId="055E299D" w14:textId="77777777" w:rsidR="00C87B21" w:rsidRDefault="00C87B21" w:rsidP="00C87B21"/>
    <w:p w14:paraId="6F151C29" w14:textId="77777777" w:rsidR="00CA73CB" w:rsidRDefault="00C87B21" w:rsidP="00CA73CB">
      <w:pPr>
        <w:keepNext/>
      </w:pPr>
      <w:r>
        <w:t>I CSV</w:t>
      </w:r>
      <w:r w:rsidR="004A59FA">
        <w:t xml:space="preserve"> </w:t>
      </w:r>
      <w:r>
        <w:t xml:space="preserve">skabelonen skal du vælge en fane afhængig af hvilken indberetningsrolle (om det er modtaget, importeret, eksporteret eller affald der bruges i et byggeprojekt) din virksomhed har. Indberetningsrollerne findes i Fanerne nederst i regnearkets venstre side. (se billede nedenfor). </w:t>
      </w:r>
      <w:r w:rsidR="003D3555">
        <w:t xml:space="preserve"> </w:t>
      </w:r>
      <w:r w:rsidR="003D3555">
        <w:rPr>
          <w:noProof/>
        </w:rPr>
        <w:drawing>
          <wp:inline distT="0" distB="0" distL="0" distR="0" wp14:anchorId="65E164A0" wp14:editId="023F162D">
            <wp:extent cx="5791200" cy="3684896"/>
            <wp:effectExtent l="0" t="0" r="0" b="0"/>
            <wp:docPr id="44" name="Billede 44"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lede 44" descr="Et billede, der indeholder bord&#10;&#10;Automatisk genereret beskrivel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09704" cy="3696670"/>
                    </a:xfrm>
                    <a:prstGeom prst="rect">
                      <a:avLst/>
                    </a:prstGeom>
                    <a:noFill/>
                    <a:ln>
                      <a:noFill/>
                    </a:ln>
                  </pic:spPr>
                </pic:pic>
              </a:graphicData>
            </a:graphic>
          </wp:inline>
        </w:drawing>
      </w:r>
    </w:p>
    <w:p w14:paraId="7E93584C" w14:textId="551666F7" w:rsidR="003D3555" w:rsidRDefault="00CA73CB" w:rsidP="00BE7BD4">
      <w:pPr>
        <w:pStyle w:val="Billedtekst"/>
        <w:jc w:val="center"/>
      </w:pPr>
      <w:r>
        <w:t xml:space="preserve">Figur </w:t>
      </w:r>
      <w:fldSimple w:instr=" SEQ Figur \* ARABIC ">
        <w:r w:rsidR="00CE1058">
          <w:rPr>
            <w:noProof/>
          </w:rPr>
          <w:t>1</w:t>
        </w:r>
      </w:fldSimple>
      <w:r>
        <w:t>: Rollefaner i Excel</w:t>
      </w:r>
    </w:p>
    <w:p w14:paraId="0CC554DD" w14:textId="77777777" w:rsidR="00685057" w:rsidRDefault="00685057" w:rsidP="00C87B21"/>
    <w:p w14:paraId="631FEF35" w14:textId="77777777" w:rsidR="003D3555" w:rsidRDefault="003D3555" w:rsidP="00C87B21">
      <w:r>
        <w:t xml:space="preserve">Som virksomhed kan du vælge én eller flere af følgende indberetningsroller (fane i skabelonen); </w:t>
      </w:r>
    </w:p>
    <w:p w14:paraId="3B33EA96" w14:textId="77777777" w:rsidR="00F30CA7" w:rsidRDefault="00F30CA7" w:rsidP="00C87B21">
      <w:pPr>
        <w:rPr>
          <w:b/>
          <w:bCs/>
        </w:rPr>
      </w:pPr>
    </w:p>
    <w:p w14:paraId="42EC31DF" w14:textId="5359E85C" w:rsidR="003D3555" w:rsidRDefault="003D3555" w:rsidP="00C87B21">
      <w:r w:rsidRPr="003D3555">
        <w:rPr>
          <w:b/>
          <w:bCs/>
        </w:rPr>
        <w:t>Modtager</w:t>
      </w:r>
      <w:r>
        <w:t xml:space="preserve">: Private og offentlige virksomheder der indsamler affald og modtager affald, skal anvende denne indberetningsrolle. </w:t>
      </w:r>
    </w:p>
    <w:p w14:paraId="06FF4F03" w14:textId="77777777" w:rsidR="00F30CA7" w:rsidRDefault="00F30CA7" w:rsidP="00C87B21"/>
    <w:p w14:paraId="519D01EC" w14:textId="0B86D12D" w:rsidR="003D3555" w:rsidRDefault="003D3555" w:rsidP="00C87B21">
      <w:r w:rsidRPr="003D3555">
        <w:rPr>
          <w:b/>
          <w:bCs/>
        </w:rPr>
        <w:t>Bygherre</w:t>
      </w:r>
      <w:r>
        <w:t xml:space="preserve">: Hvis din virksomhed benytter det modtagne affaldsmateriale i et bygge- og anlægsarbejde </w:t>
      </w:r>
    </w:p>
    <w:p w14:paraId="4E136FD5" w14:textId="77777777" w:rsidR="00F30CA7" w:rsidRDefault="00F30CA7" w:rsidP="00C87B21"/>
    <w:p w14:paraId="60A59F24" w14:textId="0BAF8279" w:rsidR="003D3555" w:rsidRDefault="003D3555" w:rsidP="00C87B21">
      <w:r w:rsidRPr="003D3555">
        <w:rPr>
          <w:b/>
          <w:bCs/>
        </w:rPr>
        <w:t>Import</w:t>
      </w:r>
      <w:r>
        <w:t>: Hvis din virksomhed har importeret affald fra udlandet</w:t>
      </w:r>
      <w:r w:rsidR="00733A80">
        <w:t>,</w:t>
      </w:r>
      <w:r>
        <w:t xml:space="preserve"> skal du anvende denne indberetningsrolle. </w:t>
      </w:r>
    </w:p>
    <w:p w14:paraId="16E8ACBA" w14:textId="77777777" w:rsidR="00F30CA7" w:rsidRDefault="00F30CA7" w:rsidP="00C87B21"/>
    <w:p w14:paraId="7381F739" w14:textId="77370BBF" w:rsidR="003D3555" w:rsidRDefault="003D3555" w:rsidP="00C87B21">
      <w:r w:rsidRPr="003D3555">
        <w:rPr>
          <w:b/>
          <w:bCs/>
        </w:rPr>
        <w:t>Eksport</w:t>
      </w:r>
      <w:r>
        <w:t xml:space="preserve">: Hvis din virksomhed har eksporteret affald fra egen modtageplads til udlandet. </w:t>
      </w:r>
    </w:p>
    <w:p w14:paraId="15CA96B9" w14:textId="77777777" w:rsidR="00F30CA7" w:rsidRDefault="00F30CA7" w:rsidP="00C87B21"/>
    <w:p w14:paraId="2D6C5596" w14:textId="18050642" w:rsidR="003D3555" w:rsidRDefault="003D3555" w:rsidP="00C87B21">
      <w:r w:rsidRPr="003D3555">
        <w:rPr>
          <w:b/>
          <w:bCs/>
        </w:rPr>
        <w:t>Eksport producent</w:t>
      </w:r>
      <w:r>
        <w:t>: Hvis din virksomhed eksporterer direkte fra producent, uden affaldet kommer via egen modtageplads Faner med Indberetningsroller</w:t>
      </w:r>
    </w:p>
    <w:p w14:paraId="13CDDDA8" w14:textId="77777777" w:rsidR="00F30CA7" w:rsidRDefault="00F30CA7" w:rsidP="00C87B21"/>
    <w:p w14:paraId="44791816" w14:textId="5BBD3B0A" w:rsidR="003D3555" w:rsidRDefault="003D3555" w:rsidP="00C87B21">
      <w:r w:rsidRPr="003D3555">
        <w:rPr>
          <w:b/>
          <w:bCs/>
        </w:rPr>
        <w:t>Indsamler</w:t>
      </w:r>
      <w:r w:rsidR="00B42123">
        <w:rPr>
          <w:b/>
          <w:bCs/>
        </w:rPr>
        <w:t>:</w:t>
      </w:r>
      <w:r>
        <w:t xml:space="preserve"> Private og offentlige virksomheder der indsamler affald, men som ikke behandler affald, kan anvende denne indberetningsrolle. Indberetningsrollen </w:t>
      </w:r>
      <w:r w:rsidR="00B42123">
        <w:t>Indsamler</w:t>
      </w:r>
      <w:r>
        <w:t xml:space="preserve"> kan ligeledes anvendes til at indberette dette. </w:t>
      </w:r>
    </w:p>
    <w:p w14:paraId="058ED3A4" w14:textId="77777777" w:rsidR="00F30CA7" w:rsidRDefault="00F30CA7" w:rsidP="00C87B21"/>
    <w:p w14:paraId="14AA4BEA" w14:textId="3AEF2116" w:rsidR="003412AF" w:rsidRDefault="003D3555" w:rsidP="00C87B21">
      <w:r w:rsidRPr="00B42123">
        <w:rPr>
          <w:b/>
          <w:bCs/>
        </w:rPr>
        <w:t>Indsamler og modtager</w:t>
      </w:r>
      <w:r w:rsidR="00B42123">
        <w:t>:</w:t>
      </w:r>
      <w:r>
        <w:t xml:space="preserve"> Private og offentlige virksomheder der indsamler affald og behandler det, kan anvende denne indberetningsrolle. Indberetningsrollen </w:t>
      </w:r>
      <w:r w:rsidR="00B42123">
        <w:t>Modtager</w:t>
      </w:r>
      <w:r>
        <w:t xml:space="preserve"> kan ligeledes anvendes til at indberette dett</w:t>
      </w:r>
      <w:r w:rsidR="00B42123">
        <w:t>e.</w:t>
      </w:r>
    </w:p>
    <w:p w14:paraId="02D50F21" w14:textId="77777777" w:rsidR="003412AF" w:rsidRDefault="003412AF">
      <w:r>
        <w:br w:type="page"/>
      </w:r>
    </w:p>
    <w:p w14:paraId="540AA29E" w14:textId="77777777" w:rsidR="003D3555" w:rsidRDefault="003412AF" w:rsidP="003412AF">
      <w:pPr>
        <w:pStyle w:val="Overskrift2"/>
      </w:pPr>
      <w:bookmarkStart w:id="13" w:name="_Toc133576108"/>
      <w:r>
        <w:lastRenderedPageBreak/>
        <w:t>Udfyldning af CSV-skabelon</w:t>
      </w:r>
      <w:bookmarkEnd w:id="13"/>
    </w:p>
    <w:p w14:paraId="4F22049F" w14:textId="77777777" w:rsidR="003412AF" w:rsidRDefault="003412AF" w:rsidP="003412AF"/>
    <w:p w14:paraId="27181CBA" w14:textId="77777777" w:rsidR="003412AF" w:rsidRDefault="003412AF" w:rsidP="003412AF">
      <w:r>
        <w:t xml:space="preserve">Opbygningen af CSV skabelonerne følger alle samme mønster. </w:t>
      </w:r>
    </w:p>
    <w:p w14:paraId="642BFF04" w14:textId="4AC08C1C" w:rsidR="003412AF" w:rsidRDefault="003412AF" w:rsidP="003412AF">
      <w:r>
        <w:t>For alle skabelonerne gælder det at de 5 første linjer anvendes til generelle oplysninger om indberetningen. De felter der skal udfyldes</w:t>
      </w:r>
      <w:r w:rsidR="00ED5AC0">
        <w:t>,</w:t>
      </w:r>
      <w:r>
        <w:t xml:space="preserve"> er hvide i CSV-skabelon version 7. I felt A2 skal du således angive hvilket år der indberettes for. Se figur 3.1 for eksempel på skabelon (bemærk at eksemplet ikke viser alle kolonner i skabelonen). </w:t>
      </w:r>
    </w:p>
    <w:p w14:paraId="7FCCA017" w14:textId="60AA8FBB" w:rsidR="00CA73CB" w:rsidRDefault="003412AF" w:rsidP="00CA73CB">
      <w:pPr>
        <w:keepNext/>
        <w:rPr>
          <w:noProof/>
        </w:rPr>
      </w:pPr>
      <w:r>
        <w:t>Den 6. linje er overskrifter til de enkelte indberetningsoplysninger og fra række 7 og nedefter angives der oplysninger for håndteret affald.</w:t>
      </w:r>
      <w:r w:rsidRPr="003412AF">
        <w:rPr>
          <w:noProof/>
        </w:rPr>
        <w:t xml:space="preserve"> </w:t>
      </w:r>
    </w:p>
    <w:p w14:paraId="6E5A60FC" w14:textId="12F4C355" w:rsidR="00580DE8" w:rsidRDefault="00580DE8" w:rsidP="00CA73CB">
      <w:pPr>
        <w:keepNext/>
      </w:pPr>
      <w:r w:rsidRPr="00580DE8">
        <w:rPr>
          <w:noProof/>
        </w:rPr>
        <w:drawing>
          <wp:inline distT="0" distB="0" distL="0" distR="0" wp14:anchorId="52F65DAF" wp14:editId="4A34E0F4">
            <wp:extent cx="6480810" cy="2068830"/>
            <wp:effectExtent l="0" t="0" r="0" b="7620"/>
            <wp:docPr id="4" name="Billede 4"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bord&#10;&#10;Automatisk genereret beskrivelse"/>
                    <pic:cNvPicPr/>
                  </pic:nvPicPr>
                  <pic:blipFill>
                    <a:blip r:embed="rId30"/>
                    <a:stretch>
                      <a:fillRect/>
                    </a:stretch>
                  </pic:blipFill>
                  <pic:spPr>
                    <a:xfrm>
                      <a:off x="0" y="0"/>
                      <a:ext cx="6480810" cy="2068830"/>
                    </a:xfrm>
                    <a:prstGeom prst="rect">
                      <a:avLst/>
                    </a:prstGeom>
                  </pic:spPr>
                </pic:pic>
              </a:graphicData>
            </a:graphic>
          </wp:inline>
        </w:drawing>
      </w:r>
    </w:p>
    <w:p w14:paraId="1263E4AE" w14:textId="6E48B346" w:rsidR="003412AF" w:rsidRDefault="00CA73CB" w:rsidP="00BE7BD4">
      <w:pPr>
        <w:pStyle w:val="Billedtekst"/>
        <w:jc w:val="center"/>
        <w:rPr>
          <w:noProof/>
        </w:rPr>
      </w:pPr>
      <w:r>
        <w:t xml:space="preserve">Figur </w:t>
      </w:r>
      <w:fldSimple w:instr=" SEQ Figur \* ARABIC ">
        <w:r w:rsidR="00CE1058">
          <w:rPr>
            <w:noProof/>
          </w:rPr>
          <w:t>2</w:t>
        </w:r>
      </w:fldSimple>
      <w:r>
        <w:t>: CSV Modtager fanen</w:t>
      </w:r>
    </w:p>
    <w:p w14:paraId="0BFA1E66" w14:textId="77777777" w:rsidR="003412AF" w:rsidRDefault="003412AF" w:rsidP="003412AF">
      <w:pPr>
        <w:rPr>
          <w:noProof/>
        </w:rPr>
      </w:pPr>
    </w:p>
    <w:p w14:paraId="570FABBC" w14:textId="4B3A1B7F" w:rsidR="00E80491" w:rsidRPr="00E80491" w:rsidRDefault="003412AF" w:rsidP="00E80491">
      <w:pPr>
        <w:pStyle w:val="Overskrift3"/>
      </w:pPr>
      <w:bookmarkStart w:id="14" w:name="_Toc133576109"/>
      <w:r w:rsidRPr="00E80491">
        <w:t>Hovedsektion (Linje 2)</w:t>
      </w:r>
      <w:bookmarkEnd w:id="14"/>
    </w:p>
    <w:p w14:paraId="4664EB71" w14:textId="77777777" w:rsidR="003412AF" w:rsidRDefault="003412AF" w:rsidP="003412AF">
      <w:r w:rsidRPr="003412AF">
        <w:rPr>
          <w:b/>
          <w:bCs/>
        </w:rPr>
        <w:t>Celle A2</w:t>
      </w:r>
      <w:r>
        <w:t>: Her angives det år der indberettes for.</w:t>
      </w:r>
    </w:p>
    <w:p w14:paraId="12EA81F7" w14:textId="77777777" w:rsidR="003412AF" w:rsidRDefault="003412AF" w:rsidP="003412AF">
      <w:r w:rsidRPr="003412AF">
        <w:rPr>
          <w:b/>
          <w:bCs/>
        </w:rPr>
        <w:t>Celle B2</w:t>
      </w:r>
      <w:r>
        <w:t xml:space="preserve">: Her anføres en unik reference efter eget valg, hver gang der skal foretages en ny indberetning. Det er for at undgå at samme filer indberettes flere gange til affaldsdatasystemet. </w:t>
      </w:r>
    </w:p>
    <w:p w14:paraId="173D4BD8" w14:textId="77777777" w:rsidR="003412AF" w:rsidRDefault="003412AF" w:rsidP="003412AF">
      <w:r w:rsidRPr="003412AF">
        <w:rPr>
          <w:b/>
          <w:bCs/>
        </w:rPr>
        <w:t>Celle C2</w:t>
      </w:r>
      <w:r>
        <w:t xml:space="preserve">: Her er den valgte Indberetningstype angivet. Du skal ikke ændre i dette felt. </w:t>
      </w:r>
    </w:p>
    <w:p w14:paraId="3D2EFDC0" w14:textId="77777777" w:rsidR="003412AF" w:rsidRDefault="003412AF" w:rsidP="003412AF">
      <w:r w:rsidRPr="003412AF">
        <w:rPr>
          <w:b/>
          <w:bCs/>
        </w:rPr>
        <w:t>Celle D2</w:t>
      </w:r>
      <w:r>
        <w:t>: Her ses det hvilken skabelonversion man er ved at udfylde. Den seneste skabelonversion er 7 og Miljøstyrelsen anbefaler at denne anvendes. Du skal ikke ændre i dette felt.</w:t>
      </w:r>
    </w:p>
    <w:p w14:paraId="4E3AC6C0" w14:textId="77777777" w:rsidR="006B23EE" w:rsidRDefault="006B23EE" w:rsidP="003412AF"/>
    <w:p w14:paraId="0C7734C4" w14:textId="2C58F494" w:rsidR="006B23EE" w:rsidRDefault="006B23EE" w:rsidP="00E80491">
      <w:pPr>
        <w:pStyle w:val="Overskrift3"/>
      </w:pPr>
      <w:bookmarkStart w:id="15" w:name="_Toc133576110"/>
      <w:r>
        <w:t>Egenreference</w:t>
      </w:r>
      <w:bookmarkEnd w:id="15"/>
    </w:p>
    <w:p w14:paraId="7B1D86E4" w14:textId="69A6BA5E" w:rsidR="00CA73CB" w:rsidRDefault="006B23EE" w:rsidP="00CA73CB">
      <w:pPr>
        <w:keepNext/>
        <w:rPr>
          <w:noProof/>
        </w:rPr>
      </w:pPr>
      <w:r>
        <w:t>I kolonnen Egenreference kan du angive din egen reference til det indberettede data. Dette kan f.eks. være et kunde- eller varenummer fra eget faktura- eller vejesystem, så du kan genkende indberetningen, hvis du senere ønsker at rette/slette i indberettede data. Feltet er ikke obligatorisk at indberette.</w:t>
      </w:r>
      <w:r w:rsidRPr="006B23EE">
        <w:t xml:space="preserve"> </w:t>
      </w:r>
    </w:p>
    <w:p w14:paraId="48E867F5" w14:textId="5D95D6DF" w:rsidR="00580DE8" w:rsidRDefault="00580DE8" w:rsidP="00CA73CB">
      <w:pPr>
        <w:keepNext/>
      </w:pPr>
      <w:r w:rsidRPr="00580DE8">
        <w:rPr>
          <w:noProof/>
        </w:rPr>
        <w:drawing>
          <wp:inline distT="0" distB="0" distL="0" distR="0" wp14:anchorId="58610B51" wp14:editId="74EC695E">
            <wp:extent cx="6480810" cy="2068830"/>
            <wp:effectExtent l="0" t="0" r="0" b="7620"/>
            <wp:docPr id="9" name="Billede 9"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bord&#10;&#10;Automatisk genereret beskrivelse"/>
                    <pic:cNvPicPr/>
                  </pic:nvPicPr>
                  <pic:blipFill>
                    <a:blip r:embed="rId31"/>
                    <a:stretch>
                      <a:fillRect/>
                    </a:stretch>
                  </pic:blipFill>
                  <pic:spPr>
                    <a:xfrm>
                      <a:off x="0" y="0"/>
                      <a:ext cx="6480810" cy="2068830"/>
                    </a:xfrm>
                    <a:prstGeom prst="rect">
                      <a:avLst/>
                    </a:prstGeom>
                  </pic:spPr>
                </pic:pic>
              </a:graphicData>
            </a:graphic>
          </wp:inline>
        </w:drawing>
      </w:r>
    </w:p>
    <w:p w14:paraId="3C7B8F1A" w14:textId="34AD80C4" w:rsidR="006B23EE" w:rsidRDefault="00CA73CB" w:rsidP="00BE7BD4">
      <w:pPr>
        <w:pStyle w:val="Billedtekst"/>
        <w:jc w:val="center"/>
      </w:pPr>
      <w:r>
        <w:t xml:space="preserve">Figur </w:t>
      </w:r>
      <w:fldSimple w:instr=" SEQ Figur \* ARABIC ">
        <w:r w:rsidR="00CE1058">
          <w:rPr>
            <w:noProof/>
          </w:rPr>
          <w:t>3</w:t>
        </w:r>
      </w:fldSimple>
      <w:r>
        <w:t>: CSV Egenreference</w:t>
      </w:r>
    </w:p>
    <w:p w14:paraId="5B9B6E89" w14:textId="74EC63D2" w:rsidR="006B23EE" w:rsidRDefault="00D34747" w:rsidP="006B23EE">
      <w:r>
        <w:br w:type="page"/>
      </w:r>
    </w:p>
    <w:p w14:paraId="1F3E63CC" w14:textId="7DAB8464" w:rsidR="006B23EE" w:rsidRPr="006B23EE" w:rsidRDefault="006B23EE" w:rsidP="00E80491">
      <w:pPr>
        <w:pStyle w:val="Overskrift3"/>
      </w:pPr>
      <w:bookmarkStart w:id="16" w:name="_Toc133576111"/>
      <w:r>
        <w:lastRenderedPageBreak/>
        <w:t>Producentreference</w:t>
      </w:r>
      <w:bookmarkEnd w:id="16"/>
    </w:p>
    <w:p w14:paraId="4B9A34A0" w14:textId="154D1AD3" w:rsidR="00CA73CB" w:rsidRDefault="006B23EE" w:rsidP="00CA73CB">
      <w:pPr>
        <w:keepNext/>
        <w:rPr>
          <w:noProof/>
        </w:rPr>
      </w:pPr>
      <w:r>
        <w:t>Feltet Producentreference er beregnet til producentansvarsordninger. Med den nye bekendtgørelse fra januar 2018 skal producentansvarsordninger angive CVR-nummer af 8 tal på den producentansvarlige i dette felt. Feltet er obligatorisk at indberette for virksomheder der indsamler WEEE (elektrisk og elektronisk affald).</w:t>
      </w:r>
      <w:r w:rsidR="00D34747" w:rsidRPr="00D34747">
        <w:t xml:space="preserve"> </w:t>
      </w:r>
    </w:p>
    <w:p w14:paraId="19E4F9BB" w14:textId="5F74CF44" w:rsidR="00773B6D" w:rsidRDefault="00773B6D" w:rsidP="00CA73CB">
      <w:pPr>
        <w:keepNext/>
      </w:pPr>
      <w:r w:rsidRPr="00773B6D">
        <w:rPr>
          <w:noProof/>
        </w:rPr>
        <w:drawing>
          <wp:inline distT="0" distB="0" distL="0" distR="0" wp14:anchorId="1F4059B8" wp14:editId="37A5E3ED">
            <wp:extent cx="6480810" cy="2068830"/>
            <wp:effectExtent l="0" t="0" r="0" b="7620"/>
            <wp:docPr id="10" name="Billede 10"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bord&#10;&#10;Automatisk genereret beskrivelse"/>
                    <pic:cNvPicPr/>
                  </pic:nvPicPr>
                  <pic:blipFill>
                    <a:blip r:embed="rId32"/>
                    <a:stretch>
                      <a:fillRect/>
                    </a:stretch>
                  </pic:blipFill>
                  <pic:spPr>
                    <a:xfrm>
                      <a:off x="0" y="0"/>
                      <a:ext cx="6480810" cy="2068830"/>
                    </a:xfrm>
                    <a:prstGeom prst="rect">
                      <a:avLst/>
                    </a:prstGeom>
                  </pic:spPr>
                </pic:pic>
              </a:graphicData>
            </a:graphic>
          </wp:inline>
        </w:drawing>
      </w:r>
    </w:p>
    <w:p w14:paraId="404CEE9D" w14:textId="4556A1F5" w:rsidR="006B23EE" w:rsidRDefault="00CA73CB" w:rsidP="00BE7BD4">
      <w:pPr>
        <w:pStyle w:val="Billedtekst"/>
        <w:jc w:val="center"/>
      </w:pPr>
      <w:r>
        <w:t xml:space="preserve">Figur </w:t>
      </w:r>
      <w:fldSimple w:instr=" SEQ Figur \* ARABIC ">
        <w:r w:rsidR="00CE1058">
          <w:rPr>
            <w:noProof/>
          </w:rPr>
          <w:t>4</w:t>
        </w:r>
      </w:fldSimple>
      <w:r>
        <w:t>: CSV Producentreference</w:t>
      </w:r>
    </w:p>
    <w:p w14:paraId="38136E9B" w14:textId="77777777" w:rsidR="00D34747" w:rsidRDefault="00D34747" w:rsidP="006B23EE"/>
    <w:p w14:paraId="0F1C6389" w14:textId="740C0329" w:rsidR="00D34747" w:rsidRDefault="00D34747" w:rsidP="00E80491">
      <w:pPr>
        <w:pStyle w:val="Overskrift3"/>
      </w:pPr>
      <w:bookmarkStart w:id="17" w:name="_Affaldsproducent"/>
      <w:bookmarkStart w:id="18" w:name="_Toc133576112"/>
      <w:bookmarkEnd w:id="17"/>
      <w:r>
        <w:t>Affaldsproducent</w:t>
      </w:r>
      <w:bookmarkEnd w:id="18"/>
    </w:p>
    <w:p w14:paraId="66E6F459" w14:textId="003571DF" w:rsidR="00D34747" w:rsidRDefault="00D34747" w:rsidP="00D34747">
      <w:r>
        <w:t xml:space="preserve">Til angivelse af hvor det håndterede affald stammer fra, skal der angives en Affaldsproducent (i affaldsdatabekendtgørelsen: Affaldsleverandør). Hvis du som indberettende virksomhed vil indberette affald modtaget fra en indsamler, jf. affaldsregistreret, skal indsamler angives som affaldsleverandør. Hvis, du som indberettende virksomhed vil indberette affald modtaget fra en transportør, jf. affaldsregistreret, skal den oprindelige affaldsproducent angives som affaldsleverandør og </w:t>
      </w:r>
      <w:r w:rsidRPr="00D34747">
        <w:rPr>
          <w:b/>
          <w:bCs/>
        </w:rPr>
        <w:t>IKKE</w:t>
      </w:r>
      <w:r>
        <w:t xml:space="preserve"> transportøren. </w:t>
      </w:r>
    </w:p>
    <w:p w14:paraId="2935A81E" w14:textId="401EDD23" w:rsidR="00D34747" w:rsidRDefault="00D34747" w:rsidP="00D34747">
      <w:r>
        <w:t>Affaldsproducent/affaldsleverandør angives i kolonnerne hvis overskrifter er gule i skabelonen. Der er tre forskellige producenttyper, afhængig af hvilke oplysninger du som indberetter har til rådighed om affaldsproducent. Her listes de tre producenttyper og hvilke oplysninger der skal angives:</w:t>
      </w:r>
    </w:p>
    <w:p w14:paraId="7B1656D6" w14:textId="77777777" w:rsidR="00D34747" w:rsidRDefault="00D34747" w:rsidP="00D34747"/>
    <w:p w14:paraId="0E7D709E" w14:textId="77777777" w:rsidR="00D34747" w:rsidRDefault="00D34747" w:rsidP="00D34747">
      <w:pPr>
        <w:rPr>
          <w:b/>
          <w:bCs/>
        </w:rPr>
      </w:pPr>
      <w:r>
        <w:rPr>
          <w:b/>
          <w:bCs/>
        </w:rPr>
        <w:t>MedPnummer</w:t>
      </w:r>
    </w:p>
    <w:p w14:paraId="4F30B77C" w14:textId="64F7725F" w:rsidR="00B41ADB" w:rsidRDefault="00D34747" w:rsidP="00CA73CB">
      <w:pPr>
        <w:keepNext/>
      </w:pPr>
      <w:r>
        <w:t xml:space="preserve">Ved denne producentype er det kun producentPnummer der skal udfyldes i forhold til </w:t>
      </w:r>
      <w:r w:rsidR="00AC36C0">
        <w:t>affaldsproducent</w:t>
      </w:r>
      <w:r w:rsidR="00444837">
        <w:t xml:space="preserve"> (producentCVRnummer er vilkårligt)</w:t>
      </w:r>
      <w:r>
        <w:t>. Se hvor dette angives på billedet nedenfor:</w:t>
      </w:r>
    </w:p>
    <w:p w14:paraId="07C5A8CD" w14:textId="2B385E55" w:rsidR="00B41ADB" w:rsidRDefault="00444837" w:rsidP="00CA73CB">
      <w:pPr>
        <w:keepNext/>
        <w:rPr>
          <w:noProof/>
        </w:rPr>
      </w:pPr>
      <w:r w:rsidRPr="00444837">
        <w:rPr>
          <w:noProof/>
        </w:rPr>
        <w:drawing>
          <wp:inline distT="0" distB="0" distL="0" distR="0" wp14:anchorId="2C87BA3F" wp14:editId="218D36BB">
            <wp:extent cx="5194300" cy="486552"/>
            <wp:effectExtent l="0" t="0" r="6350" b="8890"/>
            <wp:docPr id="65" name="Bille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54654" cy="501572"/>
                    </a:xfrm>
                    <a:prstGeom prst="rect">
                      <a:avLst/>
                    </a:prstGeom>
                  </pic:spPr>
                </pic:pic>
              </a:graphicData>
            </a:graphic>
          </wp:inline>
        </w:drawing>
      </w:r>
      <w:r w:rsidR="00D34747" w:rsidRPr="00D34747">
        <w:t xml:space="preserve"> </w:t>
      </w:r>
    </w:p>
    <w:p w14:paraId="6BF7233B" w14:textId="5E02A3A8" w:rsidR="00D34747" w:rsidRDefault="00CA73CB" w:rsidP="00BE7BD4">
      <w:pPr>
        <w:pStyle w:val="Billedtekst"/>
        <w:jc w:val="center"/>
      </w:pPr>
      <w:r>
        <w:t xml:space="preserve">Figur </w:t>
      </w:r>
      <w:fldSimple w:instr=" SEQ Figur \* ARABIC ">
        <w:r w:rsidR="00CE1058">
          <w:rPr>
            <w:noProof/>
          </w:rPr>
          <w:t>5</w:t>
        </w:r>
      </w:fldSimple>
      <w:r>
        <w:t>: CSV MedPnummer</w:t>
      </w:r>
    </w:p>
    <w:p w14:paraId="42073348" w14:textId="77777777" w:rsidR="00336977" w:rsidRDefault="00336977" w:rsidP="00D34747"/>
    <w:p w14:paraId="48377441" w14:textId="78F69A32" w:rsidR="00D34747" w:rsidRDefault="00D34747" w:rsidP="00D34747">
      <w:r>
        <w:t>P</w:t>
      </w:r>
      <w:r w:rsidR="00ED0D6C">
        <w:t>-</w:t>
      </w:r>
      <w:r>
        <w:t>nummer skal angives med præcis 10 cifre og P</w:t>
      </w:r>
      <w:r w:rsidR="00ED0D6C">
        <w:t>-</w:t>
      </w:r>
      <w:r>
        <w:t xml:space="preserve">nummeret skal minimum have været åbent et år før det år der indberettes affaldsdata for. </w:t>
      </w:r>
    </w:p>
    <w:p w14:paraId="7D979B0D" w14:textId="278674A4" w:rsidR="00D34747" w:rsidRDefault="00D34747" w:rsidP="00D34747">
      <w:r>
        <w:t>Ved indlæsning af CSV-indberetningen valideres det om de angivne p</w:t>
      </w:r>
      <w:r w:rsidR="00ED0D6C">
        <w:t>-</w:t>
      </w:r>
      <w:r>
        <w:t>numre er gyldige og åbne virksomheder. P</w:t>
      </w:r>
      <w:r w:rsidR="00ED0D6C">
        <w:t>-</w:t>
      </w:r>
      <w:r>
        <w:t>numrer der ikke har været aktive i det år der indberettes for afvises.</w:t>
      </w:r>
    </w:p>
    <w:p w14:paraId="2F6F3DDD" w14:textId="77777777" w:rsidR="00D34747" w:rsidRDefault="00D34747" w:rsidP="00D34747"/>
    <w:p w14:paraId="654FC3FE" w14:textId="5927C072" w:rsidR="00D34747" w:rsidRDefault="00D34747" w:rsidP="00D34747">
      <w:r>
        <w:t>Ved angivelse af P</w:t>
      </w:r>
      <w:r w:rsidR="00ED0D6C">
        <w:t>-</w:t>
      </w:r>
      <w:r>
        <w:t>nummer</w:t>
      </w:r>
      <w:r>
        <w:rPr>
          <w:rStyle w:val="Fodnotehenvisning"/>
        </w:rPr>
        <w:footnoteReference w:id="1"/>
      </w:r>
      <w:r>
        <w:t xml:space="preserve"> henter affaldsdatasystemet adresse og virksomhedsoplysninger via CVR.dk til databasen. Det er derfor ikke obligatorisk at angive andet, når blot P</w:t>
      </w:r>
      <w:r w:rsidR="00ED0D6C">
        <w:t>-</w:t>
      </w:r>
      <w:r>
        <w:t>nummeret angives</w:t>
      </w:r>
      <w:r>
        <w:rPr>
          <w:rStyle w:val="Fodnotehenvisning"/>
        </w:rPr>
        <w:footnoteReference w:id="2"/>
      </w:r>
      <w:r>
        <w:t xml:space="preserve">. </w:t>
      </w:r>
    </w:p>
    <w:p w14:paraId="2F64B541" w14:textId="77777777" w:rsidR="00D34747" w:rsidRDefault="00D34747" w:rsidP="00D34747"/>
    <w:p w14:paraId="7F651134" w14:textId="2A5D3A4C" w:rsidR="006C073E" w:rsidRDefault="00D34747">
      <w:r>
        <w:t>Hvor det er muligt skal denne producenttype vælges, da P</w:t>
      </w:r>
      <w:r w:rsidR="00ED0D6C">
        <w:t>-</w:t>
      </w:r>
      <w:r>
        <w:t>nummeret gør det muligt at opdele data i første- og andengangs-håndteret affald og da affaldsdatasystemet med P</w:t>
      </w:r>
      <w:r w:rsidR="00ED0D6C">
        <w:t>-</w:t>
      </w:r>
      <w:r>
        <w:t>nummeret henter affaldsleverandørens brancheoplysninger til databasen der bruges til statistik og planlægning af affaldshåndtering.</w:t>
      </w:r>
    </w:p>
    <w:p w14:paraId="559235F9" w14:textId="77777777" w:rsidR="00CA73CB" w:rsidRPr="00CA73CB" w:rsidRDefault="00CA73CB"/>
    <w:p w14:paraId="1CA8EDCA" w14:textId="0BE23056" w:rsidR="00D34747" w:rsidRDefault="00D34747" w:rsidP="00D34747">
      <w:pPr>
        <w:rPr>
          <w:b/>
          <w:bCs/>
        </w:rPr>
      </w:pPr>
      <w:r>
        <w:rPr>
          <w:b/>
          <w:bCs/>
        </w:rPr>
        <w:t>UdenPnummer</w:t>
      </w:r>
    </w:p>
    <w:p w14:paraId="5B4F03BB" w14:textId="47870C36" w:rsidR="002F48BC" w:rsidRDefault="00D34747" w:rsidP="002F48BC">
      <w:pPr>
        <w:keepNext/>
      </w:pPr>
      <w:r>
        <w:t>Ved denne producenttype skal følgenede udfyldes: kommunekode, vejnavn, husnummer, postnummer, by, producentCVRnummer og Producentvirksomhedsnavn. Se billede nedenfor af hvilke kolonner der skal udfyldes</w:t>
      </w:r>
      <w:r w:rsidR="00277208">
        <w:t xml:space="preserve"> (matrikel er vilkårlig)</w:t>
      </w:r>
      <w:r>
        <w:t>.</w:t>
      </w:r>
      <w:r w:rsidR="00E17B23" w:rsidRPr="00E17B23">
        <w:t xml:space="preserve"> </w:t>
      </w:r>
      <w:r w:rsidR="00772F20" w:rsidRPr="00772F20">
        <w:rPr>
          <w:noProof/>
        </w:rPr>
        <w:drawing>
          <wp:inline distT="0" distB="0" distL="0" distR="0" wp14:anchorId="71BB5C55" wp14:editId="6DB4FEFA">
            <wp:extent cx="5270500" cy="544298"/>
            <wp:effectExtent l="0" t="0" r="6350" b="8255"/>
            <wp:docPr id="68" name="Bille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14140" cy="548805"/>
                    </a:xfrm>
                    <a:prstGeom prst="rect">
                      <a:avLst/>
                    </a:prstGeom>
                  </pic:spPr>
                </pic:pic>
              </a:graphicData>
            </a:graphic>
          </wp:inline>
        </w:drawing>
      </w:r>
    </w:p>
    <w:p w14:paraId="47CACDD4" w14:textId="2BE26D20" w:rsidR="00D34747" w:rsidRDefault="002F48BC" w:rsidP="00BE7BD4">
      <w:pPr>
        <w:pStyle w:val="Billedtekst"/>
        <w:jc w:val="center"/>
      </w:pPr>
      <w:r>
        <w:t xml:space="preserve">Figur </w:t>
      </w:r>
      <w:fldSimple w:instr=" SEQ Figur \* ARABIC ">
        <w:r w:rsidR="00CE1058">
          <w:rPr>
            <w:noProof/>
          </w:rPr>
          <w:t>6</w:t>
        </w:r>
      </w:fldSimple>
      <w:r>
        <w:t>: CSV UdenPnummer</w:t>
      </w:r>
    </w:p>
    <w:p w14:paraId="1FFE0A9E" w14:textId="77777777" w:rsidR="00336977" w:rsidRDefault="00336977" w:rsidP="00D34747"/>
    <w:p w14:paraId="35960DA2" w14:textId="17B06FDA" w:rsidR="00E17B23" w:rsidRDefault="00E17B23" w:rsidP="00D34747">
      <w:r>
        <w:t>CVR</w:t>
      </w:r>
      <w:r w:rsidR="00D81808">
        <w:t>-</w:t>
      </w:r>
      <w:r>
        <w:t xml:space="preserve">nummer skal angives med præcis 8 cifre. </w:t>
      </w:r>
    </w:p>
    <w:p w14:paraId="071AF4FF" w14:textId="77777777" w:rsidR="00E17B23" w:rsidRDefault="00E17B23" w:rsidP="00D34747"/>
    <w:p w14:paraId="4A7E45AB" w14:textId="2516E604" w:rsidR="00E17B23" w:rsidRDefault="00E17B23" w:rsidP="00D34747">
      <w:r>
        <w:t>Producenttype udenPnummer anvendes hvor der ikke findes et p</w:t>
      </w:r>
      <w:r w:rsidR="00D81808">
        <w:t>-</w:t>
      </w:r>
      <w:r>
        <w:t xml:space="preserve">nummer, f.eks. affald fra ubemandede tankstationer. Den angivne </w:t>
      </w:r>
      <w:r w:rsidR="00D81808">
        <w:t>a</w:t>
      </w:r>
      <w:r>
        <w:t xml:space="preserve">dresse verificeres med adresser på danmarksadresser.dk og indberetningen afvises hvis adressen ikke findes her. </w:t>
      </w:r>
    </w:p>
    <w:p w14:paraId="601CC6B1" w14:textId="77777777" w:rsidR="00E17B23" w:rsidRDefault="00E17B23" w:rsidP="00D34747"/>
    <w:p w14:paraId="41AA32A0" w14:textId="77777777" w:rsidR="00E17B23" w:rsidRDefault="00E17B23" w:rsidP="00D34747">
      <w:r>
        <w:t>Affaldsproducenten ved importindberetninger og affaldsmodtageren ved eksportindberetninger angives også med adresse.</w:t>
      </w:r>
    </w:p>
    <w:p w14:paraId="74192B42" w14:textId="77777777" w:rsidR="00E17B23" w:rsidRDefault="00E17B23" w:rsidP="00D34747"/>
    <w:p w14:paraId="14880BFB" w14:textId="77777777" w:rsidR="00E17B23" w:rsidRDefault="00E17B23" w:rsidP="00D34747">
      <w:r>
        <w:rPr>
          <w:b/>
          <w:bCs/>
        </w:rPr>
        <w:t>Kommune</w:t>
      </w:r>
    </w:p>
    <w:p w14:paraId="74D89436" w14:textId="22147084" w:rsidR="002F48BC" w:rsidRDefault="00E17B23" w:rsidP="002F48BC">
      <w:pPr>
        <w:keepNext/>
        <w:rPr>
          <w:noProof/>
        </w:rPr>
      </w:pPr>
      <w:r>
        <w:t>Ved denne producenttype skal der angives en kommunekode som producentoplysning. Se i figuren nedenfor, hvor dette angives:</w:t>
      </w:r>
      <w:r w:rsidRPr="00E17B23">
        <w:t xml:space="preserve"> </w:t>
      </w:r>
    </w:p>
    <w:p w14:paraId="3435069D" w14:textId="11EB1045" w:rsidR="00355387" w:rsidRDefault="00355387" w:rsidP="002F48BC">
      <w:pPr>
        <w:keepNext/>
      </w:pPr>
      <w:r w:rsidRPr="00355387">
        <w:rPr>
          <w:noProof/>
        </w:rPr>
        <w:drawing>
          <wp:inline distT="0" distB="0" distL="0" distR="0" wp14:anchorId="01DBD12E" wp14:editId="7F88F659">
            <wp:extent cx="6480810" cy="749300"/>
            <wp:effectExtent l="0" t="0" r="0" b="0"/>
            <wp:docPr id="69" name="Bille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80810" cy="749300"/>
                    </a:xfrm>
                    <a:prstGeom prst="rect">
                      <a:avLst/>
                    </a:prstGeom>
                  </pic:spPr>
                </pic:pic>
              </a:graphicData>
            </a:graphic>
          </wp:inline>
        </w:drawing>
      </w:r>
    </w:p>
    <w:p w14:paraId="0B3C2165" w14:textId="32652562" w:rsidR="00E17B23" w:rsidRDefault="002F48BC" w:rsidP="00BE7BD4">
      <w:pPr>
        <w:pStyle w:val="Billedtekst"/>
        <w:jc w:val="center"/>
      </w:pPr>
      <w:r>
        <w:t xml:space="preserve">Figur </w:t>
      </w:r>
      <w:fldSimple w:instr=" SEQ Figur \* ARABIC ">
        <w:r w:rsidR="00CE1058">
          <w:rPr>
            <w:noProof/>
          </w:rPr>
          <w:t>7</w:t>
        </w:r>
      </w:fldSimple>
      <w:r>
        <w:t>: CSV Kommune</w:t>
      </w:r>
    </w:p>
    <w:p w14:paraId="02BEB78C" w14:textId="77777777" w:rsidR="00336977" w:rsidRDefault="00336977" w:rsidP="00D34747"/>
    <w:p w14:paraId="74D88B84" w14:textId="3799C3E7" w:rsidR="00E17B23" w:rsidRDefault="00E17B23" w:rsidP="00D34747">
      <w:r>
        <w:t>Producenttypen Kommune skal kun anvendes hvor det ikke er muligt at angive p</w:t>
      </w:r>
      <w:r w:rsidR="00C0704A">
        <w:t>-</w:t>
      </w:r>
      <w:r>
        <w:t>nummer eller CVR-nummer. Det kan være ved opsamling hvor der hverken er p</w:t>
      </w:r>
      <w:r w:rsidR="00C0704A">
        <w:t>-</w:t>
      </w:r>
      <w:r>
        <w:t>nummer eller CVR</w:t>
      </w:r>
      <w:r w:rsidR="00C0704A">
        <w:t>-</w:t>
      </w:r>
      <w:r>
        <w:t>nummer, f.eks. ruteindsamlet husholdningsaffald.</w:t>
      </w:r>
    </w:p>
    <w:p w14:paraId="24D120F8" w14:textId="77777777" w:rsidR="00E17B23" w:rsidRDefault="00E17B23" w:rsidP="00D34747"/>
    <w:p w14:paraId="662D94D5" w14:textId="6619716F" w:rsidR="00E17B23" w:rsidRDefault="00E17B23" w:rsidP="00D34747">
      <w:r>
        <w:t>Kommunekoder skal angives med en 4-cifret kode</w:t>
      </w:r>
      <w:r w:rsidR="00217657">
        <w:t xml:space="preserve"> eller med formatet ”</w:t>
      </w:r>
      <w:r w:rsidR="00437769">
        <w:t>&lt;kommunenavn&gt; (&lt;4 cifret kode&gt;)”,</w:t>
      </w:r>
      <w:r>
        <w:t xml:space="preserve"> og koderne findes i CSV skabelonen i fanen ”Referencer</w:t>
      </w:r>
      <w:r w:rsidR="00E76F02">
        <w:t>”</w:t>
      </w:r>
      <w:r w:rsidR="000A04BD">
        <w:t xml:space="preserve"> under ”</w:t>
      </w:r>
      <w:r w:rsidR="000A04BD" w:rsidRPr="000A04BD">
        <w:t xml:space="preserve"> Municipality Codes</w:t>
      </w:r>
      <w:r w:rsidR="000A04BD">
        <w:t>”</w:t>
      </w:r>
    </w:p>
    <w:p w14:paraId="2ED24D0C" w14:textId="77777777" w:rsidR="00830559" w:rsidRDefault="00830559" w:rsidP="00D34747"/>
    <w:p w14:paraId="6FDE4C19" w14:textId="77777777" w:rsidR="00830559" w:rsidRDefault="00830559" w:rsidP="00E80491">
      <w:pPr>
        <w:pStyle w:val="Overskrift3"/>
      </w:pPr>
      <w:bookmarkStart w:id="19" w:name="_Toc133576113"/>
      <w:r>
        <w:lastRenderedPageBreak/>
        <w:t>Affaldsmængde</w:t>
      </w:r>
      <w:bookmarkEnd w:id="19"/>
    </w:p>
    <w:p w14:paraId="22C859BD" w14:textId="77777777" w:rsidR="002F48BC" w:rsidRDefault="00830559" w:rsidP="002F48BC">
      <w:pPr>
        <w:keepNext/>
      </w:pPr>
      <w:r>
        <w:t>I kolonnerne under Affaldsmængde angives den mængde af affald der skal indberettes (i tons) samt hvilken metode der har været anvendt til mængdebestemmelsen.</w:t>
      </w:r>
      <w:r w:rsidR="00686D6F" w:rsidRPr="00686D6F">
        <w:t xml:space="preserve"> </w:t>
      </w:r>
      <w:r w:rsidR="00686D6F">
        <w:rPr>
          <w:noProof/>
        </w:rPr>
        <w:drawing>
          <wp:inline distT="0" distB="0" distL="0" distR="0" wp14:anchorId="1482A2F1" wp14:editId="3D2C00A7">
            <wp:extent cx="5483762" cy="2025650"/>
            <wp:effectExtent l="0" t="0" r="3175" b="0"/>
            <wp:docPr id="56" name="Billede 56"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illede 56" descr="Et billede, der indeholder bord&#10;&#10;Automatisk genereret beskrivels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93782" cy="2029351"/>
                    </a:xfrm>
                    <a:prstGeom prst="rect">
                      <a:avLst/>
                    </a:prstGeom>
                    <a:noFill/>
                    <a:ln>
                      <a:noFill/>
                    </a:ln>
                  </pic:spPr>
                </pic:pic>
              </a:graphicData>
            </a:graphic>
          </wp:inline>
        </w:drawing>
      </w:r>
    </w:p>
    <w:p w14:paraId="19E81531" w14:textId="79DB31B8" w:rsidR="00830559" w:rsidRDefault="002F48BC" w:rsidP="00BE7BD4">
      <w:pPr>
        <w:pStyle w:val="Billedtekst"/>
        <w:jc w:val="center"/>
      </w:pPr>
      <w:r>
        <w:t xml:space="preserve">Figur </w:t>
      </w:r>
      <w:fldSimple w:instr=" SEQ Figur \* ARABIC ">
        <w:r w:rsidR="00CE1058">
          <w:rPr>
            <w:noProof/>
          </w:rPr>
          <w:t>8</w:t>
        </w:r>
      </w:fldSimple>
      <w:r>
        <w:t>: CSV Affaldsmængde</w:t>
      </w:r>
    </w:p>
    <w:p w14:paraId="58589D31" w14:textId="77777777" w:rsidR="00686D6F" w:rsidRDefault="00686D6F" w:rsidP="00830559">
      <w:pPr>
        <w:rPr>
          <w:b/>
          <w:bCs/>
        </w:rPr>
      </w:pPr>
    </w:p>
    <w:p w14:paraId="5E710969" w14:textId="731124C7" w:rsidR="00686D6F" w:rsidRDefault="00686D6F" w:rsidP="00830559">
      <w:pPr>
        <w:rPr>
          <w:b/>
          <w:bCs/>
        </w:rPr>
      </w:pPr>
      <w:r>
        <w:rPr>
          <w:b/>
          <w:bCs/>
        </w:rPr>
        <w:t>Vægt</w:t>
      </w:r>
    </w:p>
    <w:p w14:paraId="28826FED" w14:textId="77777777" w:rsidR="00686D6F" w:rsidRDefault="00686D6F" w:rsidP="00830559">
      <w:r>
        <w:t>Vægten af affaldet skal angives i tons og er et obligatorisk felt. Herudover gælder flg:</w:t>
      </w:r>
    </w:p>
    <w:p w14:paraId="669641EB" w14:textId="30492B70" w:rsidR="00686D6F" w:rsidRDefault="00686D6F" w:rsidP="00686D6F">
      <w:pPr>
        <w:pStyle w:val="Listeafsnit"/>
        <w:numPr>
          <w:ilvl w:val="0"/>
          <w:numId w:val="32"/>
        </w:numPr>
      </w:pPr>
      <w:r>
        <w:t>Mængde</w:t>
      </w:r>
      <w:r w:rsidRPr="00686D6F">
        <w:t xml:space="preserve"> </w:t>
      </w:r>
      <w:r>
        <w:t xml:space="preserve">angivelse skal være større end 0. Dvs. ”0” og negative værdier (f.eks. ”-3,67”) kan </w:t>
      </w:r>
      <w:r w:rsidRPr="00686D6F">
        <w:rPr>
          <w:b/>
          <w:bCs/>
        </w:rPr>
        <w:t>ikke</w:t>
      </w:r>
      <w:r>
        <w:t xml:space="preserve"> indberettes. Man kan altså ikke indberette negative mængder i forbindelse med kreditering i eget veje- eller faktureringssystem.</w:t>
      </w:r>
    </w:p>
    <w:p w14:paraId="5FBC08F4" w14:textId="77777777" w:rsidR="00686D6F" w:rsidRDefault="00686D6F" w:rsidP="00686D6F">
      <w:pPr>
        <w:pStyle w:val="Listeafsnit"/>
        <w:numPr>
          <w:ilvl w:val="0"/>
          <w:numId w:val="32"/>
        </w:numPr>
      </w:pPr>
      <w:r>
        <w:t xml:space="preserve">Som decimalskilletegn anvendes komma og </w:t>
      </w:r>
      <w:r w:rsidRPr="00686D6F">
        <w:rPr>
          <w:b/>
          <w:bCs/>
        </w:rPr>
        <w:t>ikke</w:t>
      </w:r>
      <w:r>
        <w:t xml:space="preserve"> punktum f.eks. </w:t>
      </w:r>
      <w:r w:rsidRPr="00686D6F">
        <w:rPr>
          <w:b/>
          <w:bCs/>
        </w:rPr>
        <w:t>ikke</w:t>
      </w:r>
      <w:r>
        <w:t xml:space="preserve"> ”1.1”, men ”1,1”.</w:t>
      </w:r>
    </w:p>
    <w:p w14:paraId="1483DD9E" w14:textId="77777777" w:rsidR="00686D6F" w:rsidRDefault="00686D6F" w:rsidP="00686D6F">
      <w:pPr>
        <w:pStyle w:val="Listeafsnit"/>
        <w:numPr>
          <w:ilvl w:val="0"/>
          <w:numId w:val="32"/>
        </w:numPr>
      </w:pPr>
      <w:r>
        <w:t xml:space="preserve">Der må </w:t>
      </w:r>
      <w:r w:rsidRPr="00686D6F">
        <w:rPr>
          <w:b/>
          <w:bCs/>
        </w:rPr>
        <w:t>ikke</w:t>
      </w:r>
      <w:r>
        <w:t xml:space="preserve"> anvendes tusindetals-separator punktum f.eks. </w:t>
      </w:r>
      <w:r w:rsidRPr="00686D6F">
        <w:rPr>
          <w:b/>
          <w:bCs/>
        </w:rPr>
        <w:t>ikke</w:t>
      </w:r>
      <w:r>
        <w:t xml:space="preserve"> ”10.000”.</w:t>
      </w:r>
    </w:p>
    <w:p w14:paraId="55195E9A" w14:textId="77777777" w:rsidR="00686D6F" w:rsidRDefault="00686D6F" w:rsidP="00686D6F">
      <w:pPr>
        <w:pStyle w:val="Listeafsnit"/>
        <w:numPr>
          <w:ilvl w:val="0"/>
          <w:numId w:val="32"/>
        </w:numPr>
      </w:pPr>
      <w:r>
        <w:t>Der skal være mindst 1 ciffer foran kommaet, dvs. mængder under 1 tons angives med et foranstillet ”0”, f.eks. ”0,34”.</w:t>
      </w:r>
    </w:p>
    <w:p w14:paraId="3B36DAAA" w14:textId="77777777" w:rsidR="00686D6F" w:rsidRDefault="00686D6F" w:rsidP="00686D6F"/>
    <w:p w14:paraId="44ECFEF8" w14:textId="77777777" w:rsidR="00686D6F" w:rsidRDefault="00686D6F" w:rsidP="00686D6F">
      <w:r>
        <w:rPr>
          <w:b/>
          <w:bCs/>
        </w:rPr>
        <w:t>Vægtmetode</w:t>
      </w:r>
    </w:p>
    <w:p w14:paraId="0520BC84" w14:textId="77777777" w:rsidR="00686D6F" w:rsidRDefault="00686D6F" w:rsidP="00686D6F">
      <w:r>
        <w:t>Dette felt er obligatorisk og du kan vælge en af flg. 3 koder</w:t>
      </w:r>
    </w:p>
    <w:p w14:paraId="3B0DD6C4" w14:textId="77777777" w:rsidR="00686D6F" w:rsidRDefault="00686D6F" w:rsidP="00686D6F">
      <w:r w:rsidRPr="00686D6F">
        <w:rPr>
          <w:b/>
          <w:bCs/>
        </w:rPr>
        <w:t>1</w:t>
      </w:r>
      <w:r>
        <w:t xml:space="preserve"> - ved affald der er blevet målt på en vægt.</w:t>
      </w:r>
    </w:p>
    <w:p w14:paraId="66C645DF" w14:textId="77777777" w:rsidR="00686D6F" w:rsidRDefault="00686D6F" w:rsidP="00686D6F">
      <w:r w:rsidRPr="00686D6F">
        <w:rPr>
          <w:b/>
          <w:bCs/>
        </w:rPr>
        <w:t>2</w:t>
      </w:r>
      <w:r>
        <w:t xml:space="preserve"> - ved affald hvis vægt angives på baggrund af beregning, f.eks. ved antagelse af en gennemsnitsvægt per stk., beholder eller container.</w:t>
      </w:r>
    </w:p>
    <w:p w14:paraId="79FF6CF2" w14:textId="77777777" w:rsidR="00686D6F" w:rsidRDefault="00686D6F" w:rsidP="00686D6F">
      <w:r>
        <w:rPr>
          <w:b/>
          <w:bCs/>
        </w:rPr>
        <w:t>3</w:t>
      </w:r>
      <w:r>
        <w:t xml:space="preserve"> - ved affald hvis vægt angives på baggrund af estimering.</w:t>
      </w:r>
    </w:p>
    <w:p w14:paraId="3AF8206C" w14:textId="77777777" w:rsidR="00686D6F" w:rsidRDefault="00686D6F" w:rsidP="00686D6F"/>
    <w:p w14:paraId="29E8C426" w14:textId="77777777" w:rsidR="00686D6F" w:rsidRDefault="003F17F9" w:rsidP="00686D6F">
      <w:r>
        <w:rPr>
          <w:b/>
          <w:bCs/>
        </w:rPr>
        <w:t>Vægtmetodetekst</w:t>
      </w:r>
    </w:p>
    <w:p w14:paraId="348F8A07" w14:textId="77777777" w:rsidR="003F17F9" w:rsidRDefault="003F17F9" w:rsidP="00686D6F">
      <w:r>
        <w:t xml:space="preserve">Her </w:t>
      </w:r>
      <w:r w:rsidRPr="003F17F9">
        <w:rPr>
          <w:u w:val="single"/>
        </w:rPr>
        <w:t>skal</w:t>
      </w:r>
      <w:r>
        <w:t xml:space="preserve"> den anvendte metode uddybes, hvis Vægtmetode 2 eller 3 er angivet. Her kan f.eks. skrives ”Beregnet ved antal beholdere”.</w:t>
      </w:r>
    </w:p>
    <w:p w14:paraId="74A67121" w14:textId="77777777" w:rsidR="00685057" w:rsidRDefault="00685057" w:rsidP="00686D6F"/>
    <w:p w14:paraId="34E3E57F" w14:textId="77777777" w:rsidR="00685057" w:rsidRDefault="00685057" w:rsidP="00686D6F">
      <w:r>
        <w:rPr>
          <w:b/>
          <w:bCs/>
        </w:rPr>
        <w:t>Tørstofprocent</w:t>
      </w:r>
    </w:p>
    <w:p w14:paraId="0EB949C5" w14:textId="77777777" w:rsidR="00685057" w:rsidRDefault="00685057" w:rsidP="00686D6F">
      <w:r>
        <w:t xml:space="preserve">Tørstofprocenten for affaldet </w:t>
      </w:r>
      <w:r w:rsidRPr="00685057">
        <w:rPr>
          <w:u w:val="single"/>
        </w:rPr>
        <w:t>kan</w:t>
      </w:r>
      <w:r>
        <w:t xml:space="preserve"> anføres her. Feltet er ikke obligatorisk. Det er relevant at angive ved indberetning af slam. Tørstof skal angives fra med et tal mellem 0,00-100,00 (decimaler er ikke påkrævet).</w:t>
      </w:r>
    </w:p>
    <w:p w14:paraId="107C6F30" w14:textId="77777777" w:rsidR="00685057" w:rsidRDefault="00685057" w:rsidP="00686D6F"/>
    <w:p w14:paraId="4B505813" w14:textId="29A57057" w:rsidR="00685057" w:rsidRPr="00685057" w:rsidRDefault="00685057" w:rsidP="00E80491">
      <w:pPr>
        <w:pStyle w:val="Overskrift3"/>
      </w:pPr>
      <w:bookmarkStart w:id="20" w:name="_Toc133576114"/>
      <w:r>
        <w:t>Affaldsinformation</w:t>
      </w:r>
      <w:bookmarkEnd w:id="20"/>
    </w:p>
    <w:p w14:paraId="140FE3F8" w14:textId="1D0A4506" w:rsidR="00685057" w:rsidRDefault="00685057" w:rsidP="00685057">
      <w:r>
        <w:t>Affaldets type skal angives i kolonnen Affaldsfraktion der giver oplysninger om den overordnede affaldstype og EAK</w:t>
      </w:r>
      <w:r w:rsidR="004A0F17">
        <w:t>-</w:t>
      </w:r>
      <w:r>
        <w:t>kode der mere specifikt angiver affaldstypen. Begge disse felter er obligatoriske.</w:t>
      </w:r>
    </w:p>
    <w:p w14:paraId="5A12D81F" w14:textId="77777777" w:rsidR="002F48BC" w:rsidRDefault="008C49CA" w:rsidP="002F48BC">
      <w:pPr>
        <w:keepNext/>
      </w:pPr>
      <w:r>
        <w:rPr>
          <w:noProof/>
        </w:rPr>
        <w:lastRenderedPageBreak/>
        <w:drawing>
          <wp:inline distT="0" distB="0" distL="0" distR="0" wp14:anchorId="7C477079" wp14:editId="4BAF395E">
            <wp:extent cx="5600700" cy="2320180"/>
            <wp:effectExtent l="0" t="0" r="0" b="4445"/>
            <wp:docPr id="57" name="Billede 57"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llede 57" descr="Et billede, der indeholder bord&#10;&#10;Automatisk genereret beskrivels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30704" cy="2332610"/>
                    </a:xfrm>
                    <a:prstGeom prst="rect">
                      <a:avLst/>
                    </a:prstGeom>
                    <a:noFill/>
                    <a:ln>
                      <a:noFill/>
                    </a:ln>
                  </pic:spPr>
                </pic:pic>
              </a:graphicData>
            </a:graphic>
          </wp:inline>
        </w:drawing>
      </w:r>
    </w:p>
    <w:p w14:paraId="203DC0EA" w14:textId="587D3A00" w:rsidR="00685057" w:rsidRDefault="002F48BC" w:rsidP="00BE7BD4">
      <w:pPr>
        <w:pStyle w:val="Billedtekst"/>
        <w:jc w:val="center"/>
      </w:pPr>
      <w:r>
        <w:t xml:space="preserve">Figur </w:t>
      </w:r>
      <w:fldSimple w:instr=" SEQ Figur \* ARABIC ">
        <w:r w:rsidR="00CE1058">
          <w:rPr>
            <w:noProof/>
          </w:rPr>
          <w:t>9</w:t>
        </w:r>
      </w:fldSimple>
      <w:r>
        <w:t>: CSV Affaldsinformation</w:t>
      </w:r>
    </w:p>
    <w:p w14:paraId="3E77898C" w14:textId="77777777" w:rsidR="00785C53" w:rsidRDefault="00785C53" w:rsidP="00685057"/>
    <w:p w14:paraId="19BD4DE0" w14:textId="6029FCC8" w:rsidR="00685057" w:rsidRDefault="00685057" w:rsidP="00685057">
      <w:r>
        <w:t>Affaldsfraktioner og EAK</w:t>
      </w:r>
      <w:r w:rsidR="008F5E99">
        <w:t>-</w:t>
      </w:r>
      <w:r>
        <w:t>koder findes i CSV</w:t>
      </w:r>
      <w:r w:rsidR="008F5E99">
        <w:t xml:space="preserve"> </w:t>
      </w:r>
      <w:r>
        <w:t xml:space="preserve">skabelonens faner yderst til højre under navnene ”EAK-Koder” og ”Referencer”. I </w:t>
      </w:r>
      <w:r w:rsidR="008C49CA">
        <w:t>referencefanen</w:t>
      </w:r>
      <w:r>
        <w:t xml:space="preserve"> kan affaldsfraktionerne findes under sektionen ”</w:t>
      </w:r>
      <w:r w:rsidRPr="00685057">
        <w:t>Waste Codes</w:t>
      </w:r>
      <w:r>
        <w:t>”</w:t>
      </w:r>
      <w:r w:rsidR="008C49CA">
        <w:t>.</w:t>
      </w:r>
    </w:p>
    <w:p w14:paraId="2512B5F6" w14:textId="77777777" w:rsidR="008C49CA" w:rsidRDefault="008C49CA" w:rsidP="00685057"/>
    <w:p w14:paraId="69D809A2" w14:textId="5C131AD2" w:rsidR="008C49CA" w:rsidRDefault="008C49CA" w:rsidP="00685057">
      <w:r>
        <w:t>Ved Import og Eksport indberetninger skal der udover Affaldsfraktion og EAK-kode, også angives enten en Basel eller OECD-kode. Kodelister til Basel og OECD</w:t>
      </w:r>
      <w:r w:rsidR="008F5E99">
        <w:t>-</w:t>
      </w:r>
      <w:r>
        <w:t>koderne findes i CSV</w:t>
      </w:r>
      <w:r w:rsidR="008F5E99">
        <w:t xml:space="preserve"> </w:t>
      </w:r>
      <w:r>
        <w:t>skabelonens fane yderst til højre under ”Referencer”. Koderne findes også i værdkodeliste</w:t>
      </w:r>
      <w:r w:rsidR="00316C5D">
        <w:t>n</w:t>
      </w:r>
      <w:r>
        <w:t xml:space="preserve">. </w:t>
      </w:r>
    </w:p>
    <w:p w14:paraId="4C76D427" w14:textId="77777777" w:rsidR="008C49CA" w:rsidRDefault="008C49CA" w:rsidP="00685057"/>
    <w:p w14:paraId="5CE894D7" w14:textId="77777777" w:rsidR="00336977" w:rsidRDefault="008C49CA" w:rsidP="00685057">
      <w:r>
        <w:t>Nedenfor en uddybning af koderne til angivelse af affaldets type</w:t>
      </w:r>
      <w:r w:rsidR="00482D70">
        <w:t>:</w:t>
      </w:r>
    </w:p>
    <w:p w14:paraId="19E67ED9" w14:textId="0B4E7B9B" w:rsidR="00283B79" w:rsidRPr="00336977" w:rsidRDefault="00283B79" w:rsidP="00685057">
      <w:r>
        <w:rPr>
          <w:b/>
          <w:bCs/>
        </w:rPr>
        <w:t>Affaldsfraktion</w:t>
      </w:r>
    </w:p>
    <w:p w14:paraId="56CA88DD" w14:textId="3954201E" w:rsidR="00283B79" w:rsidRDefault="00283B79" w:rsidP="00685057">
      <w:r>
        <w:t xml:space="preserve">En affaldsfraktion består af bogstavet H eller E efterfulgt af to cifre, altså f.eks. ”H04”. H står for husholdningsaffald og E står for erhvervsaffald. De to cifre angiver affaldstypen (f.eks. er H06, pap fra husholdning). </w:t>
      </w:r>
    </w:p>
    <w:p w14:paraId="6B60FFEE" w14:textId="77777777" w:rsidR="00283B79" w:rsidRDefault="00283B79" w:rsidP="00685057"/>
    <w:p w14:paraId="73DE7C51" w14:textId="03472FEC" w:rsidR="00283B79" w:rsidRDefault="00283B79" w:rsidP="00685057">
      <w:r>
        <w:t xml:space="preserve">H-kode: Der skal vælges en H-kode hvis affaldet er fra kommunale ordninger, herunder affald fra genbrugspladser. Affald fra beboelsesforeninger, plejehjem, private husstande og lign. skal også have en H-kode. </w:t>
      </w:r>
    </w:p>
    <w:p w14:paraId="5D0617EC" w14:textId="77777777" w:rsidR="00283B79" w:rsidRDefault="00283B79" w:rsidP="00685057"/>
    <w:p w14:paraId="55911A35" w14:textId="77777777" w:rsidR="00283B79" w:rsidRDefault="00283B79" w:rsidP="00685057">
      <w:r>
        <w:t>E-kode: Der skal vælges en E-kode hvis affaldet er fra en erhvervsdrivende virksomhed.</w:t>
      </w:r>
    </w:p>
    <w:p w14:paraId="3C109CB4" w14:textId="77777777" w:rsidR="00283B79" w:rsidRDefault="00283B79" w:rsidP="00685057"/>
    <w:p w14:paraId="7F411C29" w14:textId="77777777" w:rsidR="00283B79" w:rsidRDefault="00283B79" w:rsidP="00685057">
      <w:r w:rsidRPr="00283B79">
        <w:rPr>
          <w:b/>
          <w:bCs/>
        </w:rPr>
        <w:t>Valg af affaldsfraktion</w:t>
      </w:r>
      <w:r>
        <w:t xml:space="preserve">: Ved valg af den specifikke affaldsfraktion, vælg da den fraktion der fortæller mest om affalds materiale og undgå koder der indikerer behandlingen af affaldet, da behandlingen angives separat. Vælg f.eks. H14 PVC, fremfor H04 deponeringsegnet. Vælg </w:t>
      </w:r>
      <w:r w:rsidRPr="00283B79">
        <w:rPr>
          <w:b/>
          <w:bCs/>
        </w:rPr>
        <w:t>IKKE</w:t>
      </w:r>
      <w:r>
        <w:t xml:space="preserve"> deponeringsegnet, forbrændingsegnet, storskrald og øvrigt affald, hvis der findes en affaldsfraktion der angiver hvilket materiale affaldet består af.</w:t>
      </w:r>
    </w:p>
    <w:p w14:paraId="0D00EC73" w14:textId="77777777" w:rsidR="00216EF1" w:rsidRDefault="00216EF1" w:rsidP="00685057"/>
    <w:p w14:paraId="58607891" w14:textId="63F8CE51" w:rsidR="00216EF1" w:rsidRDefault="00216EF1" w:rsidP="00685057">
      <w:r>
        <w:rPr>
          <w:b/>
          <w:bCs/>
        </w:rPr>
        <w:t>EAK</w:t>
      </w:r>
      <w:r w:rsidR="008F5E99">
        <w:rPr>
          <w:b/>
          <w:bCs/>
        </w:rPr>
        <w:t>-</w:t>
      </w:r>
      <w:r>
        <w:rPr>
          <w:b/>
          <w:bCs/>
        </w:rPr>
        <w:t>kode</w:t>
      </w:r>
    </w:p>
    <w:p w14:paraId="0CBC1CB0" w14:textId="33565FF5" w:rsidR="00216EF1" w:rsidRDefault="00216EF1" w:rsidP="00685057">
      <w:r>
        <w:t>En EAK-kode er en europæisk kode der mere præcist specificerer affaldsfraktionen. Koderne består af 6 cifre og angives: &lt;2 cifre&gt;.&lt;2 cifre&gt;.&lt;2 cifre&gt;;</w:t>
      </w:r>
    </w:p>
    <w:p w14:paraId="15DE7D39" w14:textId="77777777" w:rsidR="00216EF1" w:rsidRDefault="00216EF1" w:rsidP="00685057"/>
    <w:p w14:paraId="4965EE57" w14:textId="5B0FE612" w:rsidR="00216EF1" w:rsidRDefault="00216EF1" w:rsidP="00216EF1">
      <w:pPr>
        <w:ind w:left="1300" w:hanging="1300"/>
      </w:pPr>
      <w:r w:rsidRPr="00216EF1">
        <w:rPr>
          <w:b/>
          <w:bCs/>
        </w:rPr>
        <w:t>XX</w:t>
      </w:r>
      <w:r>
        <w:t xml:space="preserve">.YY.ZZ </w:t>
      </w:r>
      <w:r>
        <w:tab/>
        <w:t>EAK koderne er inddelt i 20 overordnede kapitler, der hovedsageligt er opdelt efter branche. De 2 første cifre i EAK</w:t>
      </w:r>
      <w:r w:rsidR="008F5E99">
        <w:t>-</w:t>
      </w:r>
      <w:r>
        <w:t xml:space="preserve">koden angiver det overordnede kapitel (f.eks. kapitel 04: affald fra læder-, pels- og tekstilindustrien). </w:t>
      </w:r>
    </w:p>
    <w:p w14:paraId="06ACBECE" w14:textId="77777777" w:rsidR="00216EF1" w:rsidRDefault="00216EF1" w:rsidP="00685057"/>
    <w:p w14:paraId="41A43D2D" w14:textId="3AA3F22F" w:rsidR="00216EF1" w:rsidRDefault="00216EF1" w:rsidP="00216EF1">
      <w:pPr>
        <w:ind w:left="1300" w:hanging="1300"/>
      </w:pPr>
      <w:r>
        <w:t>XX.</w:t>
      </w:r>
      <w:r w:rsidRPr="00216EF1">
        <w:rPr>
          <w:b/>
          <w:bCs/>
        </w:rPr>
        <w:t>YY</w:t>
      </w:r>
      <w:r>
        <w:t xml:space="preserve">.ZZ </w:t>
      </w:r>
      <w:r>
        <w:tab/>
        <w:t xml:space="preserve">De efterfølgende to cifre angiver processen der har medført affaldet, eller det kan være en underbranche af kapitlet (f.eks. 04.02: affald fra tekstilindustrien). </w:t>
      </w:r>
    </w:p>
    <w:p w14:paraId="3E8EC94B" w14:textId="77777777" w:rsidR="00216EF1" w:rsidRDefault="00216EF1" w:rsidP="00685057"/>
    <w:p w14:paraId="6A7FAAE4" w14:textId="448843F5" w:rsidR="00216EF1" w:rsidRDefault="00216EF1" w:rsidP="00216EF1">
      <w:pPr>
        <w:ind w:left="1300" w:hanging="1300"/>
      </w:pPr>
      <w:r>
        <w:t>XX.YY.</w:t>
      </w:r>
      <w:r w:rsidRPr="00216EF1">
        <w:rPr>
          <w:b/>
          <w:bCs/>
        </w:rPr>
        <w:t>ZZ</w:t>
      </w:r>
      <w:r>
        <w:t xml:space="preserve"> </w:t>
      </w:r>
      <w:r>
        <w:tab/>
        <w:t xml:space="preserve">De sidste to cifre angiver affaldstypen (f.eks. 04.02.10: organiske materialer fra naturlige produkter). </w:t>
      </w:r>
    </w:p>
    <w:p w14:paraId="2CC4C672" w14:textId="77777777" w:rsidR="00216EF1" w:rsidRDefault="00216EF1" w:rsidP="00685057"/>
    <w:p w14:paraId="3F61C51F" w14:textId="12E0B46F" w:rsidR="001931E3" w:rsidRDefault="00216EF1" w:rsidP="00685057">
      <w:r>
        <w:t>EAK koder skal angives med punktum (.)</w:t>
      </w:r>
      <w:r w:rsidR="00F51E3A">
        <w:t xml:space="preserve"> eller mellemrum</w:t>
      </w:r>
      <w:r>
        <w:t xml:space="preserve"> mellem hvert andet ciffer i CSV-skabelonerne. </w:t>
      </w:r>
    </w:p>
    <w:p w14:paraId="51E27FBF" w14:textId="12D3A267" w:rsidR="001931E3" w:rsidRDefault="00216EF1" w:rsidP="00685057">
      <w:r>
        <w:t xml:space="preserve">Se alle EAK-koder i bilag 2 i Bekendtgørelsen nummer 1309 om affald 18. december 2012: </w:t>
      </w:r>
      <w:hyperlink r:id="rId38" w:anchor="Bil2" w:history="1">
        <w:r w:rsidR="001931E3" w:rsidRPr="006F7733">
          <w:rPr>
            <w:rStyle w:val="Hyperlink"/>
          </w:rPr>
          <w:t>https://www.retsinformation.dk/Forms/R0710.aspx?id=144826#Bil2</w:t>
        </w:r>
      </w:hyperlink>
      <w:r w:rsidR="001931E3">
        <w:t xml:space="preserve"> </w:t>
      </w:r>
      <w:r>
        <w:t xml:space="preserve"> </w:t>
      </w:r>
    </w:p>
    <w:p w14:paraId="67BC214C" w14:textId="0BFA28EB" w:rsidR="001931E3" w:rsidRDefault="00216EF1" w:rsidP="00685057">
      <w:r>
        <w:t>eller i CSV</w:t>
      </w:r>
      <w:r w:rsidR="008F5E99">
        <w:t xml:space="preserve"> </w:t>
      </w:r>
      <w:r>
        <w:t>skabelonens faner yderst til højre under navne</w:t>
      </w:r>
      <w:r w:rsidR="001931E3">
        <w:t>t</w:t>
      </w:r>
      <w:r>
        <w:t xml:space="preserve"> ”</w:t>
      </w:r>
      <w:r w:rsidR="001931E3">
        <w:t>EAK-Koder</w:t>
      </w:r>
      <w:r>
        <w:t>”. Koderne findes også i værdkodeliste A værdkodeliste</w:t>
      </w:r>
      <w:r w:rsidR="001931E3">
        <w:t xml:space="preserve"> </w:t>
      </w:r>
      <w:r>
        <w:t xml:space="preserve">i fanen ”EAKcode”. </w:t>
      </w:r>
    </w:p>
    <w:p w14:paraId="0673ECC2" w14:textId="77777777" w:rsidR="001931E3" w:rsidRDefault="001931E3" w:rsidP="00685057"/>
    <w:p w14:paraId="662A0754" w14:textId="77777777" w:rsidR="001931E3" w:rsidRDefault="00216EF1" w:rsidP="00685057">
      <w:r w:rsidRPr="001931E3">
        <w:rPr>
          <w:b/>
          <w:bCs/>
        </w:rPr>
        <w:t>Valg af EAK kode</w:t>
      </w:r>
      <w:r>
        <w:t xml:space="preserve"> </w:t>
      </w:r>
    </w:p>
    <w:p w14:paraId="79309872" w14:textId="42C789DD" w:rsidR="00474AFD" w:rsidRDefault="00216EF1" w:rsidP="00685057">
      <w:r>
        <w:t xml:space="preserve">Det </w:t>
      </w:r>
      <w:r w:rsidR="00D30FB5">
        <w:t>anbefales</w:t>
      </w:r>
      <w:r>
        <w:t xml:space="preserve"> at afgøre hvilket overordnet kapitel affaldet bør placeres i, for herefter at finde en passende underinddeling og til sidst affaldstypen. Miljøstyrelsen har udviklet en </w:t>
      </w:r>
      <w:r w:rsidR="00FF4BC3">
        <w:t>fire</w:t>
      </w:r>
      <w:r>
        <w:t xml:space="preserve"> trins-vejledning til det overordnede valg af EAK-koder: </w:t>
      </w:r>
    </w:p>
    <w:p w14:paraId="369D5D01" w14:textId="3C5DCA97" w:rsidR="001931E3" w:rsidRDefault="0021361A" w:rsidP="00685057">
      <w:hyperlink r:id="rId39" w:history="1">
        <w:r w:rsidR="00474AFD" w:rsidRPr="00B52CAE">
          <w:rPr>
            <w:rStyle w:val="Hyperlink"/>
          </w:rPr>
          <w:t xml:space="preserve">https://mst.dk/affald-jord/affald/affaldsdatasystemet/vejledninger-mv/ </w:t>
        </w:r>
      </w:hyperlink>
      <w:r w:rsidR="00F72FD1">
        <w:rPr>
          <w:rStyle w:val="Hyperlink"/>
        </w:rPr>
        <w:t xml:space="preserve"> </w:t>
      </w:r>
    </w:p>
    <w:p w14:paraId="4E4CA9D7" w14:textId="77777777" w:rsidR="001931E3" w:rsidRDefault="001931E3" w:rsidP="00685057"/>
    <w:p w14:paraId="5442BCA3" w14:textId="7DAC6203" w:rsidR="001931E3" w:rsidRDefault="00216EF1" w:rsidP="00685057">
      <w:r>
        <w:t>Der er udviklet et hjælpeværktøj, der kan hjælpe dig med at finde de fleste EAK-koder på baggrund af danske branchekoder. Denne er særligt tiltænkt når du skal finde en EAK kode for produktionsaffald fra virksomheder. Se Værdikodeliste Bilag A:</w:t>
      </w:r>
      <w:r w:rsidR="00474AFD">
        <w:t xml:space="preserve"> </w:t>
      </w:r>
    </w:p>
    <w:p w14:paraId="011DED65" w14:textId="60B82616" w:rsidR="001931E3" w:rsidRDefault="0021361A" w:rsidP="00685057">
      <w:hyperlink r:id="rId40" w:history="1">
        <w:r w:rsidR="00BF1DEB" w:rsidRPr="00BF1DEB">
          <w:rPr>
            <w:rStyle w:val="Hyperlink"/>
          </w:rPr>
          <w:t>https://mst.dk/affald-jord/affald/affaldsdatasystemet/vejledninger-mv/</w:t>
        </w:r>
        <w:r w:rsidR="001931E3" w:rsidRPr="00BF1DEB">
          <w:rPr>
            <w:rStyle w:val="Hyperlink"/>
          </w:rPr>
          <w:t xml:space="preserve"> </w:t>
        </w:r>
      </w:hyperlink>
      <w:r w:rsidR="00216EF1">
        <w:t xml:space="preserve"> </w:t>
      </w:r>
    </w:p>
    <w:p w14:paraId="61B3F30F" w14:textId="77777777" w:rsidR="001931E3" w:rsidRDefault="001931E3" w:rsidP="00685057"/>
    <w:p w14:paraId="39AE3BC5" w14:textId="77777777" w:rsidR="008E54C3" w:rsidRDefault="00216EF1" w:rsidP="008E54C3">
      <w:r>
        <w:t xml:space="preserve">Som supplement er der lavet en vejledning for de kommunale ordninger og hvilke EAK-koder Miljøstyrelsen anbefaler, at der anvendes: </w:t>
      </w:r>
    </w:p>
    <w:p w14:paraId="6C37C0EA" w14:textId="77777777" w:rsidR="008E54C3" w:rsidRDefault="0021361A" w:rsidP="008E54C3">
      <w:hyperlink r:id="rId41" w:history="1">
        <w:r w:rsidR="008E54C3" w:rsidRPr="00B52CAE">
          <w:rPr>
            <w:rStyle w:val="Hyperlink"/>
          </w:rPr>
          <w:t xml:space="preserve">https://mst.dk/affald-jord/affald/affaldsdatasystemet/vejledninger-mv/ </w:t>
        </w:r>
      </w:hyperlink>
      <w:r w:rsidR="008E54C3">
        <w:rPr>
          <w:rStyle w:val="Hyperlink"/>
        </w:rPr>
        <w:t xml:space="preserve"> </w:t>
      </w:r>
    </w:p>
    <w:p w14:paraId="1FDB7696" w14:textId="31F0D4BC" w:rsidR="00216EF1" w:rsidRDefault="00216EF1" w:rsidP="008E54C3">
      <w:r>
        <w:t xml:space="preserve"> Er du i tvivl om hvilken EAK-kode, du skal anvende, kan du kontakte din kommune for hjælp, idet det er denne, der klassificerer affaldet i henhold til Affaldsbekendtgørelsen.</w:t>
      </w:r>
    </w:p>
    <w:p w14:paraId="36BB8F2A" w14:textId="77777777" w:rsidR="0042190B" w:rsidRDefault="0042190B" w:rsidP="00685057"/>
    <w:p w14:paraId="3FACEA5B" w14:textId="77777777" w:rsidR="0042190B" w:rsidRDefault="0042190B" w:rsidP="00685057">
      <w:pPr>
        <w:rPr>
          <w:b/>
          <w:bCs/>
        </w:rPr>
      </w:pPr>
      <w:r w:rsidRPr="0042190B">
        <w:rPr>
          <w:b/>
          <w:bCs/>
        </w:rPr>
        <w:t>Validering af fraktionskoden farligt affald og EAK-koder</w:t>
      </w:r>
    </w:p>
    <w:p w14:paraId="42D02B13" w14:textId="724600AE" w:rsidR="0042190B" w:rsidRDefault="0042190B" w:rsidP="00685057">
      <w:r>
        <w:t xml:space="preserve">Fraktionskoderne og EAK-koderne må ikke være modstridende i deres betydning. Dette noget affaldsdatateamet løbende kvalitetssikrer for. I forbindelse med dette kan man kun indberette affaldsfraktionen farligt affald (H26 og E29) hvis der også er valgt en farlig EAK-kode. Farlige EAK står med fed skrifttype i affaldsbekendtgørelsen bilag 2: </w:t>
      </w:r>
      <w:hyperlink r:id="rId42" w:anchor="Bil2" w:history="1">
        <w:r w:rsidRPr="006F7733">
          <w:rPr>
            <w:rStyle w:val="Hyperlink"/>
          </w:rPr>
          <w:t>https://www.retsinformation.dk/Forms/R0710.aspx?id=144826#Bil2</w:t>
        </w:r>
      </w:hyperlink>
      <w:r>
        <w:t xml:space="preserve">. </w:t>
      </w:r>
    </w:p>
    <w:p w14:paraId="7C51D086" w14:textId="77777777" w:rsidR="0042190B" w:rsidRDefault="0042190B" w:rsidP="00685057"/>
    <w:p w14:paraId="379F66CB" w14:textId="77777777" w:rsidR="0042190B" w:rsidRDefault="0042190B" w:rsidP="00685057">
      <w:pPr>
        <w:rPr>
          <w:b/>
          <w:bCs/>
        </w:rPr>
      </w:pPr>
      <w:r w:rsidRPr="0042190B">
        <w:rPr>
          <w:b/>
          <w:bCs/>
        </w:rPr>
        <w:t>OECDclassificationIdentifier / BaselClassificationIdentifier (OECDkode / Baselkode)</w:t>
      </w:r>
    </w:p>
    <w:p w14:paraId="06F3BDF1" w14:textId="77777777" w:rsidR="0042190B" w:rsidRDefault="0042190B" w:rsidP="00685057">
      <w:r>
        <w:t xml:space="preserve">Ved import og eksport skal der enten angives en Basel eller OECD kode. Anvend den kode din virksomhed anvender for samme affald ved udfyldelse af bilag 7 og ved ansøgninger til transportforordningen. </w:t>
      </w:r>
    </w:p>
    <w:p w14:paraId="63388276" w14:textId="7265CEDD" w:rsidR="002F48BC" w:rsidRDefault="0042190B" w:rsidP="00685057">
      <w:r>
        <w:t>Kodelister til Basel og OECD</w:t>
      </w:r>
      <w:r w:rsidR="00943563">
        <w:t>-</w:t>
      </w:r>
      <w:r>
        <w:t>koderne findes i CSV</w:t>
      </w:r>
      <w:r w:rsidR="00943563">
        <w:t xml:space="preserve"> </w:t>
      </w:r>
      <w:r>
        <w:t xml:space="preserve">skabelonens faner yderst til højre under navnet ”Referencer”. Koderne findes også i </w:t>
      </w:r>
      <w:r w:rsidR="004B06C0">
        <w:t>bilag</w:t>
      </w:r>
      <w:r>
        <w:t xml:space="preserve"> A</w:t>
      </w:r>
      <w:r w:rsidR="004B06C0">
        <w:t xml:space="preserve"> </w:t>
      </w:r>
      <w:r w:rsidR="008A2B62">
        <w:t>–</w:t>
      </w:r>
      <w:r w:rsidR="004B06C0">
        <w:t xml:space="preserve"> værdikodeliste</w:t>
      </w:r>
      <w:r w:rsidR="008A2B62">
        <w:t>:</w:t>
      </w:r>
      <w:r>
        <w:t xml:space="preserve"> </w:t>
      </w:r>
      <w:hyperlink r:id="rId43" w:history="1">
        <w:r w:rsidR="007D7012" w:rsidRPr="00B47CFB">
          <w:rPr>
            <w:rStyle w:val="Hyperlink"/>
          </w:rPr>
          <w:t>https://mst.dk/affald-jord/affald/affaldsdatasystemet/vejledninger-mv/</w:t>
        </w:r>
      </w:hyperlink>
      <w:r w:rsidR="007D7012">
        <w:t xml:space="preserve"> </w:t>
      </w:r>
      <w:r>
        <w:t>under navnene ”baselclassificationIdentif” og ”OSCDClassificationIndtifi”.</w:t>
      </w:r>
    </w:p>
    <w:p w14:paraId="73715198" w14:textId="77777777" w:rsidR="002F48BC" w:rsidRDefault="0042190B" w:rsidP="002F48BC">
      <w:pPr>
        <w:keepNext/>
      </w:pPr>
      <w:r>
        <w:rPr>
          <w:noProof/>
        </w:rPr>
        <w:lastRenderedPageBreak/>
        <w:drawing>
          <wp:inline distT="0" distB="0" distL="0" distR="0" wp14:anchorId="392CF413" wp14:editId="655964C5">
            <wp:extent cx="5860734" cy="2225675"/>
            <wp:effectExtent l="0" t="0" r="6985" b="3175"/>
            <wp:docPr id="58" name="Billede 58"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illede 58" descr="Et billede, der indeholder bord&#10;&#10;Automatisk genereret beskrivelse"/>
                    <pic:cNvPicPr>
                      <a:picLocks noChangeAspect="1" noChangeArrowheads="1"/>
                    </pic:cNvPicPr>
                  </pic:nvPicPr>
                  <pic:blipFill rotWithShape="1">
                    <a:blip r:embed="rId44">
                      <a:extLst>
                        <a:ext uri="{28A0092B-C50C-407E-A947-70E740481C1C}">
                          <a14:useLocalDpi xmlns:a14="http://schemas.microsoft.com/office/drawing/2010/main" val="0"/>
                        </a:ext>
                      </a:extLst>
                    </a:blip>
                    <a:srcRect l="1389"/>
                    <a:stretch/>
                  </pic:blipFill>
                  <pic:spPr bwMode="auto">
                    <a:xfrm>
                      <a:off x="0" y="0"/>
                      <a:ext cx="5895200" cy="2238764"/>
                    </a:xfrm>
                    <a:prstGeom prst="rect">
                      <a:avLst/>
                    </a:prstGeom>
                    <a:noFill/>
                    <a:ln>
                      <a:noFill/>
                    </a:ln>
                    <a:extLst>
                      <a:ext uri="{53640926-AAD7-44D8-BBD7-CCE9431645EC}">
                        <a14:shadowObscured xmlns:a14="http://schemas.microsoft.com/office/drawing/2010/main"/>
                      </a:ext>
                    </a:extLst>
                  </pic:spPr>
                </pic:pic>
              </a:graphicData>
            </a:graphic>
          </wp:inline>
        </w:drawing>
      </w:r>
    </w:p>
    <w:p w14:paraId="724526F3" w14:textId="760B0EDA" w:rsidR="0042190B" w:rsidRDefault="002F48BC" w:rsidP="00D30FB5">
      <w:pPr>
        <w:pStyle w:val="Billedtekst"/>
        <w:jc w:val="center"/>
      </w:pPr>
      <w:r>
        <w:t xml:space="preserve">Figur </w:t>
      </w:r>
      <w:fldSimple w:instr=" SEQ Figur \* ARABIC ">
        <w:r w:rsidR="00CE1058">
          <w:rPr>
            <w:noProof/>
          </w:rPr>
          <w:t>10</w:t>
        </w:r>
      </w:fldSimple>
      <w:r>
        <w:t>: CSV OECD- og Baselkode</w:t>
      </w:r>
    </w:p>
    <w:p w14:paraId="6FC32877" w14:textId="77777777" w:rsidR="0042190B" w:rsidRDefault="0042190B" w:rsidP="00685057"/>
    <w:p w14:paraId="1CAC109A" w14:textId="77777777" w:rsidR="0042190B" w:rsidRDefault="0042190B" w:rsidP="00E80491">
      <w:pPr>
        <w:pStyle w:val="Overskrift3"/>
      </w:pPr>
      <w:bookmarkStart w:id="21" w:name="_Toc133576115"/>
      <w:r>
        <w:t>Behandling</w:t>
      </w:r>
      <w:bookmarkEnd w:id="21"/>
    </w:p>
    <w:p w14:paraId="6AB455E0" w14:textId="77777777" w:rsidR="00F35714" w:rsidRDefault="0042190B" w:rsidP="00F35714">
      <w:pPr>
        <w:keepNext/>
      </w:pPr>
      <w:r>
        <w:t>Behandlingen af affaldet angives i felterne omkranset med rødt nedenfor. Behandlingskoderne findes i kommentarerne i CSV</w:t>
      </w:r>
      <w:r w:rsidR="00BB45A4">
        <w:t xml:space="preserve"> </w:t>
      </w:r>
      <w:r>
        <w:t xml:space="preserve">skabelonen og i Bilag A – Værdikodelister: </w:t>
      </w:r>
      <w:hyperlink r:id="rId45" w:history="1">
        <w:r w:rsidR="002F48BC" w:rsidRPr="00B47CFB">
          <w:rPr>
            <w:rStyle w:val="Hyperlink"/>
          </w:rPr>
          <w:t>https://mst.dk/affald-jord/affald/affaldsdatasystemet/vejledninger-mv/</w:t>
        </w:r>
      </w:hyperlink>
      <w:r>
        <w:rPr>
          <w:noProof/>
        </w:rPr>
        <w:drawing>
          <wp:inline distT="0" distB="0" distL="0" distR="0" wp14:anchorId="2DAD0515" wp14:editId="451C981D">
            <wp:extent cx="5548882" cy="1485900"/>
            <wp:effectExtent l="0" t="0" r="0" b="0"/>
            <wp:docPr id="59" name="Billede 59"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llede 59" descr="Et billede, der indeholder bord&#10;&#10;Automatisk genereret beskrivels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69747" cy="1491487"/>
                    </a:xfrm>
                    <a:prstGeom prst="rect">
                      <a:avLst/>
                    </a:prstGeom>
                    <a:noFill/>
                    <a:ln>
                      <a:noFill/>
                    </a:ln>
                  </pic:spPr>
                </pic:pic>
              </a:graphicData>
            </a:graphic>
          </wp:inline>
        </w:drawing>
      </w:r>
    </w:p>
    <w:p w14:paraId="468B69DF" w14:textId="5AEBF5D1" w:rsidR="0042190B" w:rsidRDefault="00F35714" w:rsidP="00D30FB5">
      <w:pPr>
        <w:pStyle w:val="Billedtekst"/>
        <w:jc w:val="center"/>
      </w:pPr>
      <w:r>
        <w:t xml:space="preserve">Figur </w:t>
      </w:r>
      <w:fldSimple w:instr=" SEQ Figur \* ARABIC ">
        <w:r w:rsidR="00CE1058">
          <w:rPr>
            <w:noProof/>
          </w:rPr>
          <w:t>11</w:t>
        </w:r>
      </w:fldSimple>
      <w:r>
        <w:t>: CSV Behandling af affald</w:t>
      </w:r>
    </w:p>
    <w:p w14:paraId="3700E2CF" w14:textId="77777777" w:rsidR="0042190B" w:rsidRDefault="0042190B" w:rsidP="0042190B"/>
    <w:p w14:paraId="702B373E" w14:textId="68EF639E" w:rsidR="0042190B" w:rsidRPr="0042190B" w:rsidRDefault="0042190B" w:rsidP="0042190B">
      <w:r>
        <w:rPr>
          <w:b/>
          <w:bCs/>
        </w:rPr>
        <w:t>Behandling</w:t>
      </w:r>
    </w:p>
    <w:p w14:paraId="649862FC" w14:textId="22A73B5E" w:rsidR="0042190B" w:rsidRDefault="0042190B" w:rsidP="0042190B">
      <w:r>
        <w:t xml:space="preserve">Behandling identificerer den overordnede behandling som affaldet vil modtage. Hvis indberetterens virksomhed foretager forbehandling af affaldet (omlastning, sortering osv.) skal indberetter altså angive den behandling som affaldet hovedsageligt vil modtage efter forbehandlingen. Der er følgende overordnede behandlinger: </w:t>
      </w:r>
    </w:p>
    <w:p w14:paraId="19D44240" w14:textId="77777777" w:rsidR="0042190B" w:rsidRDefault="0042190B">
      <w:r>
        <w:br w:type="page"/>
      </w:r>
    </w:p>
    <w:p w14:paraId="7F739923" w14:textId="54F4F052" w:rsidR="0042190B" w:rsidRDefault="00C75323" w:rsidP="0042190B">
      <w:r>
        <w:rPr>
          <w:b/>
          <w:bCs/>
        </w:rPr>
        <w:lastRenderedPageBreak/>
        <w:t xml:space="preserve">       </w:t>
      </w:r>
      <w:r w:rsidR="0042190B" w:rsidRPr="00C75323">
        <w:rPr>
          <w:b/>
          <w:bCs/>
        </w:rPr>
        <w:t>Kode</w:t>
      </w:r>
      <w:r w:rsidR="0042190B">
        <w:tab/>
      </w:r>
      <w:r>
        <w:t xml:space="preserve">       </w:t>
      </w:r>
      <w:r w:rsidR="0042190B" w:rsidRPr="00C75323">
        <w:rPr>
          <w:b/>
          <w:bCs/>
        </w:rPr>
        <w:t>Beskrivelse</w:t>
      </w:r>
      <w:r w:rsidR="0042190B">
        <w:t xml:space="preserve"> </w:t>
      </w:r>
    </w:p>
    <w:p w14:paraId="2DE9A7B8" w14:textId="77D40985" w:rsidR="0042190B" w:rsidRDefault="0042190B" w:rsidP="0042190B">
      <w:pPr>
        <w:pStyle w:val="Listeafsnit"/>
        <w:numPr>
          <w:ilvl w:val="0"/>
          <w:numId w:val="33"/>
        </w:numPr>
      </w:pPr>
      <w:r>
        <w:t>Genanvendelse (med forbehandling)</w:t>
      </w:r>
    </w:p>
    <w:p w14:paraId="67C546D4" w14:textId="77777777" w:rsidR="0042190B" w:rsidRDefault="0042190B" w:rsidP="0042190B">
      <w:pPr>
        <w:pStyle w:val="Listeafsnit"/>
        <w:numPr>
          <w:ilvl w:val="0"/>
          <w:numId w:val="33"/>
        </w:numPr>
      </w:pPr>
      <w:r>
        <w:t xml:space="preserve">Forbrænding (med forbehandling) </w:t>
      </w:r>
    </w:p>
    <w:p w14:paraId="15E98DCA" w14:textId="77777777" w:rsidR="0042190B" w:rsidRDefault="0042190B" w:rsidP="0042190B">
      <w:pPr>
        <w:pStyle w:val="Listeafsnit"/>
        <w:numPr>
          <w:ilvl w:val="0"/>
          <w:numId w:val="33"/>
        </w:numPr>
      </w:pPr>
      <w:r>
        <w:t xml:space="preserve">Deponering (med forbehandling) </w:t>
      </w:r>
    </w:p>
    <w:p w14:paraId="7DDEF394" w14:textId="5E976396" w:rsidR="0042190B" w:rsidRDefault="0042190B" w:rsidP="0042190B">
      <w:pPr>
        <w:pStyle w:val="Listeafsnit"/>
        <w:numPr>
          <w:ilvl w:val="0"/>
          <w:numId w:val="33"/>
        </w:numPr>
      </w:pPr>
      <w:r>
        <w:t xml:space="preserve">Særlig behandling (med forbehandling) </w:t>
      </w:r>
    </w:p>
    <w:p w14:paraId="43B18141" w14:textId="25BB04F2" w:rsidR="0042190B" w:rsidRDefault="0042190B" w:rsidP="0042190B">
      <w:pPr>
        <w:ind w:left="360"/>
      </w:pPr>
      <w:r>
        <w:t xml:space="preserve">07 </w:t>
      </w:r>
      <w:r>
        <w:tab/>
        <w:t xml:space="preserve">       Afgiftsfritaget forbrænding (med forbehandling) </w:t>
      </w:r>
    </w:p>
    <w:p w14:paraId="2077A20E" w14:textId="77777777" w:rsidR="0042190B" w:rsidRDefault="0042190B" w:rsidP="0042190B">
      <w:pPr>
        <w:ind w:left="360"/>
      </w:pPr>
      <w:r>
        <w:t>08</w:t>
      </w:r>
      <w:r>
        <w:tab/>
        <w:t xml:space="preserve">       Afgiftsfritaget deponering (med forbehandling) </w:t>
      </w:r>
    </w:p>
    <w:p w14:paraId="78950B1D" w14:textId="77777777" w:rsidR="00C75323" w:rsidRDefault="0042190B" w:rsidP="0042190B">
      <w:pPr>
        <w:ind w:left="360"/>
      </w:pPr>
      <w:r>
        <w:t xml:space="preserve">10 </w:t>
      </w:r>
      <w:r>
        <w:tab/>
      </w:r>
      <w:r w:rsidR="00C75323">
        <w:t xml:space="preserve">       </w:t>
      </w:r>
      <w:r>
        <w:t xml:space="preserve">Forberedelse med henblik på genbrug (med forbehandling) </w:t>
      </w:r>
    </w:p>
    <w:p w14:paraId="275BB20F" w14:textId="77777777" w:rsidR="00C75323" w:rsidRDefault="0042190B" w:rsidP="0042190B">
      <w:pPr>
        <w:ind w:left="360"/>
      </w:pPr>
      <w:r>
        <w:t xml:space="preserve">11 </w:t>
      </w:r>
      <w:r w:rsidR="00C75323">
        <w:tab/>
        <w:t xml:space="preserve">       </w:t>
      </w:r>
      <w:r>
        <w:t xml:space="preserve">Anden endelig materialenyttiggørelse (med forbehandling) </w:t>
      </w:r>
    </w:p>
    <w:p w14:paraId="298B24BD" w14:textId="77777777" w:rsidR="00C75323" w:rsidRDefault="00C75323" w:rsidP="00C75323"/>
    <w:p w14:paraId="15D53126" w14:textId="626741DE" w:rsidR="00C75323" w:rsidRDefault="0042190B" w:rsidP="00C75323">
      <w:r>
        <w:t>I behandlingsvejledningen</w:t>
      </w:r>
      <w:r w:rsidR="00377621">
        <w:t xml:space="preserve"> </w:t>
      </w:r>
      <w:hyperlink r:id="rId47" w:history="1">
        <w:r w:rsidR="00DA59B2" w:rsidRPr="00B52CAE">
          <w:rPr>
            <w:rStyle w:val="Hyperlink"/>
          </w:rPr>
          <w:t>https://mst.dk/affald-jord/affald/affaldsdatasystemet/vejledninger-mv/</w:t>
        </w:r>
      </w:hyperlink>
      <w:r w:rsidR="00DA59B2">
        <w:t xml:space="preserve"> under ”Vejledning til val af behandlingskoder”</w:t>
      </w:r>
      <w:r w:rsidR="00377621">
        <w:t xml:space="preserve"> og i affaldsdatabekendtgørelsen </w:t>
      </w:r>
      <w:hyperlink r:id="rId48" w:history="1">
        <w:r w:rsidR="00C75323" w:rsidRPr="006F7733">
          <w:rPr>
            <w:rStyle w:val="Hyperlink"/>
          </w:rPr>
          <w:t>https://www.retsinformation.dk/Forms/R0710.aspx?id=194890</w:t>
        </w:r>
      </w:hyperlink>
      <w:r w:rsidR="00C75323">
        <w:t xml:space="preserve"> </w:t>
      </w:r>
      <w:r w:rsidR="00377621">
        <w:t>er behandlingerne uddybet.</w:t>
      </w:r>
    </w:p>
    <w:p w14:paraId="447FFAE4" w14:textId="77777777" w:rsidR="00C75323" w:rsidRDefault="00C75323" w:rsidP="00C75323"/>
    <w:p w14:paraId="5387147D" w14:textId="77777777" w:rsidR="00C75323" w:rsidRDefault="00C75323" w:rsidP="00C75323">
      <w:r>
        <w:rPr>
          <w:b/>
          <w:bCs/>
        </w:rPr>
        <w:t>Slutbehandling</w:t>
      </w:r>
    </w:p>
    <w:p w14:paraId="56C8CFC0" w14:textId="459F6CD5" w:rsidR="00C75323" w:rsidRDefault="00C75323" w:rsidP="00C75323">
      <w:r>
        <w:t>Slutbehandling er den sidste behandling affaldet modtager inden affaldet udgår af affaldsstrømmen. Slutbehandling skal angives ved ”</w:t>
      </w:r>
      <w:r w:rsidR="004739B2">
        <w:t>Ja</w:t>
      </w:r>
      <w:r>
        <w:t>”</w:t>
      </w:r>
      <w:r w:rsidR="004739B2">
        <w:t xml:space="preserve"> eller ”TRUE”</w:t>
      </w:r>
      <w:r>
        <w:t>. Ikke-slutbehandling angives ved ”</w:t>
      </w:r>
      <w:r w:rsidR="004739B2">
        <w:t>Nej</w:t>
      </w:r>
      <w:r>
        <w:t>”</w:t>
      </w:r>
      <w:r w:rsidR="004739B2">
        <w:t xml:space="preserve"> eller ”FALSE”</w:t>
      </w:r>
      <w:r w:rsidR="009E251F">
        <w:t>.</w:t>
      </w:r>
      <w:r>
        <w:t xml:space="preserve"> </w:t>
      </w:r>
    </w:p>
    <w:p w14:paraId="2C25825C" w14:textId="77777777" w:rsidR="00C75323" w:rsidRDefault="00C75323" w:rsidP="00C75323"/>
    <w:p w14:paraId="7E39C6ED" w14:textId="4FFCBB6E" w:rsidR="00C75323" w:rsidRDefault="009E251F" w:rsidP="00C75323">
      <w:r>
        <w:rPr>
          <w:b/>
          <w:bCs/>
        </w:rPr>
        <w:t>Ja/</w:t>
      </w:r>
      <w:r w:rsidR="00C75323" w:rsidRPr="00C75323">
        <w:rPr>
          <w:b/>
          <w:bCs/>
        </w:rPr>
        <w:t>TRUE</w:t>
      </w:r>
      <w:r w:rsidR="00C75323">
        <w:t xml:space="preserve">- skriv </w:t>
      </w:r>
      <w:r>
        <w:t>”Ja” eller ”</w:t>
      </w:r>
      <w:r w:rsidR="00C75323">
        <w:t>TRUE</w:t>
      </w:r>
      <w:r>
        <w:t>”</w:t>
      </w:r>
      <w:r w:rsidR="00C75323">
        <w:t xml:space="preserve"> hvis det er den indberettende virksomhed der foretager den sidste behandling af affaldet. Det kan f.eks. være et forbrændingsanlæg der indberetter det de har forbrændt, skal angive TRUE i slutbehandlingsfeltet, da affaldet ikke vil modtage yderlige behandling. Ligeledes skal et genanvendelsesanlæg angive TRUE ved de mængder der er blevet genanvendt. </w:t>
      </w:r>
    </w:p>
    <w:p w14:paraId="3CCE2E44" w14:textId="77777777" w:rsidR="00C75323" w:rsidRDefault="00C75323" w:rsidP="00C75323"/>
    <w:p w14:paraId="274CF53A" w14:textId="1BB28B54" w:rsidR="00C75323" w:rsidRDefault="009E251F" w:rsidP="00C75323">
      <w:r>
        <w:rPr>
          <w:b/>
          <w:bCs/>
        </w:rPr>
        <w:t>Nej/</w:t>
      </w:r>
      <w:r w:rsidR="00C75323" w:rsidRPr="00C75323">
        <w:rPr>
          <w:b/>
          <w:bCs/>
        </w:rPr>
        <w:t>FALSE</w:t>
      </w:r>
      <w:r w:rsidR="00C75323">
        <w:t xml:space="preserve"> – skriv </w:t>
      </w:r>
      <w:r>
        <w:t>”Nej” eller ”</w:t>
      </w:r>
      <w:r w:rsidR="00C75323">
        <w:t>FALSE</w:t>
      </w:r>
      <w:r>
        <w:t>”</w:t>
      </w:r>
      <w:r w:rsidR="00C75323">
        <w:t xml:space="preserve"> hvis den indberettende virksomhed foretager indsamling, sortering, omlastning eller forbehandling af affaldet.</w:t>
      </w:r>
    </w:p>
    <w:p w14:paraId="1B50A0E1" w14:textId="77777777" w:rsidR="00C75323" w:rsidRDefault="00C75323" w:rsidP="00C75323"/>
    <w:p w14:paraId="4E77325A" w14:textId="77777777" w:rsidR="00C75323" w:rsidRDefault="00C75323" w:rsidP="00C75323">
      <w:pPr>
        <w:rPr>
          <w:b/>
          <w:bCs/>
        </w:rPr>
      </w:pPr>
      <w:r>
        <w:rPr>
          <w:b/>
          <w:bCs/>
        </w:rPr>
        <w:t>Nyttiggørelse og Bortskaffelsesmetode</w:t>
      </w:r>
    </w:p>
    <w:p w14:paraId="0CA2492F" w14:textId="77777777" w:rsidR="00C75323" w:rsidRDefault="00C75323" w:rsidP="00C75323">
      <w:r>
        <w:t xml:space="preserve">Nyttiggørelse og bortskaffelseskoderne er koder skal give en mere præcis oplysning om din virksomheds håndtering af affaldet. Nyttiggørelseskoder starter med R for recovery og bortskaffelseskoder starter med D for disposal. Der skal angives den R/D-kode som stemmer overens med den håndtering indberettervirksomheden foretager med affaldet. </w:t>
      </w:r>
    </w:p>
    <w:p w14:paraId="14DA66FB" w14:textId="5C567609" w:rsidR="00C75323" w:rsidRDefault="00C75323" w:rsidP="00C75323">
      <w:r>
        <w:t xml:space="preserve">I denne vejledning kan du læse mere om de enkelte R og D koder: </w:t>
      </w:r>
      <w:hyperlink r:id="rId49" w:history="1">
        <w:r w:rsidR="00E90719" w:rsidRPr="00B52CAE">
          <w:rPr>
            <w:rStyle w:val="Hyperlink"/>
          </w:rPr>
          <w:t>https://mst.dk/affald-jord/affald/affaldsdatasystemet/vejledninger-mv/</w:t>
        </w:r>
      </w:hyperlink>
      <w:r w:rsidR="00E90719">
        <w:t xml:space="preserve"> under ”Vejledning til val af behandlingskoder”</w:t>
      </w:r>
    </w:p>
    <w:p w14:paraId="2AFE4C1A" w14:textId="77777777" w:rsidR="00C75323" w:rsidRDefault="00C75323" w:rsidP="00C75323"/>
    <w:p w14:paraId="3D4327A4" w14:textId="77777777" w:rsidR="00C75323" w:rsidRDefault="00C75323" w:rsidP="00C75323">
      <w:pPr>
        <w:rPr>
          <w:b/>
          <w:bCs/>
        </w:rPr>
      </w:pPr>
      <w:r w:rsidRPr="00C75323">
        <w:rPr>
          <w:b/>
          <w:bCs/>
        </w:rPr>
        <w:t>Validering af behandlingskoder ved upload af data</w:t>
      </w:r>
    </w:p>
    <w:p w14:paraId="0FB07ECF" w14:textId="693C774F" w:rsidR="00C75323" w:rsidRDefault="00C75323" w:rsidP="00C75323">
      <w:r>
        <w:t xml:space="preserve">Valget af behandling og R/D-koder må ikke være modstridende i betydningen, og der valideres derfor for dette ved upload af CSV-indberetningen. Alle valideringsreglerne kan findes i vejledningen: </w:t>
      </w:r>
      <w:hyperlink r:id="rId50" w:history="1">
        <w:r w:rsidR="00E90719" w:rsidRPr="00B52CAE">
          <w:rPr>
            <w:rStyle w:val="Hyperlink"/>
          </w:rPr>
          <w:t>https://mst.dk/affald-jord/affald/affaldsdatasystemet/vejledninger-mv/</w:t>
        </w:r>
      </w:hyperlink>
      <w:r w:rsidR="00E90719">
        <w:t xml:space="preserve"> under ”Vejledning til val af behandlingskoder”</w:t>
      </w:r>
    </w:p>
    <w:p w14:paraId="164DD767" w14:textId="77777777" w:rsidR="00C75323" w:rsidRDefault="00C75323" w:rsidP="00C75323"/>
    <w:p w14:paraId="0B6CB8FF" w14:textId="77777777" w:rsidR="00C75323" w:rsidRDefault="00C75323" w:rsidP="00C75323">
      <w:r>
        <w:t>Overordnede huskeregler er:</w:t>
      </w:r>
    </w:p>
    <w:p w14:paraId="50D51558" w14:textId="77777777" w:rsidR="00C75323" w:rsidRDefault="00C75323" w:rsidP="00C75323">
      <w:pPr>
        <w:pStyle w:val="Listeafsnit"/>
        <w:numPr>
          <w:ilvl w:val="0"/>
          <w:numId w:val="34"/>
        </w:numPr>
      </w:pPr>
      <w:r>
        <w:t>01 Genanvendelse kan ikke indberettes på samme linje som R1 eller som bortskaffelseskoderne (D1-D15)</w:t>
      </w:r>
    </w:p>
    <w:p w14:paraId="32A2C75D" w14:textId="77777777" w:rsidR="00C75323" w:rsidRDefault="00C75323" w:rsidP="00C75323">
      <w:pPr>
        <w:pStyle w:val="Listeafsnit"/>
        <w:numPr>
          <w:ilvl w:val="0"/>
          <w:numId w:val="34"/>
        </w:numPr>
      </w:pPr>
      <w:r>
        <w:t>02 Forbrænding skal kombineres med D10, D13-D15, R1 eller R12-R13</w:t>
      </w:r>
    </w:p>
    <w:p w14:paraId="22ECB383" w14:textId="77777777" w:rsidR="00C75323" w:rsidRDefault="00C75323" w:rsidP="00C75323">
      <w:pPr>
        <w:pStyle w:val="Listeafsnit"/>
        <w:numPr>
          <w:ilvl w:val="0"/>
          <w:numId w:val="34"/>
        </w:numPr>
      </w:pPr>
      <w:r>
        <w:t>03 Deponering kan ikke indberettes på samme linje som nyttiggørelseskoderne (R1-R13)</w:t>
      </w:r>
    </w:p>
    <w:p w14:paraId="61D425E4" w14:textId="2AACFC94" w:rsidR="00C75323" w:rsidRDefault="00C75323" w:rsidP="00C75323">
      <w:pPr>
        <w:pStyle w:val="Listeafsnit"/>
        <w:numPr>
          <w:ilvl w:val="0"/>
          <w:numId w:val="34"/>
        </w:numPr>
      </w:pPr>
      <w:r>
        <w:t>Slutbehandling skal være false ved indberetning af: R12, R13, D7, D8, D9, D11, D13-D15</w:t>
      </w:r>
    </w:p>
    <w:p w14:paraId="49629135" w14:textId="3F505D71" w:rsidR="00C75323" w:rsidRDefault="00C75323" w:rsidP="00C75323">
      <w:pPr>
        <w:ind w:left="360"/>
      </w:pPr>
    </w:p>
    <w:p w14:paraId="1E53E026" w14:textId="12CAD638" w:rsidR="00C75323" w:rsidRDefault="00C75323" w:rsidP="00C75323">
      <w:r>
        <w:br w:type="page"/>
      </w:r>
    </w:p>
    <w:p w14:paraId="743D77DF" w14:textId="5699E92A" w:rsidR="00C75323" w:rsidRDefault="00C75323" w:rsidP="00E80491">
      <w:pPr>
        <w:pStyle w:val="Overskrift3"/>
      </w:pPr>
      <w:bookmarkStart w:id="22" w:name="_Toc133576116"/>
      <w:r>
        <w:lastRenderedPageBreak/>
        <w:t>Affaldsmodtager</w:t>
      </w:r>
      <w:bookmarkEnd w:id="22"/>
    </w:p>
    <w:p w14:paraId="093897C8" w14:textId="11016F9A" w:rsidR="00F35714" w:rsidRDefault="00C75323" w:rsidP="00F35714">
      <w:pPr>
        <w:keepNext/>
        <w:rPr>
          <w:noProof/>
        </w:rPr>
      </w:pPr>
      <w:r>
        <w:t xml:space="preserve">Affaldsmodtager skal angives hvis indberetningsrollen Indsamler er valgt. </w:t>
      </w:r>
      <w:r w:rsidR="00EF3503">
        <w:t>Dette kan gøres ved</w:t>
      </w:r>
      <w:r>
        <w:t xml:space="preserve"> at angive</w:t>
      </w:r>
      <w:r w:rsidR="00D86A1C">
        <w:t xml:space="preserve"> ”MedPnummer” i Modtagertype, og herefter det</w:t>
      </w:r>
      <w:r>
        <w:t xml:space="preserve"> </w:t>
      </w:r>
      <w:r w:rsidR="00D86A1C">
        <w:t>M</w:t>
      </w:r>
      <w:r>
        <w:t>odtagerPnummer</w:t>
      </w:r>
      <w:r w:rsidR="00D86A1C">
        <w:t xml:space="preserve"> (med et vilkårligt ModtagerCVRnummer)</w:t>
      </w:r>
      <w:r>
        <w:t>, se rød ring på billedet nedenfor. Pnummeret skal være gyldigt og have været åbent i det år der indberettes for. Pnummeret skal angives med præcis 10 cifre.</w:t>
      </w:r>
    </w:p>
    <w:p w14:paraId="4D5AB949" w14:textId="1C3889B4" w:rsidR="002D7113" w:rsidRDefault="002D7113" w:rsidP="00F35714">
      <w:pPr>
        <w:keepNext/>
      </w:pPr>
      <w:r w:rsidRPr="002D7113">
        <w:rPr>
          <w:noProof/>
        </w:rPr>
        <w:drawing>
          <wp:inline distT="0" distB="0" distL="0" distR="0" wp14:anchorId="40076FEB" wp14:editId="0C53C0A5">
            <wp:extent cx="5130800" cy="1118562"/>
            <wp:effectExtent l="0" t="0" r="0" b="5715"/>
            <wp:docPr id="70" name="Billede 70"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Billede 70" descr="Et billede, der indeholder bord&#10;&#10;Automatisk genereret beskrivelse"/>
                    <pic:cNvPicPr/>
                  </pic:nvPicPr>
                  <pic:blipFill>
                    <a:blip r:embed="rId51"/>
                    <a:stretch>
                      <a:fillRect/>
                    </a:stretch>
                  </pic:blipFill>
                  <pic:spPr>
                    <a:xfrm>
                      <a:off x="0" y="0"/>
                      <a:ext cx="5145932" cy="1121861"/>
                    </a:xfrm>
                    <a:prstGeom prst="rect">
                      <a:avLst/>
                    </a:prstGeom>
                  </pic:spPr>
                </pic:pic>
              </a:graphicData>
            </a:graphic>
          </wp:inline>
        </w:drawing>
      </w:r>
    </w:p>
    <w:p w14:paraId="4CF5BCB8" w14:textId="2B7BF6C5" w:rsidR="00C75323" w:rsidRDefault="00F35714" w:rsidP="00D30FB5">
      <w:pPr>
        <w:pStyle w:val="Billedtekst"/>
        <w:jc w:val="center"/>
      </w:pPr>
      <w:r>
        <w:t xml:space="preserve">Figur </w:t>
      </w:r>
      <w:fldSimple w:instr=" SEQ Figur \* ARABIC ">
        <w:r w:rsidR="00CE1058">
          <w:rPr>
            <w:noProof/>
          </w:rPr>
          <w:t>12</w:t>
        </w:r>
      </w:fldSimple>
      <w:r>
        <w:t>: CSV Affaldsmodtager</w:t>
      </w:r>
      <w:r w:rsidR="00C31C1C">
        <w:t xml:space="preserve"> </w:t>
      </w:r>
      <w:r w:rsidR="00F23881">
        <w:t>med MedPnummer</w:t>
      </w:r>
    </w:p>
    <w:p w14:paraId="1F821FD2" w14:textId="558C6E4C" w:rsidR="00D86A1C" w:rsidRDefault="007977E5" w:rsidP="00D86A1C">
      <w:r>
        <w:t xml:space="preserve">Herudover </w:t>
      </w:r>
      <w:r w:rsidR="004B28E5">
        <w:t>kan der også vælges ”GeografiskPunkt” i Modtagertype, hvortil det er obligatorisk at udfylde ModtagerCVRnummer, Breddegrad og Længdegrad</w:t>
      </w:r>
      <w:r w:rsidR="00C31C1C">
        <w:t xml:space="preserve"> som ses på billedet nedenfor.</w:t>
      </w:r>
    </w:p>
    <w:p w14:paraId="5E1DA8F3" w14:textId="77777777" w:rsidR="00C31C1C" w:rsidRDefault="007977E5" w:rsidP="00C31C1C">
      <w:pPr>
        <w:keepNext/>
      </w:pPr>
      <w:r w:rsidRPr="007977E5">
        <w:rPr>
          <w:noProof/>
        </w:rPr>
        <w:drawing>
          <wp:inline distT="0" distB="0" distL="0" distR="0" wp14:anchorId="1D277DC3" wp14:editId="527822BC">
            <wp:extent cx="5168900" cy="1249355"/>
            <wp:effectExtent l="0" t="0" r="0" b="8255"/>
            <wp:docPr id="75" name="Billede 75"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illede 75" descr="Et billede, der indeholder bord&#10;&#10;Automatisk genereret beskrivelse"/>
                    <pic:cNvPicPr/>
                  </pic:nvPicPr>
                  <pic:blipFill>
                    <a:blip r:embed="rId52"/>
                    <a:stretch>
                      <a:fillRect/>
                    </a:stretch>
                  </pic:blipFill>
                  <pic:spPr>
                    <a:xfrm>
                      <a:off x="0" y="0"/>
                      <a:ext cx="5186140" cy="1253522"/>
                    </a:xfrm>
                    <a:prstGeom prst="rect">
                      <a:avLst/>
                    </a:prstGeom>
                  </pic:spPr>
                </pic:pic>
              </a:graphicData>
            </a:graphic>
          </wp:inline>
        </w:drawing>
      </w:r>
    </w:p>
    <w:p w14:paraId="7B93399C" w14:textId="6F7AE4D7" w:rsidR="00D86A1C" w:rsidRPr="00D86A1C" w:rsidRDefault="00C31C1C" w:rsidP="00F23881">
      <w:pPr>
        <w:pStyle w:val="Billedtekst"/>
        <w:jc w:val="center"/>
      </w:pPr>
      <w:r>
        <w:t xml:space="preserve">Figur </w:t>
      </w:r>
      <w:fldSimple w:instr=" SEQ Figur \* ARABIC ">
        <w:r w:rsidR="00CE1058">
          <w:rPr>
            <w:noProof/>
          </w:rPr>
          <w:t>13</w:t>
        </w:r>
      </w:fldSimple>
      <w:r>
        <w:t>: CVR Affaldsmodtager med GeografiskPunkt</w:t>
      </w:r>
    </w:p>
    <w:p w14:paraId="4A45481F" w14:textId="6F36BB50" w:rsidR="003562E4" w:rsidRDefault="003562E4" w:rsidP="00C75323"/>
    <w:p w14:paraId="47D859E1" w14:textId="77777777" w:rsidR="002D7113" w:rsidRDefault="002D7113" w:rsidP="00C75323"/>
    <w:p w14:paraId="7F9D20F9" w14:textId="3512B83B" w:rsidR="003562E4" w:rsidRDefault="003562E4" w:rsidP="00E80491">
      <w:pPr>
        <w:pStyle w:val="Overskrift3"/>
      </w:pPr>
      <w:bookmarkStart w:id="23" w:name="_Toc133576117"/>
      <w:r>
        <w:t>Farligt affald</w:t>
      </w:r>
      <w:r w:rsidR="009A13C1">
        <w:t xml:space="preserve"> - Affaldst</w:t>
      </w:r>
      <w:r>
        <w:t>ransportør</w:t>
      </w:r>
      <w:bookmarkEnd w:id="23"/>
    </w:p>
    <w:p w14:paraId="6FDBC8DD" w14:textId="500A4835" w:rsidR="00E51A7E" w:rsidRDefault="00B56965" w:rsidP="003562E4">
      <w:r>
        <w:t xml:space="preserve">Hvis det er farligt affald der </w:t>
      </w:r>
      <w:r w:rsidR="00473DD7">
        <w:t>indberettes,</w:t>
      </w:r>
      <w:r>
        <w:t xml:space="preserve"> skal der angives yderligere informationer for transportøren af affaldet</w:t>
      </w:r>
      <w:r w:rsidR="00BE4E1A">
        <w:t xml:space="preserve">. </w:t>
      </w:r>
      <w:r>
        <w:t xml:space="preserve">For at se EAK koder for farligt affald se: </w:t>
      </w:r>
      <w:hyperlink r:id="rId53" w:history="1">
        <w:r w:rsidRPr="00B032FE">
          <w:rPr>
            <w:rStyle w:val="Hyperlink"/>
          </w:rPr>
          <w:t>https://mst.dk/affald-jord/affald/affaldsdatasystemet/indberetning-af-affaldsdata/</w:t>
        </w:r>
      </w:hyperlink>
      <w:r>
        <w:t xml:space="preserve"> eller ”EAK-Koder” fanen i CSV skabelonen. Hvis EAK koden er markeret som farligt affald</w:t>
      </w:r>
      <w:r w:rsidR="00DC31EF">
        <w:t xml:space="preserve"> skal information om transportøren af det farlige affald indberettes</w:t>
      </w:r>
      <w:r>
        <w:t xml:space="preserve"> i Affaldstransportør sektionen.</w:t>
      </w:r>
    </w:p>
    <w:p w14:paraId="17AC510E" w14:textId="5102B741" w:rsidR="00F35714" w:rsidRDefault="00623506" w:rsidP="00F35714">
      <w:pPr>
        <w:keepNext/>
      </w:pPr>
      <w:r w:rsidRPr="00623506">
        <w:rPr>
          <w:noProof/>
        </w:rPr>
        <w:drawing>
          <wp:inline distT="0" distB="0" distL="0" distR="0" wp14:anchorId="703D1778" wp14:editId="00C8D84C">
            <wp:extent cx="5194300" cy="964961"/>
            <wp:effectExtent l="0" t="0" r="6350" b="6985"/>
            <wp:docPr id="77" name="Billede 77"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Billede 77" descr="Et billede, der indeholder tekst&#10;&#10;Automatisk genereret beskrivelse"/>
                    <pic:cNvPicPr/>
                  </pic:nvPicPr>
                  <pic:blipFill>
                    <a:blip r:embed="rId54"/>
                    <a:stretch>
                      <a:fillRect/>
                    </a:stretch>
                  </pic:blipFill>
                  <pic:spPr>
                    <a:xfrm>
                      <a:off x="0" y="0"/>
                      <a:ext cx="5220935" cy="969909"/>
                    </a:xfrm>
                    <a:prstGeom prst="rect">
                      <a:avLst/>
                    </a:prstGeom>
                  </pic:spPr>
                </pic:pic>
              </a:graphicData>
            </a:graphic>
          </wp:inline>
        </w:drawing>
      </w:r>
    </w:p>
    <w:p w14:paraId="4D090068" w14:textId="467A1FA2" w:rsidR="003562E4" w:rsidRDefault="00F35714" w:rsidP="00D30FB5">
      <w:pPr>
        <w:pStyle w:val="Billedtekst"/>
        <w:jc w:val="center"/>
      </w:pPr>
      <w:r>
        <w:t xml:space="preserve">Figur </w:t>
      </w:r>
      <w:fldSimple w:instr=" SEQ Figur \* ARABIC ">
        <w:r w:rsidR="00CE1058">
          <w:rPr>
            <w:noProof/>
          </w:rPr>
          <w:t>14</w:t>
        </w:r>
      </w:fldSimple>
      <w:r>
        <w:t>: CSV Farligt affalds transportør</w:t>
      </w:r>
    </w:p>
    <w:p w14:paraId="4DFE38B1" w14:textId="613E17D8" w:rsidR="003562E4" w:rsidRDefault="003562E4" w:rsidP="003562E4">
      <w:pPr>
        <w:rPr>
          <w:b/>
          <w:bCs/>
        </w:rPr>
      </w:pPr>
    </w:p>
    <w:p w14:paraId="2625ACDC" w14:textId="0A84EACC" w:rsidR="00DC31EF" w:rsidRDefault="00DC31EF" w:rsidP="003562E4">
      <w:r>
        <w:rPr>
          <w:b/>
          <w:bCs/>
        </w:rPr>
        <w:t>TransportørType</w:t>
      </w:r>
    </w:p>
    <w:p w14:paraId="28305260" w14:textId="67574296" w:rsidR="00DC31EF" w:rsidRDefault="00BA1896" w:rsidP="003562E4">
      <w:r>
        <w:t>Der findes 3 transportørtyper: ”MedPnummer”, ”UdenPnummer” og ”UdenlandskVirksomhed”.</w:t>
      </w:r>
    </w:p>
    <w:p w14:paraId="19A254DA" w14:textId="77777777" w:rsidR="00BA1896" w:rsidRDefault="00BA1896" w:rsidP="003562E4"/>
    <w:p w14:paraId="28A6C48C" w14:textId="4ED422CA" w:rsidR="00F06AD1" w:rsidRDefault="00BA1896" w:rsidP="003562E4">
      <w:r>
        <w:t>”MedPnummer” og ”UdenPnummer” er til brug hvor danske virksomheder har været transportør for affaldet. Vælg ”MedPnummer” hvor muligt, da der kun skal udfyldes P</w:t>
      </w:r>
      <w:r w:rsidR="00B26BBA">
        <w:t>-</w:t>
      </w:r>
      <w:r>
        <w:t>nummer her og resten af oplysningerne hentes automatisk fra Virk.dk.</w:t>
      </w:r>
    </w:p>
    <w:p w14:paraId="3CCAC389" w14:textId="4D20D740" w:rsidR="00F06AD1" w:rsidRDefault="00F06AD1" w:rsidP="003562E4">
      <w:r>
        <w:t xml:space="preserve">”UdenlandskVirksomhed” er til brug når en virksomhed som ikke er hjemmehørende i </w:t>
      </w:r>
      <w:r w:rsidR="00621A20">
        <w:t>Danmark,</w:t>
      </w:r>
      <w:r>
        <w:t xml:space="preserve"> har været transportørvirksomhed for affaldet. Her kan CVR-nummer og P-nummer ikke benyttes så yderligere information skal manuelt angives.</w:t>
      </w:r>
    </w:p>
    <w:p w14:paraId="5C8A0B7D" w14:textId="36E7A423" w:rsidR="00B56965" w:rsidRDefault="00B56965" w:rsidP="003562E4"/>
    <w:p w14:paraId="6F909181" w14:textId="0D458F3B" w:rsidR="00B56965" w:rsidRDefault="00B56965" w:rsidP="003562E4">
      <w:r>
        <w:rPr>
          <w:b/>
          <w:bCs/>
        </w:rPr>
        <w:t>TransportørCVRnummer</w:t>
      </w:r>
    </w:p>
    <w:p w14:paraId="40948122" w14:textId="655EE71F" w:rsidR="00B56965" w:rsidRDefault="00B56965" w:rsidP="003562E4">
      <w:r>
        <w:lastRenderedPageBreak/>
        <w:t>CVR-nummer feltet er til brug når ”UdenPnummer” transportørtypen er benyttet. Her angives virksomhedens CVR-nummer</w:t>
      </w:r>
      <w:r w:rsidR="004B5701">
        <w:t xml:space="preserve"> som præcis 8 cifre.</w:t>
      </w:r>
      <w:r w:rsidR="00347702">
        <w:t xml:space="preserve"> Se evt. </w:t>
      </w:r>
      <w:hyperlink w:anchor="_Affaldsproducent" w:history="1">
        <w:r w:rsidR="00347702" w:rsidRPr="004B06C0">
          <w:rPr>
            <w:rStyle w:val="Hyperlink"/>
          </w:rPr>
          <w:t>3.3.4</w:t>
        </w:r>
      </w:hyperlink>
      <w:r w:rsidR="00347702">
        <w:t xml:space="preserve"> </w:t>
      </w:r>
      <w:r w:rsidR="005C4DAA">
        <w:t>–</w:t>
      </w:r>
      <w:r w:rsidR="00347702">
        <w:t xml:space="preserve"> UdenPnummer</w:t>
      </w:r>
      <w:r w:rsidR="005C4DAA">
        <w:t>.</w:t>
      </w:r>
    </w:p>
    <w:p w14:paraId="02E0A84B" w14:textId="7FA4FFE9" w:rsidR="004B5701" w:rsidRDefault="004B5701" w:rsidP="003562E4"/>
    <w:p w14:paraId="77FA9676" w14:textId="66C10D49" w:rsidR="004B5701" w:rsidRDefault="004B5701" w:rsidP="003562E4">
      <w:r>
        <w:rPr>
          <w:b/>
          <w:bCs/>
        </w:rPr>
        <w:t>TransportørPnummer</w:t>
      </w:r>
    </w:p>
    <w:p w14:paraId="17279C2A" w14:textId="5BA4ED17" w:rsidR="004B5701" w:rsidRDefault="004B5701" w:rsidP="003562E4">
      <w:r>
        <w:t>Udfyld P-nummer feltet når muligt.</w:t>
      </w:r>
      <w:r w:rsidR="00790170">
        <w:t xml:space="preserve"> Dette felt benyttes når ”MedPnummer” transportørtypen er benyttet. Her angives P-nummeret for transportørvirksomheden som præcis 10 cifre.</w:t>
      </w:r>
      <w:r w:rsidR="005C4DAA">
        <w:t xml:space="preserve"> Se evt. </w:t>
      </w:r>
      <w:hyperlink w:anchor="_Affaldsproducent" w:history="1">
        <w:r w:rsidR="005C4DAA" w:rsidRPr="004B06C0">
          <w:rPr>
            <w:rStyle w:val="Hyperlink"/>
          </w:rPr>
          <w:t>3.3.4</w:t>
        </w:r>
      </w:hyperlink>
      <w:r w:rsidR="005C4DAA">
        <w:t xml:space="preserve"> – MedPnummer.</w:t>
      </w:r>
    </w:p>
    <w:p w14:paraId="44FF06A9" w14:textId="06AF57CA" w:rsidR="00790170" w:rsidRDefault="00790170" w:rsidP="003562E4"/>
    <w:p w14:paraId="0FC7A46C" w14:textId="28F95464" w:rsidR="00790170" w:rsidRDefault="00790170" w:rsidP="003562E4">
      <w:r>
        <w:rPr>
          <w:b/>
          <w:bCs/>
        </w:rPr>
        <w:t>TransportørLand</w:t>
      </w:r>
    </w:p>
    <w:p w14:paraId="0027445E" w14:textId="0B698720" w:rsidR="00790170" w:rsidRDefault="00790170" w:rsidP="003562E4">
      <w:r>
        <w:t>Dette felt benyttes når ”UdenlandskVirksomhed” er angivet som transportørtype. Her angives landekoden for det land som transportørvirksomheden er hjemmehørende. Se evt. Landekoder i ”Referencer” fanen i CSV skabelonen.</w:t>
      </w:r>
    </w:p>
    <w:p w14:paraId="6A718F6B" w14:textId="2197EFF0" w:rsidR="00347702" w:rsidRDefault="00347702" w:rsidP="003562E4"/>
    <w:p w14:paraId="5CDC8B86" w14:textId="12D0EA36" w:rsidR="00347702" w:rsidRDefault="00347702" w:rsidP="003562E4">
      <w:r>
        <w:rPr>
          <w:b/>
          <w:bCs/>
        </w:rPr>
        <w:t>TransportørVirksomhed</w:t>
      </w:r>
    </w:p>
    <w:p w14:paraId="73B5DD6D" w14:textId="5D2EF3DE" w:rsidR="00347702" w:rsidRDefault="00347702" w:rsidP="003562E4">
      <w:r>
        <w:t>Dette felt benyttes når ”UdenlandskVirksomhed” er angivet som transportørtype. Her angives virksomhedsnavn eller anden information omkring transportørvirksomheden.</w:t>
      </w:r>
    </w:p>
    <w:p w14:paraId="6D4E772B" w14:textId="763E9F8F" w:rsidR="00D15429" w:rsidRDefault="00D15429" w:rsidP="003562E4"/>
    <w:p w14:paraId="5B7C235D" w14:textId="66015953" w:rsidR="00D15429" w:rsidRDefault="00D15429" w:rsidP="003562E4">
      <w:r>
        <w:rPr>
          <w:b/>
          <w:bCs/>
        </w:rPr>
        <w:t>TransportørEmail</w:t>
      </w:r>
    </w:p>
    <w:p w14:paraId="5CCCA223" w14:textId="2EAC3CA9" w:rsidR="00D15429" w:rsidRPr="00D15429" w:rsidRDefault="00D15429" w:rsidP="003562E4">
      <w:r>
        <w:t>Dette felt benyttes når ”UdenlandskVirksomhed” er angivet som transportørtype. Her angives e-mailadressen for den primære kontaktperson hos transportørvirksomheden.</w:t>
      </w:r>
    </w:p>
    <w:p w14:paraId="5141B809" w14:textId="77777777" w:rsidR="00DC31EF" w:rsidRDefault="00DC31EF" w:rsidP="003562E4"/>
    <w:p w14:paraId="5F9DE5F2" w14:textId="34CCA83F" w:rsidR="003562E4" w:rsidRDefault="003562E4" w:rsidP="00E80491">
      <w:pPr>
        <w:pStyle w:val="Overskrift3"/>
      </w:pPr>
      <w:bookmarkStart w:id="24" w:name="_Toc133576118"/>
      <w:r>
        <w:t>Farligt affald</w:t>
      </w:r>
      <w:r w:rsidR="009A13C1">
        <w:t xml:space="preserve"> -</w:t>
      </w:r>
      <w:r>
        <w:t xml:space="preserve"> Forhandler-</w:t>
      </w:r>
      <w:r w:rsidR="00CE3912">
        <w:t>m</w:t>
      </w:r>
      <w:r>
        <w:t>ægler</w:t>
      </w:r>
      <w:bookmarkEnd w:id="24"/>
    </w:p>
    <w:p w14:paraId="52DF066B" w14:textId="3C7CF7AF" w:rsidR="00BE4E1A" w:rsidRDefault="00BE4E1A" w:rsidP="00BE4E1A">
      <w:r>
        <w:t>Hvis en farlig affalds EAK kode er blevet indberettet og en Forhandler</w:t>
      </w:r>
      <w:r w:rsidR="00DC31EF">
        <w:t>-</w:t>
      </w:r>
      <w:r>
        <w:t>mægler er tilknyttet</w:t>
      </w:r>
      <w:r w:rsidR="00B413F4">
        <w:t>,</w:t>
      </w:r>
      <w:r w:rsidR="00BA1896">
        <w:t xml:space="preserve"> skal information om forhandler-mægleren indberettes. </w:t>
      </w:r>
      <w:r w:rsidR="00B413F4">
        <w:t xml:space="preserve">For at se EAK koder for farligt affald se: </w:t>
      </w:r>
      <w:hyperlink r:id="rId55" w:history="1">
        <w:r w:rsidR="00B413F4" w:rsidRPr="00B032FE">
          <w:rPr>
            <w:rStyle w:val="Hyperlink"/>
          </w:rPr>
          <w:t>https://mst.dk/affald-jord/affald/affaldsdatasystemet/indberetning-af-affaldsdata/</w:t>
        </w:r>
      </w:hyperlink>
      <w:r w:rsidR="00B413F4">
        <w:t xml:space="preserve"> eller ”EAK-Koder” fanen i CSV skabelonen.</w:t>
      </w:r>
    </w:p>
    <w:p w14:paraId="50139C45" w14:textId="4F21E083" w:rsidR="00F35714" w:rsidRDefault="0069386F" w:rsidP="00F35714">
      <w:pPr>
        <w:keepNext/>
      </w:pPr>
      <w:r w:rsidRPr="0069386F">
        <w:rPr>
          <w:noProof/>
        </w:rPr>
        <w:drawing>
          <wp:inline distT="0" distB="0" distL="0" distR="0" wp14:anchorId="61AEE89D" wp14:editId="579333A1">
            <wp:extent cx="5219700" cy="1024915"/>
            <wp:effectExtent l="0" t="0" r="0" b="3810"/>
            <wp:docPr id="78" name="Bille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56114" cy="1032065"/>
                    </a:xfrm>
                    <a:prstGeom prst="rect">
                      <a:avLst/>
                    </a:prstGeom>
                  </pic:spPr>
                </pic:pic>
              </a:graphicData>
            </a:graphic>
          </wp:inline>
        </w:drawing>
      </w:r>
    </w:p>
    <w:p w14:paraId="0A8FC4EE" w14:textId="1837747A" w:rsidR="003562E4" w:rsidRDefault="00F35714" w:rsidP="00F35714">
      <w:pPr>
        <w:pStyle w:val="Billedtekst"/>
      </w:pPr>
      <w:r>
        <w:t xml:space="preserve">Figur </w:t>
      </w:r>
      <w:fldSimple w:instr=" SEQ Figur \* ARABIC ">
        <w:r w:rsidR="00CE1058">
          <w:rPr>
            <w:noProof/>
          </w:rPr>
          <w:t>15</w:t>
        </w:r>
      </w:fldSimple>
      <w:r>
        <w:t>: CSV Farligt affald forhandler-mægler</w:t>
      </w:r>
    </w:p>
    <w:p w14:paraId="203685C6" w14:textId="44777003" w:rsidR="00635C77" w:rsidRDefault="00635C77" w:rsidP="003562E4"/>
    <w:p w14:paraId="699E52CB" w14:textId="79D6AACA" w:rsidR="00F06AD1" w:rsidRDefault="00F06AD1" w:rsidP="00F06AD1">
      <w:r>
        <w:rPr>
          <w:b/>
          <w:bCs/>
        </w:rPr>
        <w:t>ForhandlerType</w:t>
      </w:r>
    </w:p>
    <w:p w14:paraId="79DB19B2" w14:textId="34356143" w:rsidR="00F06AD1" w:rsidRDefault="00F06AD1" w:rsidP="00F06AD1">
      <w:r>
        <w:t>Der findes 3 forhandlertyper: ”MedPnummer”, ”UdenPnummer” og ”UdenlandskVirksomhed”.</w:t>
      </w:r>
    </w:p>
    <w:p w14:paraId="6575CDB4" w14:textId="77777777" w:rsidR="00F06AD1" w:rsidRDefault="00F06AD1" w:rsidP="00F06AD1"/>
    <w:p w14:paraId="73615EF5" w14:textId="4E1676B0" w:rsidR="00F06AD1" w:rsidRDefault="00F06AD1" w:rsidP="00F06AD1">
      <w:r>
        <w:t>”MedPnummer” og ”UdenPnummer” er til brug hvor danske virksomheder har været forhandler for affaldet. Vælg ”MedPnummer” hvor muligt, da der kun skal udfyldes P</w:t>
      </w:r>
      <w:r w:rsidR="00B26BBA">
        <w:t>-</w:t>
      </w:r>
      <w:r>
        <w:t>nummer her og resten af oplysningerne hentes automatisk fra Virk.dk.</w:t>
      </w:r>
    </w:p>
    <w:p w14:paraId="4BD700F2" w14:textId="3260D5DC" w:rsidR="00971AC3" w:rsidRDefault="00971AC3" w:rsidP="00F06AD1">
      <w:r>
        <w:t>”UdenlandskVirksomhed” er til brug når en virksomhed som ikke er hjemmehørende i Danmark</w:t>
      </w:r>
      <w:r w:rsidR="001F1228">
        <w:t>,</w:t>
      </w:r>
      <w:r>
        <w:t xml:space="preserve"> har været forhandler for affaldet. Her kan CVR-nummer og P-nummer ikke benyttes så yderligere information skal manuelt angives.</w:t>
      </w:r>
    </w:p>
    <w:p w14:paraId="7984E4C5" w14:textId="77777777" w:rsidR="00F06AD1" w:rsidRDefault="00F06AD1" w:rsidP="00F06AD1"/>
    <w:p w14:paraId="7A495EDC" w14:textId="4A454C97" w:rsidR="00F06AD1" w:rsidRDefault="00203293" w:rsidP="00F06AD1">
      <w:r>
        <w:rPr>
          <w:b/>
          <w:bCs/>
        </w:rPr>
        <w:t>Forhandler</w:t>
      </w:r>
      <w:r w:rsidR="00F06AD1">
        <w:rPr>
          <w:b/>
          <w:bCs/>
        </w:rPr>
        <w:t>CVRnummer</w:t>
      </w:r>
    </w:p>
    <w:p w14:paraId="6BC92384" w14:textId="21206084" w:rsidR="00F06AD1" w:rsidRDefault="00F06AD1" w:rsidP="00F06AD1">
      <w:r>
        <w:t xml:space="preserve">CVR-nummer feltet er til brug når ”UdenPnummer” </w:t>
      </w:r>
      <w:r w:rsidR="00427399">
        <w:t>forhandler</w:t>
      </w:r>
      <w:r>
        <w:t xml:space="preserve">typen er benyttet. Her angives virksomhedens CVR-nummer som præcis 8 cifre. Se evt. </w:t>
      </w:r>
      <w:hyperlink w:anchor="_Affaldsproducent" w:history="1">
        <w:r w:rsidRPr="004B06C0">
          <w:rPr>
            <w:rStyle w:val="Hyperlink"/>
          </w:rPr>
          <w:t>3.3.4</w:t>
        </w:r>
      </w:hyperlink>
      <w:r>
        <w:t xml:space="preserve"> – UdenPnummer.</w:t>
      </w:r>
    </w:p>
    <w:p w14:paraId="1E647A10" w14:textId="77777777" w:rsidR="00F06AD1" w:rsidRDefault="00F06AD1" w:rsidP="00F06AD1"/>
    <w:p w14:paraId="0FAB7C13" w14:textId="725496A9" w:rsidR="00F06AD1" w:rsidRDefault="00203293" w:rsidP="00F06AD1">
      <w:r>
        <w:rPr>
          <w:b/>
          <w:bCs/>
        </w:rPr>
        <w:t>Forhandler</w:t>
      </w:r>
      <w:r w:rsidR="00F06AD1">
        <w:rPr>
          <w:b/>
          <w:bCs/>
        </w:rPr>
        <w:t>Pnummer</w:t>
      </w:r>
    </w:p>
    <w:p w14:paraId="40C3AA96" w14:textId="18799843" w:rsidR="00F06AD1" w:rsidRDefault="00F06AD1" w:rsidP="00F06AD1">
      <w:r>
        <w:t xml:space="preserve">Udfyld P-nummer feltet når muligt. Dette felt benyttes når ”MedPnummer” </w:t>
      </w:r>
      <w:r w:rsidR="00427399">
        <w:t xml:space="preserve">forhandlertypen </w:t>
      </w:r>
      <w:r>
        <w:t xml:space="preserve">er benyttet. Her angives P-nummeret for </w:t>
      </w:r>
      <w:r w:rsidR="00B70DF7">
        <w:t>forhandleren</w:t>
      </w:r>
      <w:r>
        <w:t xml:space="preserve"> som præcis 10 cifre. Se evt. </w:t>
      </w:r>
      <w:hyperlink w:anchor="_Affaldsproducent" w:history="1">
        <w:r w:rsidRPr="004B06C0">
          <w:rPr>
            <w:rStyle w:val="Hyperlink"/>
          </w:rPr>
          <w:t>3.3.4</w:t>
        </w:r>
      </w:hyperlink>
      <w:r>
        <w:t xml:space="preserve"> – MedPnummer.</w:t>
      </w:r>
    </w:p>
    <w:p w14:paraId="2D74137C" w14:textId="77777777" w:rsidR="00F06AD1" w:rsidRDefault="00F06AD1" w:rsidP="00F06AD1"/>
    <w:p w14:paraId="591C5177" w14:textId="564641C1" w:rsidR="00F06AD1" w:rsidRDefault="00203293" w:rsidP="00F06AD1">
      <w:r>
        <w:rPr>
          <w:b/>
          <w:bCs/>
        </w:rPr>
        <w:lastRenderedPageBreak/>
        <w:t>Forhandler</w:t>
      </w:r>
      <w:r w:rsidR="00F06AD1">
        <w:rPr>
          <w:b/>
          <w:bCs/>
        </w:rPr>
        <w:t>Land</w:t>
      </w:r>
    </w:p>
    <w:p w14:paraId="2E6E1EC5" w14:textId="35F8F46E" w:rsidR="00F06AD1" w:rsidRDefault="00F06AD1" w:rsidP="00F06AD1">
      <w:r>
        <w:t xml:space="preserve">Dette felt benyttes når ”UdenlandskVirksomhed” er angivet som </w:t>
      </w:r>
      <w:r w:rsidR="00EB41C9">
        <w:t>forhandlertypen</w:t>
      </w:r>
      <w:r>
        <w:t xml:space="preserve">. Her angives landekoden for det land som </w:t>
      </w:r>
      <w:r w:rsidR="0009090A">
        <w:t>forhandleren</w:t>
      </w:r>
      <w:r>
        <w:t xml:space="preserve"> er hjemmehørende. Se evt. Landekoder i ”Referencer” fanen i CSV skabelonen.</w:t>
      </w:r>
    </w:p>
    <w:p w14:paraId="519F2B8E" w14:textId="77777777" w:rsidR="00F06AD1" w:rsidRDefault="00F06AD1" w:rsidP="00F06AD1"/>
    <w:p w14:paraId="6256C512" w14:textId="3496508D" w:rsidR="00F06AD1" w:rsidRDefault="00203293" w:rsidP="00F06AD1">
      <w:r>
        <w:rPr>
          <w:b/>
          <w:bCs/>
        </w:rPr>
        <w:t>Forhandler</w:t>
      </w:r>
      <w:r w:rsidR="00F06AD1">
        <w:rPr>
          <w:b/>
          <w:bCs/>
        </w:rPr>
        <w:t>Virksomhed</w:t>
      </w:r>
    </w:p>
    <w:p w14:paraId="35D31F41" w14:textId="50F5E6D1" w:rsidR="00F06AD1" w:rsidRDefault="00F06AD1" w:rsidP="00F06AD1">
      <w:r>
        <w:t xml:space="preserve">Dette felt benyttes når ”UdenlandskVirksomhed” er angivet som </w:t>
      </w:r>
      <w:r w:rsidR="00813281">
        <w:t>forhandlertypen</w:t>
      </w:r>
      <w:r>
        <w:t xml:space="preserve">. Her angives virksomhedsnavn eller anden information omkring </w:t>
      </w:r>
      <w:r w:rsidR="00444B42">
        <w:t>forhandleren</w:t>
      </w:r>
      <w:r>
        <w:t>.</w:t>
      </w:r>
    </w:p>
    <w:p w14:paraId="7F62C0AC" w14:textId="77777777" w:rsidR="00F06AD1" w:rsidRDefault="00F06AD1" w:rsidP="00F06AD1"/>
    <w:p w14:paraId="0A86924E" w14:textId="27ABB670" w:rsidR="00F06AD1" w:rsidRDefault="00203293" w:rsidP="00F06AD1">
      <w:r>
        <w:rPr>
          <w:b/>
          <w:bCs/>
        </w:rPr>
        <w:t>Forhandler</w:t>
      </w:r>
      <w:r w:rsidR="00F06AD1">
        <w:rPr>
          <w:b/>
          <w:bCs/>
        </w:rPr>
        <w:t>Email</w:t>
      </w:r>
    </w:p>
    <w:p w14:paraId="67A76BB6" w14:textId="6889DB03" w:rsidR="00F06AD1" w:rsidRPr="00D15429" w:rsidRDefault="00F06AD1" w:rsidP="00F06AD1">
      <w:r>
        <w:t xml:space="preserve">Dette felt benyttes når ”UdenlandskVirksomhed” er angivet som </w:t>
      </w:r>
      <w:r w:rsidR="00F24651">
        <w:t>forhandlertypen</w:t>
      </w:r>
      <w:r>
        <w:t xml:space="preserve">. Her angives e-mailadressen for den primære kontaktperson hos </w:t>
      </w:r>
      <w:r w:rsidR="001D0E73">
        <w:t>forhandleren</w:t>
      </w:r>
      <w:r>
        <w:t>.</w:t>
      </w:r>
    </w:p>
    <w:p w14:paraId="3511094B" w14:textId="0473C126" w:rsidR="00C0539C" w:rsidRDefault="00C0539C">
      <w:r>
        <w:br w:type="page"/>
      </w:r>
    </w:p>
    <w:p w14:paraId="67C57F82" w14:textId="77777777" w:rsidR="00F06AD1" w:rsidRDefault="00F06AD1" w:rsidP="003562E4"/>
    <w:p w14:paraId="0A27311F" w14:textId="0AFC321A" w:rsidR="00635C77" w:rsidRDefault="00635C77" w:rsidP="00E80491">
      <w:pPr>
        <w:pStyle w:val="Overskrift3"/>
      </w:pPr>
      <w:bookmarkStart w:id="25" w:name="_Toc133576119"/>
      <w:r>
        <w:t>Reel slutbehandling af affaldet</w:t>
      </w:r>
      <w:bookmarkEnd w:id="25"/>
    </w:p>
    <w:p w14:paraId="081AD44F" w14:textId="5763A820" w:rsidR="00CE3912" w:rsidRPr="00CE3912" w:rsidRDefault="00CE3912" w:rsidP="00CE3912">
      <w:r>
        <w:t>I reel slutbehandling af affalds kolonnerne kan du i procenter angive hvor store dele af de</w:t>
      </w:r>
      <w:r w:rsidR="00E51A7E">
        <w:t>n</w:t>
      </w:r>
      <w:r>
        <w:t xml:space="preserve"> indberettede affald</w:t>
      </w:r>
      <w:r w:rsidR="00E51A7E">
        <w:t>smængde</w:t>
      </w:r>
      <w:r>
        <w:t xml:space="preserve"> </w:t>
      </w:r>
      <w:r w:rsidR="00E51A7E">
        <w:t xml:space="preserve">som </w:t>
      </w:r>
      <w:r>
        <w:t>skal slutbehandles i de forskellige kategorier.</w:t>
      </w:r>
      <w:r w:rsidR="003C7E84">
        <w:t xml:space="preserve"> Disse kolonner er obligatoriske </w:t>
      </w:r>
      <w:r w:rsidR="008F1477">
        <w:t>for indberetningsåret 2022 og frem</w:t>
      </w:r>
      <w:r>
        <w:t xml:space="preserve">, den samlede sum for felterne </w:t>
      </w:r>
      <w:r w:rsidR="00DA308B">
        <w:t xml:space="preserve">skal </w:t>
      </w:r>
      <w:r>
        <w:t xml:space="preserve">være 100,00. </w:t>
      </w:r>
      <w:r w:rsidR="001F5D7A">
        <w:t>Tomme felter anses som at have værdi 0,00</w:t>
      </w:r>
      <w:r w:rsidR="00551D36">
        <w:t>. Decimaler er ikke påkrævet</w:t>
      </w:r>
      <w:r w:rsidR="000A1548">
        <w:t>.</w:t>
      </w:r>
    </w:p>
    <w:p w14:paraId="6A38E867" w14:textId="77777777" w:rsidR="00F35714" w:rsidRDefault="002202E2" w:rsidP="00F35714">
      <w:pPr>
        <w:keepNext/>
      </w:pPr>
      <w:r>
        <w:rPr>
          <w:noProof/>
        </w:rPr>
        <w:drawing>
          <wp:inline distT="0" distB="0" distL="0" distR="0" wp14:anchorId="10445C45" wp14:editId="40020CAD">
            <wp:extent cx="5181600" cy="904216"/>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42270" cy="914803"/>
                    </a:xfrm>
                    <a:prstGeom prst="rect">
                      <a:avLst/>
                    </a:prstGeom>
                    <a:noFill/>
                    <a:ln>
                      <a:noFill/>
                    </a:ln>
                  </pic:spPr>
                </pic:pic>
              </a:graphicData>
            </a:graphic>
          </wp:inline>
        </w:drawing>
      </w:r>
    </w:p>
    <w:p w14:paraId="52055AE0" w14:textId="59B74C64" w:rsidR="00635C77" w:rsidRPr="00635C77" w:rsidRDefault="00F35714" w:rsidP="00D30FB5">
      <w:pPr>
        <w:pStyle w:val="Billedtekst"/>
        <w:jc w:val="center"/>
      </w:pPr>
      <w:r>
        <w:t xml:space="preserve">Figur </w:t>
      </w:r>
      <w:fldSimple w:instr=" SEQ Figur \* ARABIC ">
        <w:r w:rsidR="00CE1058">
          <w:rPr>
            <w:noProof/>
          </w:rPr>
          <w:t>16</w:t>
        </w:r>
      </w:fldSimple>
      <w:r>
        <w:t>: CSV Reel slutbehandling</w:t>
      </w:r>
    </w:p>
    <w:p w14:paraId="7409D53C" w14:textId="77777777" w:rsidR="003562E4" w:rsidRDefault="003562E4" w:rsidP="003562E4"/>
    <w:p w14:paraId="4B597C17" w14:textId="0CFE8661" w:rsidR="003562E4" w:rsidRDefault="003562E4" w:rsidP="00E80491">
      <w:pPr>
        <w:pStyle w:val="Overskrift3"/>
      </w:pPr>
      <w:bookmarkStart w:id="26" w:name="_Toc133576120"/>
      <w:r>
        <w:t>Håndteringsdato</w:t>
      </w:r>
      <w:bookmarkEnd w:id="26"/>
    </w:p>
    <w:p w14:paraId="7DCB20EF" w14:textId="77777777" w:rsidR="00B71E36" w:rsidRDefault="003562E4" w:rsidP="003562E4">
      <w:r>
        <w:t xml:space="preserve">Håndteringsdato er ikke obligatorisk og kan udfyldes så det er nemmere at genfinde indberetninger eller hvis man vil lave analyser over håndteringsdata på egne mængder. Dato skal angives </w:t>
      </w:r>
      <w:r w:rsidR="00D15AF1">
        <w:t>som</w:t>
      </w:r>
      <w:r>
        <w:t xml:space="preserve">: &lt;aaaa-mm-dd&gt; eller &lt;dd-mm-aaaa&gt; eller &lt;d. måned år&gt; </w:t>
      </w:r>
    </w:p>
    <w:p w14:paraId="26A8B8D5" w14:textId="77777777" w:rsidR="00F35714" w:rsidRDefault="003562E4" w:rsidP="00F35714">
      <w:pPr>
        <w:keepNext/>
      </w:pPr>
      <w:r>
        <w:t>f.eks.</w:t>
      </w:r>
      <w:r w:rsidR="00B71E36">
        <w:t xml:space="preserve">: </w:t>
      </w:r>
      <w:r>
        <w:t>&lt;2014-02-01&gt;, &lt;01-02-2014&gt;, &lt;1. februar 2014&gt;</w:t>
      </w:r>
      <w:r w:rsidR="00D15AF1">
        <w:t xml:space="preserve"> </w:t>
      </w:r>
      <w:r w:rsidR="00D15AF1">
        <w:rPr>
          <w:noProof/>
        </w:rPr>
        <w:drawing>
          <wp:inline distT="0" distB="0" distL="0" distR="0" wp14:anchorId="57D500B1" wp14:editId="450730C8">
            <wp:extent cx="4724400" cy="2380884"/>
            <wp:effectExtent l="0" t="0" r="0" b="635"/>
            <wp:docPr id="62" name="Billede 62"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illede 62" descr="Et billede, der indeholder bord&#10;&#10;Automatisk genereret beskrivels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26369" cy="2381876"/>
                    </a:xfrm>
                    <a:prstGeom prst="rect">
                      <a:avLst/>
                    </a:prstGeom>
                    <a:noFill/>
                    <a:ln>
                      <a:noFill/>
                    </a:ln>
                  </pic:spPr>
                </pic:pic>
              </a:graphicData>
            </a:graphic>
          </wp:inline>
        </w:drawing>
      </w:r>
    </w:p>
    <w:p w14:paraId="1B7DA397" w14:textId="07A57487" w:rsidR="002261C0" w:rsidRDefault="00F35714" w:rsidP="00D30FB5">
      <w:pPr>
        <w:pStyle w:val="Billedtekst"/>
        <w:jc w:val="center"/>
      </w:pPr>
      <w:r>
        <w:t xml:space="preserve">Figur </w:t>
      </w:r>
      <w:fldSimple w:instr=" SEQ Figur \* ARABIC ">
        <w:r w:rsidR="00CE1058">
          <w:rPr>
            <w:noProof/>
          </w:rPr>
          <w:t>17</w:t>
        </w:r>
      </w:fldSimple>
      <w:r>
        <w:t>: CSV Håndteringsdato</w:t>
      </w:r>
    </w:p>
    <w:p w14:paraId="602B5CC9" w14:textId="38464826" w:rsidR="002261C0" w:rsidRDefault="002261C0"/>
    <w:p w14:paraId="5869CEDC" w14:textId="77777777" w:rsidR="00D15AF1" w:rsidRDefault="002261C0" w:rsidP="002261C0">
      <w:pPr>
        <w:pStyle w:val="Overskrift2"/>
      </w:pPr>
      <w:bookmarkStart w:id="27" w:name="_Toc133576121"/>
      <w:r>
        <w:t>Undgå fejl – egen kvalitetssikring inden upload</w:t>
      </w:r>
      <w:bookmarkEnd w:id="27"/>
    </w:p>
    <w:p w14:paraId="5BEAB32B" w14:textId="77777777" w:rsidR="002261C0" w:rsidRDefault="002261C0" w:rsidP="002261C0"/>
    <w:p w14:paraId="3CFE75A1" w14:textId="77777777" w:rsidR="002261C0" w:rsidRDefault="002261C0" w:rsidP="002261C0">
      <w:r>
        <w:t>For at undgå fejl og forbedre datakvaliteten kan du tjekke følgende inden du uploader din fil:</w:t>
      </w:r>
    </w:p>
    <w:p w14:paraId="13E33B87" w14:textId="77777777" w:rsidR="007F129B" w:rsidRDefault="007F129B" w:rsidP="007F129B">
      <w:pPr>
        <w:pStyle w:val="Listeafsnit"/>
        <w:numPr>
          <w:ilvl w:val="0"/>
          <w:numId w:val="35"/>
        </w:numPr>
      </w:pPr>
      <w:r>
        <w:t>Er alle dine mængdeangivelser angivet i tons? Eller har du angivet mængder i en anden enhed? Alt affaldsdata skal indberettes i tons. Tjek at summen i kolonnen med mængder af de enkelte indberetninger svarer nogenlunde til dine forventninger af summen i tons. Sammenlign eventuelt med sidste år.</w:t>
      </w:r>
    </w:p>
    <w:p w14:paraId="0830AD21" w14:textId="6C1145F8" w:rsidR="007F129B" w:rsidRDefault="007F129B" w:rsidP="007F129B">
      <w:pPr>
        <w:pStyle w:val="Listeafsnit"/>
        <w:numPr>
          <w:ilvl w:val="0"/>
          <w:numId w:val="35"/>
        </w:numPr>
      </w:pPr>
      <w:r>
        <w:t>Tjek om det er muligt at vælge Producenttype MedPnummer i stedet for andre producenttyper og angiv herved P</w:t>
      </w:r>
      <w:r w:rsidR="004425DB">
        <w:t>-</w:t>
      </w:r>
      <w:r>
        <w:t>nummer i stedet for de andre affaldsproducent oplysninger. Det er kun ubemandede virksomheder som f.eks. vaskepladser, tankstationer og lignende, hvor der ikke er krav om P-numre</w:t>
      </w:r>
    </w:p>
    <w:p w14:paraId="2A677D83" w14:textId="77777777" w:rsidR="007F129B" w:rsidRDefault="007F129B" w:rsidP="007F129B">
      <w:pPr>
        <w:pStyle w:val="Listeafsnit"/>
        <w:numPr>
          <w:ilvl w:val="0"/>
          <w:numId w:val="35"/>
        </w:numPr>
      </w:pPr>
      <w:r>
        <w:t>Tjek om de valgte affaldsfraktioner og EAK-koder giver mening for samme affald. Er der valgt H19 (husholdningsjern) som affaldsfraktion og 20 01 01 (papir og pap) som EAKkode for samme affald er koderne eksempelvis modstridende i deres betydning og giver ikke mening.</w:t>
      </w:r>
    </w:p>
    <w:p w14:paraId="2CF0495A" w14:textId="77777777" w:rsidR="007F129B" w:rsidRDefault="007F129B" w:rsidP="007F129B"/>
    <w:p w14:paraId="7D3360E2" w14:textId="77777777" w:rsidR="007F129B" w:rsidRDefault="007F129B" w:rsidP="007F129B">
      <w:pPr>
        <w:rPr>
          <w:b/>
          <w:bCs/>
        </w:rPr>
      </w:pPr>
      <w:r>
        <w:rPr>
          <w:b/>
          <w:bCs/>
        </w:rPr>
        <w:lastRenderedPageBreak/>
        <w:t>Teknisk tjek:</w:t>
      </w:r>
    </w:p>
    <w:p w14:paraId="2DA1E604" w14:textId="37BF5888" w:rsidR="007F129B" w:rsidRDefault="007F129B" w:rsidP="007F129B">
      <w:pPr>
        <w:pStyle w:val="Listeafsnit"/>
        <w:numPr>
          <w:ilvl w:val="0"/>
          <w:numId w:val="36"/>
        </w:numPr>
      </w:pPr>
      <w:r>
        <w:t>Kolonneoverskrifterne i linje 6 skal være overens med overskrifterne i CSV-skabelonen.</w:t>
      </w:r>
    </w:p>
    <w:p w14:paraId="7D0DA4C6" w14:textId="1F719ADE" w:rsidR="007F129B" w:rsidRDefault="007F129B" w:rsidP="007F129B">
      <w:pPr>
        <w:pStyle w:val="Listeafsnit"/>
        <w:numPr>
          <w:ilvl w:val="0"/>
          <w:numId w:val="36"/>
        </w:numPr>
      </w:pPr>
      <w:r>
        <w:t>Der må ikke optræde ekstra kolonner i linje 6 og de efterfølgende linjer ud over hvad CSV</w:t>
      </w:r>
      <w:r w:rsidR="006D76F6">
        <w:t xml:space="preserve"> </w:t>
      </w:r>
      <w:r>
        <w:t>skabelonen har.</w:t>
      </w:r>
    </w:p>
    <w:p w14:paraId="11C00BE2" w14:textId="7245EBE9" w:rsidR="007F129B" w:rsidRDefault="007F129B" w:rsidP="007F129B">
      <w:pPr>
        <w:pStyle w:val="Listeafsnit"/>
        <w:numPr>
          <w:ilvl w:val="0"/>
          <w:numId w:val="36"/>
        </w:numPr>
      </w:pPr>
      <w:r>
        <w:t>De anvendte koder står i de korrekte kolonner i CSV-filen og er identiske med koder i værdilister bilag A</w:t>
      </w:r>
      <w:r w:rsidR="004A6F0F">
        <w:t xml:space="preserve"> – værdikodelister som kan findes her:</w:t>
      </w:r>
      <w:r>
        <w:t xml:space="preserve"> </w:t>
      </w:r>
      <w:hyperlink r:id="rId59" w:history="1">
        <w:r w:rsidR="007D7012" w:rsidRPr="00B47CFB">
          <w:rPr>
            <w:rStyle w:val="Hyperlink"/>
          </w:rPr>
          <w:t>https://mst.dk/affald-jord/affald/affaldsdatasystemet/vejledninger-mv/</w:t>
        </w:r>
      </w:hyperlink>
      <w:r w:rsidR="007D7012">
        <w:t xml:space="preserve"> </w:t>
      </w:r>
    </w:p>
    <w:p w14:paraId="3FDC82A4" w14:textId="77777777" w:rsidR="007F129B" w:rsidRDefault="007F129B" w:rsidP="007F129B">
      <w:pPr>
        <w:pStyle w:val="Listeafsnit"/>
        <w:numPr>
          <w:ilvl w:val="0"/>
          <w:numId w:val="36"/>
        </w:numPr>
      </w:pPr>
      <w:r>
        <w:t>Hvis du har valgt den tidligere gældende producenttype ”privat” vil du modtage en fejlmeddelelse når du indlæser din fil. Vælg kommune i stedet, for affald af privat oprindelse.</w:t>
      </w:r>
    </w:p>
    <w:p w14:paraId="50DD7CA2" w14:textId="3858E9E4" w:rsidR="002B3E31" w:rsidRDefault="002B3E31" w:rsidP="007F129B">
      <w:pPr>
        <w:pStyle w:val="Listeafsnit"/>
        <w:numPr>
          <w:ilvl w:val="0"/>
          <w:numId w:val="36"/>
        </w:numPr>
      </w:pPr>
      <w:r>
        <w:t xml:space="preserve">At adresserne er angivet korrekt (kun relevant for producenttype UdenPnummer). Hver kommune afgør suverænt, hvordan et vejnavn skal staves i den pågældende kommune. Så hvad der er en rigtig stavemåde i en </w:t>
      </w:r>
      <w:r w:rsidR="004B491F">
        <w:t>kommune,</w:t>
      </w:r>
      <w:r>
        <w:t xml:space="preserve"> er ikke nødvendigvis det rigtige i en anden kommune. Se f.eks. H.C. Andersensvej, H C Andersens Vej, HC Andersensvej og masser af andre eksempler kan findes. Korrekte adresser findes på </w:t>
      </w:r>
      <w:hyperlink r:id="rId60" w:history="1">
        <w:r w:rsidR="00A13434">
          <w:rPr>
            <w:rStyle w:val="Hyperlink"/>
          </w:rPr>
          <w:t>https://danmarksadresser.dk</w:t>
        </w:r>
      </w:hyperlink>
      <w:r>
        <w:t xml:space="preserve"> </w:t>
      </w:r>
    </w:p>
    <w:p w14:paraId="2B9F90F1" w14:textId="77777777" w:rsidR="002B3E31" w:rsidRDefault="002B3E31" w:rsidP="007F129B">
      <w:pPr>
        <w:pStyle w:val="Listeafsnit"/>
        <w:numPr>
          <w:ilvl w:val="0"/>
          <w:numId w:val="36"/>
        </w:numPr>
      </w:pPr>
      <w:r>
        <w:t>Pnumre er gyldige og eksisterer eller har eksisteret et år før det år der indberettes affald for.</w:t>
      </w:r>
    </w:p>
    <w:p w14:paraId="37DBEDD3" w14:textId="21DAB175" w:rsidR="002B3E31" w:rsidRDefault="002B3E31" w:rsidP="007F129B">
      <w:pPr>
        <w:pStyle w:val="Listeafsnit"/>
        <w:numPr>
          <w:ilvl w:val="0"/>
          <w:numId w:val="36"/>
        </w:numPr>
      </w:pPr>
      <w:r>
        <w:t xml:space="preserve">Kombinationer af behandlingsaktiviteter og R/D-koder er gyldige, se gyldige og ugyldige kombinationer her: </w:t>
      </w:r>
      <w:hyperlink r:id="rId61" w:history="1">
        <w:r w:rsidR="00291FF4" w:rsidRPr="00B52CAE">
          <w:rPr>
            <w:rStyle w:val="Hyperlink"/>
          </w:rPr>
          <w:t>https://mst.dk/affald-jord/affald/affaldsdatasystemet/vejledninger-mv/</w:t>
        </w:r>
      </w:hyperlink>
      <w:r w:rsidR="00291FF4">
        <w:t xml:space="preserve"> under ”Vejledning til val af behandlingskoder”</w:t>
      </w:r>
    </w:p>
    <w:p w14:paraId="7CFE769B" w14:textId="17B64802" w:rsidR="002B3E31" w:rsidRDefault="002B3E31" w:rsidP="007F129B">
      <w:pPr>
        <w:pStyle w:val="Listeafsnit"/>
        <w:numPr>
          <w:ilvl w:val="0"/>
          <w:numId w:val="36"/>
        </w:numPr>
      </w:pPr>
      <w:r>
        <w:t>Affaldsfraktionen ”farligt affald” skal være kombineret med en farlig EAK</w:t>
      </w:r>
      <w:r w:rsidR="00A836DE">
        <w:t>-</w:t>
      </w:r>
      <w:r>
        <w:t>kode.</w:t>
      </w:r>
    </w:p>
    <w:p w14:paraId="7848B5EA" w14:textId="77777777" w:rsidR="002B3E31" w:rsidRDefault="002B3E31" w:rsidP="002B3E31"/>
    <w:p w14:paraId="7AAC8B29" w14:textId="77777777" w:rsidR="002B3E31" w:rsidRDefault="002B3E31" w:rsidP="002B3E31">
      <w:pPr>
        <w:pStyle w:val="Overskrift2"/>
      </w:pPr>
      <w:bookmarkStart w:id="28" w:name="_Toc133576122"/>
      <w:r>
        <w:t>Gemme i CSV format</w:t>
      </w:r>
      <w:bookmarkEnd w:id="28"/>
    </w:p>
    <w:p w14:paraId="2F539F02" w14:textId="77777777" w:rsidR="002B3E31" w:rsidRDefault="002B3E31" w:rsidP="002B3E31"/>
    <w:p w14:paraId="44B6D8B1" w14:textId="687A4D82" w:rsidR="002B3E31" w:rsidRDefault="002B3E31" w:rsidP="002B3E31">
      <w:r>
        <w:t xml:space="preserve">Når CSV-skabelonen for den valgte indberetningsrolle er udfyldt skal denne gemmes i CSV-format inden filen kan indberettes til affaldsdatasystemet. En CSV-fil er </w:t>
      </w:r>
      <w:r w:rsidR="00476BEE">
        <w:t>et semikolon</w:t>
      </w:r>
      <w:r>
        <w:t xml:space="preserve"> separeret tekstfil der fylder mindre end andre fil-typer og der kan herved indberettes op til ca. 120.000 linjer ad gangen (16 MB). Hvordan du gemmer som en CSV fil afhænger af, hvilket regnearksprogram du anvender. Hvis du anvender </w:t>
      </w:r>
      <w:r w:rsidR="00476BEE">
        <w:t>E</w:t>
      </w:r>
      <w:r>
        <w:t>xcel konverteres skabelonen til en CSV-fil således:</w:t>
      </w:r>
    </w:p>
    <w:p w14:paraId="4E4A98AE" w14:textId="77777777" w:rsidR="002B3E31" w:rsidRDefault="002B3E31" w:rsidP="002B3E31">
      <w:pPr>
        <w:pStyle w:val="Opstilling-talellerbogst"/>
      </w:pPr>
      <w:r>
        <w:t>Stå i den fane du har udfyldt i CSV-skabelonen.</w:t>
      </w:r>
    </w:p>
    <w:p w14:paraId="763014A8" w14:textId="77777777" w:rsidR="00F35714" w:rsidRDefault="002B3E31" w:rsidP="00F35714">
      <w:pPr>
        <w:pStyle w:val="Opstilling-talellerbogst"/>
        <w:keepNext/>
      </w:pPr>
      <w:r>
        <w:t xml:space="preserve">Tryk ”filer”, ”gem som” og vælg filtypen ”CSV (semikolonsepereret)(*.csv)” som vist på billedet nedenfor. </w:t>
      </w:r>
      <w:r w:rsidR="002D56DA" w:rsidRPr="002D56DA">
        <w:rPr>
          <w:noProof/>
        </w:rPr>
        <w:drawing>
          <wp:inline distT="0" distB="0" distL="0" distR="0" wp14:anchorId="0D5B10B3" wp14:editId="42C7EECF">
            <wp:extent cx="5013590" cy="3152775"/>
            <wp:effectExtent l="0" t="0" r="0" b="0"/>
            <wp:docPr id="3" name="Billede 3"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tekst&#10;&#10;Automatisk genereret beskrivelse"/>
                    <pic:cNvPicPr/>
                  </pic:nvPicPr>
                  <pic:blipFill>
                    <a:blip r:embed="rId62"/>
                    <a:stretch>
                      <a:fillRect/>
                    </a:stretch>
                  </pic:blipFill>
                  <pic:spPr>
                    <a:xfrm>
                      <a:off x="0" y="0"/>
                      <a:ext cx="5024993" cy="3159945"/>
                    </a:xfrm>
                    <a:prstGeom prst="rect">
                      <a:avLst/>
                    </a:prstGeom>
                  </pic:spPr>
                </pic:pic>
              </a:graphicData>
            </a:graphic>
          </wp:inline>
        </w:drawing>
      </w:r>
    </w:p>
    <w:p w14:paraId="4DB20362" w14:textId="6F0D13A0" w:rsidR="002B3E31" w:rsidRDefault="00F35714" w:rsidP="00D30FB5">
      <w:pPr>
        <w:pStyle w:val="Billedtekst"/>
        <w:jc w:val="center"/>
      </w:pPr>
      <w:r>
        <w:t xml:space="preserve">Figur </w:t>
      </w:r>
      <w:fldSimple w:instr=" SEQ Figur \* ARABIC ">
        <w:r w:rsidR="00CE1058">
          <w:rPr>
            <w:noProof/>
          </w:rPr>
          <w:t>18</w:t>
        </w:r>
      </w:fldSimple>
      <w:r>
        <w:t>: Gem i CSV format</w:t>
      </w:r>
    </w:p>
    <w:p w14:paraId="670980D1" w14:textId="729FC40A" w:rsidR="00785C53" w:rsidRDefault="00F35714" w:rsidP="00F35714">
      <w:r>
        <w:br w:type="page"/>
      </w:r>
    </w:p>
    <w:p w14:paraId="2A2D7657" w14:textId="747CF14D" w:rsidR="002B3E31" w:rsidRDefault="002B3E31" w:rsidP="003E73B8">
      <w:pPr>
        <w:pStyle w:val="Opstilling-talellerbogst"/>
      </w:pPr>
      <w:r>
        <w:lastRenderedPageBreak/>
        <w:t>Angiv ønskede filnavn, så der står .csv og tryk ”gem”</w:t>
      </w:r>
    </w:p>
    <w:p w14:paraId="01A853DE" w14:textId="77777777" w:rsidR="002B3E31" w:rsidRDefault="002B3E31" w:rsidP="002B3E31">
      <w:pPr>
        <w:pStyle w:val="Opstilling-talellerbogst"/>
        <w:numPr>
          <w:ilvl w:val="0"/>
          <w:numId w:val="0"/>
        </w:numPr>
      </w:pPr>
    </w:p>
    <w:p w14:paraId="7E658781" w14:textId="7EC39852" w:rsidR="003E73B8" w:rsidRDefault="002B3E31" w:rsidP="002B3E31">
      <w:pPr>
        <w:pStyle w:val="Opstilling-talellerbogst"/>
        <w:numPr>
          <w:ilvl w:val="0"/>
          <w:numId w:val="0"/>
        </w:numPr>
      </w:pPr>
      <w:r>
        <w:t>Hvis du har udfyldt flere af fanerne</w:t>
      </w:r>
      <w:r w:rsidR="00F457A8">
        <w:t>,</w:t>
      </w:r>
      <w:r>
        <w:t xml:space="preserve"> skal hvert faneblad gemmes som hver deres CSV fil og de skal indberettes hver for sig når data uploades til Affaldsdata</w:t>
      </w:r>
      <w:r w:rsidR="00A13434">
        <w:t>systemet</w:t>
      </w:r>
      <w:r>
        <w:t>. Det betyder at du kan indberette for ét år ad gangen</w:t>
      </w:r>
      <w:r w:rsidR="003E73B8">
        <w:t>, for ét p-nummer og én indberetningsrolle.</w:t>
      </w:r>
    </w:p>
    <w:p w14:paraId="6D6BACEB" w14:textId="77777777" w:rsidR="00F35714" w:rsidRDefault="003E73B8" w:rsidP="00F35714">
      <w:pPr>
        <w:pStyle w:val="Opstilling-talellerbogst"/>
        <w:keepNext/>
        <w:numPr>
          <w:ilvl w:val="0"/>
          <w:numId w:val="0"/>
        </w:numPr>
      </w:pPr>
      <w:r>
        <w:t xml:space="preserve">En CSV fil kan ikke have flere faneblade. Hvis du alligevel prøver får du denne fejlbesked. </w:t>
      </w:r>
      <w:r>
        <w:rPr>
          <w:noProof/>
        </w:rPr>
        <w:drawing>
          <wp:inline distT="0" distB="0" distL="0" distR="0" wp14:anchorId="224F23DE" wp14:editId="2BF429A3">
            <wp:extent cx="5289550" cy="1150060"/>
            <wp:effectExtent l="0" t="0" r="6350" b="0"/>
            <wp:docPr id="66" name="Billede 66"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illede 66" descr="Et billede, der indeholder tekst&#10;&#10;Automatisk genereret beskrivelse"/>
                    <pic:cNvPicPr/>
                  </pic:nvPicPr>
                  <pic:blipFill>
                    <a:blip r:embed="rId63"/>
                    <a:stretch>
                      <a:fillRect/>
                    </a:stretch>
                  </pic:blipFill>
                  <pic:spPr>
                    <a:xfrm>
                      <a:off x="0" y="0"/>
                      <a:ext cx="5419417" cy="1178296"/>
                    </a:xfrm>
                    <a:prstGeom prst="rect">
                      <a:avLst/>
                    </a:prstGeom>
                  </pic:spPr>
                </pic:pic>
              </a:graphicData>
            </a:graphic>
          </wp:inline>
        </w:drawing>
      </w:r>
    </w:p>
    <w:p w14:paraId="58AD4E55" w14:textId="4A2745F9" w:rsidR="003E73B8" w:rsidRDefault="00F35714" w:rsidP="00D30FB5">
      <w:pPr>
        <w:pStyle w:val="Billedtekst"/>
        <w:jc w:val="center"/>
      </w:pPr>
      <w:r>
        <w:t xml:space="preserve">Figur </w:t>
      </w:r>
      <w:fldSimple w:instr=" SEQ Figur \* ARABIC ">
        <w:r w:rsidR="00CE1058">
          <w:rPr>
            <w:noProof/>
          </w:rPr>
          <w:t>19</w:t>
        </w:r>
      </w:fldSimple>
      <w:r>
        <w:t>: CSV advarsel ved gem</w:t>
      </w:r>
    </w:p>
    <w:p w14:paraId="277D0C99" w14:textId="77777777" w:rsidR="003E73B8" w:rsidRDefault="003E73B8" w:rsidP="002B3E31">
      <w:pPr>
        <w:pStyle w:val="Opstilling-talellerbogst"/>
        <w:numPr>
          <w:ilvl w:val="0"/>
          <w:numId w:val="0"/>
        </w:numPr>
        <w:rPr>
          <w:b/>
          <w:bCs/>
        </w:rPr>
      </w:pPr>
    </w:p>
    <w:p w14:paraId="09556A17" w14:textId="77777777" w:rsidR="003E73B8" w:rsidRDefault="003E73B8" w:rsidP="002B3E31">
      <w:pPr>
        <w:pStyle w:val="Opstilling-talellerbogst"/>
        <w:numPr>
          <w:ilvl w:val="0"/>
          <w:numId w:val="0"/>
        </w:numPr>
        <w:rPr>
          <w:b/>
          <w:bCs/>
        </w:rPr>
      </w:pPr>
      <w:r>
        <w:rPr>
          <w:b/>
          <w:bCs/>
        </w:rPr>
        <w:t>NB</w:t>
      </w:r>
    </w:p>
    <w:p w14:paraId="6439DE63" w14:textId="6781709D" w:rsidR="003E73B8" w:rsidRDefault="003E73B8" w:rsidP="002B3E31">
      <w:pPr>
        <w:pStyle w:val="Opstilling-talellerbogst"/>
        <w:numPr>
          <w:ilvl w:val="0"/>
          <w:numId w:val="0"/>
        </w:numPr>
      </w:pPr>
      <w:r>
        <w:t>Man kan kontrollere om en CSV fil er korrekt bygget op ved at åbne filen med en almindelig teksteditor f.eks. notesblok og se, om der eventuelt er for mange semikoloner i en eller flere linjer. Der skal være et semikolon mellem hver datatype. Semikolon adskiller kolonnerne og hermed data i CSV-filen.</w:t>
      </w:r>
    </w:p>
    <w:p w14:paraId="6BCA1345" w14:textId="77777777" w:rsidR="003E73B8" w:rsidRDefault="003E73B8" w:rsidP="002B3E31">
      <w:pPr>
        <w:pStyle w:val="Opstilling-talellerbogst"/>
        <w:numPr>
          <w:ilvl w:val="0"/>
          <w:numId w:val="0"/>
        </w:numPr>
      </w:pPr>
    </w:p>
    <w:p w14:paraId="7655FE21" w14:textId="23FBA7D8" w:rsidR="00565B71" w:rsidRDefault="003E73B8" w:rsidP="004146BB">
      <w:pPr>
        <w:pStyle w:val="Opstilling-talellerbogst"/>
        <w:numPr>
          <w:ilvl w:val="0"/>
          <w:numId w:val="0"/>
        </w:numPr>
      </w:pPr>
      <w:r>
        <w:t>En ekstra kolonne vil vises som et afsluttende “;“ efter den sidste kolonne i skabelonen “Håndteringsdato”. Hvis den sidste kolonne skal være tom, skal der blot være et enkelt ”;” efter den næstsidste kolonne, som afslutning på linjen. Hvis indberetningerne laves ved hjælp af Excel er dette normalt ikke et problem.</w:t>
      </w:r>
    </w:p>
    <w:p w14:paraId="6A99A92A" w14:textId="058310B7" w:rsidR="004146BB" w:rsidRDefault="00565B71" w:rsidP="00D82D04">
      <w:r>
        <w:br w:type="page"/>
      </w:r>
    </w:p>
    <w:p w14:paraId="036B9DED" w14:textId="77777777" w:rsidR="00565B71" w:rsidRDefault="00565B71" w:rsidP="004146BB">
      <w:pPr>
        <w:pStyle w:val="Opstilling-talellerbogst"/>
        <w:numPr>
          <w:ilvl w:val="0"/>
          <w:numId w:val="0"/>
        </w:numPr>
      </w:pPr>
    </w:p>
    <w:tbl>
      <w:tblPr>
        <w:tblStyle w:val="Tabel-Gitter"/>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tblGrid>
      <w:tr w:rsidR="004146BB" w14:paraId="0115AD9C" w14:textId="77777777" w:rsidTr="00A7625D">
        <w:trPr>
          <w:trHeight w:val="855"/>
        </w:trPr>
        <w:tc>
          <w:tcPr>
            <w:tcW w:w="8080" w:type="dxa"/>
            <w:hideMark/>
          </w:tcPr>
          <w:p w14:paraId="72109449" w14:textId="72214BAF" w:rsidR="004146BB" w:rsidRDefault="004146BB" w:rsidP="009735D3">
            <w:pPr>
              <w:pStyle w:val="Overskrift1"/>
            </w:pPr>
            <w:bookmarkStart w:id="29" w:name="_Toc133576123"/>
            <w:r>
              <w:t>Indberetning af CSV filen til Affaldsdatasystemet</w:t>
            </w:r>
            <w:bookmarkEnd w:id="29"/>
          </w:p>
        </w:tc>
      </w:tr>
    </w:tbl>
    <w:p w14:paraId="3DB36020" w14:textId="77777777" w:rsidR="000B7130" w:rsidRDefault="004146BB" w:rsidP="002B3E31">
      <w:pPr>
        <w:pStyle w:val="Opstilling-talellerbogst"/>
        <w:numPr>
          <w:ilvl w:val="0"/>
          <w:numId w:val="0"/>
        </w:numPr>
      </w:pPr>
      <w:r>
        <w:t>Du er nu klar til at indberette den gemte CSV-fil.</w:t>
      </w:r>
    </w:p>
    <w:p w14:paraId="4109577B" w14:textId="77777777" w:rsidR="00F35714" w:rsidRDefault="00997E75" w:rsidP="00F35714">
      <w:pPr>
        <w:keepNext/>
      </w:pPr>
      <w:r>
        <w:t xml:space="preserve">Klik dig ind på </w:t>
      </w:r>
      <w:r w:rsidRPr="00C641C0">
        <w:t>Affaldsdatasystem Portalen</w:t>
      </w:r>
      <w:r w:rsidR="00C641C0">
        <w:t xml:space="preserve"> </w:t>
      </w:r>
      <w:hyperlink r:id="rId64" w:history="1">
        <w:r w:rsidR="00C641C0" w:rsidRPr="00B47CFB">
          <w:rPr>
            <w:rStyle w:val="Hyperlink"/>
          </w:rPr>
          <w:t>https://www.ads.mst.dk/</w:t>
        </w:r>
      </w:hyperlink>
      <w:r w:rsidR="00C641C0">
        <w:t xml:space="preserve">. </w:t>
      </w:r>
      <w:r>
        <w:rPr>
          <w:noProof/>
        </w:rPr>
        <w:drawing>
          <wp:inline distT="0" distB="0" distL="0" distR="0" wp14:anchorId="033E8E28" wp14:editId="11E050A0">
            <wp:extent cx="5213350" cy="2050911"/>
            <wp:effectExtent l="0" t="0" r="6350" b="6985"/>
            <wp:docPr id="76" name="Billede 76"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Billede 76" descr="Et billede, der indeholder tekst&#10;&#10;Automatisk genereret beskrivelse"/>
                    <pic:cNvPicPr/>
                  </pic:nvPicPr>
                  <pic:blipFill>
                    <a:blip r:embed="rId65"/>
                    <a:stretch>
                      <a:fillRect/>
                    </a:stretch>
                  </pic:blipFill>
                  <pic:spPr>
                    <a:xfrm>
                      <a:off x="0" y="0"/>
                      <a:ext cx="5231390" cy="2058008"/>
                    </a:xfrm>
                    <a:prstGeom prst="rect">
                      <a:avLst/>
                    </a:prstGeom>
                  </pic:spPr>
                </pic:pic>
              </a:graphicData>
            </a:graphic>
          </wp:inline>
        </w:drawing>
      </w:r>
    </w:p>
    <w:p w14:paraId="529D8B7D" w14:textId="1D5E9E0F" w:rsidR="00997E75" w:rsidRDefault="00F35714" w:rsidP="00D30FB5">
      <w:pPr>
        <w:pStyle w:val="Billedtekst"/>
        <w:jc w:val="center"/>
      </w:pPr>
      <w:r>
        <w:t xml:space="preserve">Figur </w:t>
      </w:r>
      <w:fldSimple w:instr=" SEQ Figur \* ARABIC ">
        <w:r w:rsidR="00CE1058">
          <w:rPr>
            <w:noProof/>
          </w:rPr>
          <w:t>20</w:t>
        </w:r>
      </w:fldSimple>
      <w:r>
        <w:t>: Affaldsdatasystem portalen</w:t>
      </w:r>
    </w:p>
    <w:p w14:paraId="00FD1561" w14:textId="77777777" w:rsidR="00997E75" w:rsidRDefault="00997E75" w:rsidP="00997E75"/>
    <w:p w14:paraId="3F5C4228" w14:textId="0EBDBCFD" w:rsidR="00F35714" w:rsidRDefault="00997E75" w:rsidP="00F35714">
      <w:pPr>
        <w:keepNext/>
        <w:rPr>
          <w:noProof/>
        </w:rPr>
      </w:pPr>
      <w:r>
        <w:t xml:space="preserve">Log ind med </w:t>
      </w:r>
      <w:r w:rsidR="00CE1058">
        <w:t>MitID Erhverv</w:t>
      </w:r>
      <w:r>
        <w:t>. Du kan nu indberette data for alle de p-numre, der måtte være tilknyttet CVR-nummeret.</w:t>
      </w:r>
    </w:p>
    <w:p w14:paraId="55A8AA62" w14:textId="277BCD58" w:rsidR="00CE1058" w:rsidRDefault="00CE1058" w:rsidP="00F35714">
      <w:pPr>
        <w:keepNext/>
      </w:pPr>
      <w:r w:rsidRPr="00CE1058">
        <w:rPr>
          <w:noProof/>
        </w:rPr>
        <w:drawing>
          <wp:inline distT="0" distB="0" distL="0" distR="0" wp14:anchorId="53816A4E" wp14:editId="2B443DF2">
            <wp:extent cx="1982738" cy="3333750"/>
            <wp:effectExtent l="0" t="0" r="0" b="0"/>
            <wp:docPr id="1331906960" name="Billede 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06960" name="Billede 1" descr="Et billede, der indeholder tekst&#10;&#10;Automatisk genereret beskrivelse"/>
                    <pic:cNvPicPr/>
                  </pic:nvPicPr>
                  <pic:blipFill>
                    <a:blip r:embed="rId66"/>
                    <a:stretch>
                      <a:fillRect/>
                    </a:stretch>
                  </pic:blipFill>
                  <pic:spPr>
                    <a:xfrm>
                      <a:off x="0" y="0"/>
                      <a:ext cx="2023092" cy="3401601"/>
                    </a:xfrm>
                    <a:prstGeom prst="rect">
                      <a:avLst/>
                    </a:prstGeom>
                  </pic:spPr>
                </pic:pic>
              </a:graphicData>
            </a:graphic>
          </wp:inline>
        </w:drawing>
      </w:r>
    </w:p>
    <w:p w14:paraId="0829CAFC" w14:textId="58FEA200" w:rsidR="00997E75" w:rsidRDefault="00F35714" w:rsidP="00D30FB5">
      <w:pPr>
        <w:pStyle w:val="Billedtekst"/>
        <w:jc w:val="center"/>
      </w:pPr>
      <w:r>
        <w:t xml:space="preserve">Figur </w:t>
      </w:r>
      <w:fldSimple w:instr=" SEQ Figur \* ARABIC ">
        <w:r w:rsidR="00CE1058">
          <w:rPr>
            <w:noProof/>
          </w:rPr>
          <w:t>21</w:t>
        </w:r>
      </w:fldSimple>
      <w:r>
        <w:t xml:space="preserve">: </w:t>
      </w:r>
      <w:r w:rsidR="00CE1058">
        <w:t>MitID</w:t>
      </w:r>
    </w:p>
    <w:p w14:paraId="465CE77C" w14:textId="77777777" w:rsidR="00997E75" w:rsidRDefault="00997E75" w:rsidP="00997E75"/>
    <w:p w14:paraId="75295F64" w14:textId="77777777" w:rsidR="00997E75" w:rsidRDefault="00997E75" w:rsidP="00997E75">
      <w:r>
        <w:br w:type="page"/>
      </w:r>
    </w:p>
    <w:p w14:paraId="460C0C78" w14:textId="77777777" w:rsidR="00F35714" w:rsidRDefault="00997E75" w:rsidP="00F35714">
      <w:pPr>
        <w:keepNext/>
      </w:pPr>
      <w:r>
        <w:lastRenderedPageBreak/>
        <w:t xml:space="preserve">Klik herefter på Foretag Indberetninger og </w:t>
      </w:r>
      <w:r w:rsidR="005A36ED">
        <w:t xml:space="preserve">CSV-import </w:t>
      </w:r>
      <w:r>
        <w:t>i navigationsmenuen og du kan nu følge resten af vejledningen for at fuldføre en indberetning.</w:t>
      </w:r>
      <w:r w:rsidR="00375CD4" w:rsidRPr="00375CD4">
        <w:rPr>
          <w:noProof/>
        </w:rPr>
        <w:t xml:space="preserve"> </w:t>
      </w:r>
      <w:r w:rsidR="00375CD4">
        <w:rPr>
          <w:noProof/>
        </w:rPr>
        <w:drawing>
          <wp:inline distT="0" distB="0" distL="0" distR="0" wp14:anchorId="1902B3EC" wp14:editId="0BC9B20A">
            <wp:extent cx="3050177" cy="2965450"/>
            <wp:effectExtent l="0" t="0" r="0" b="6350"/>
            <wp:docPr id="11" name="Billede 1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descr="Et billede, der indeholder tekst&#10;&#10;Automatisk genereret beskrivelse"/>
                    <pic:cNvPicPr/>
                  </pic:nvPicPr>
                  <pic:blipFill>
                    <a:blip r:embed="rId67"/>
                    <a:stretch>
                      <a:fillRect/>
                    </a:stretch>
                  </pic:blipFill>
                  <pic:spPr>
                    <a:xfrm>
                      <a:off x="0" y="0"/>
                      <a:ext cx="3052369" cy="2967581"/>
                    </a:xfrm>
                    <a:prstGeom prst="rect">
                      <a:avLst/>
                    </a:prstGeom>
                  </pic:spPr>
                </pic:pic>
              </a:graphicData>
            </a:graphic>
          </wp:inline>
        </w:drawing>
      </w:r>
    </w:p>
    <w:p w14:paraId="4F3D71AB" w14:textId="5CEA4E4D" w:rsidR="00997E75" w:rsidRDefault="00F35714" w:rsidP="00D30FB5">
      <w:pPr>
        <w:pStyle w:val="Billedtekst"/>
        <w:jc w:val="center"/>
      </w:pPr>
      <w:r>
        <w:t xml:space="preserve">Figur </w:t>
      </w:r>
      <w:fldSimple w:instr=" SEQ Figur \* ARABIC ">
        <w:r w:rsidR="00CE1058">
          <w:rPr>
            <w:noProof/>
          </w:rPr>
          <w:t>22</w:t>
        </w:r>
      </w:fldSimple>
      <w:r>
        <w:t>: Portal CSV-import</w:t>
      </w:r>
    </w:p>
    <w:p w14:paraId="40A75D5B" w14:textId="77777777" w:rsidR="00842961" w:rsidRDefault="00842961" w:rsidP="002B3E31">
      <w:pPr>
        <w:pStyle w:val="Opstilling-talellerbogst"/>
        <w:numPr>
          <w:ilvl w:val="0"/>
          <w:numId w:val="0"/>
        </w:numPr>
        <w:rPr>
          <w:noProof/>
        </w:rPr>
      </w:pPr>
    </w:p>
    <w:p w14:paraId="59925969" w14:textId="77777777" w:rsidR="00842961" w:rsidRDefault="00842961" w:rsidP="00842961">
      <w:pPr>
        <w:pStyle w:val="Overskrift2"/>
      </w:pPr>
      <w:bookmarkStart w:id="30" w:name="_Toc133576124"/>
      <w:r>
        <w:t>Validering af CSV-format</w:t>
      </w:r>
      <w:bookmarkEnd w:id="30"/>
    </w:p>
    <w:p w14:paraId="78A5FED9" w14:textId="77777777" w:rsidR="00842961" w:rsidRDefault="00842961" w:rsidP="00842961"/>
    <w:p w14:paraId="71A7D858" w14:textId="4A56F978" w:rsidR="00842961" w:rsidRDefault="00842961" w:rsidP="00842961">
      <w:r>
        <w:t xml:space="preserve">Filen valideres nu for om den kan indlæses til affaldsdatasystemet. Det betyder at det kontrolleres om skabelonen er korrekt bygget op og at datafelterne har det rigtige format og størrelse. Er der fejl i </w:t>
      </w:r>
      <w:r w:rsidR="003968AE">
        <w:t>formatet</w:t>
      </w:r>
      <w:r>
        <w:t xml:space="preserve"> af din CSV fil, kan du f.eks. modtage nedenstående fejlbesked angivet med rødt på dit skærmbillede. Fejlene skal rettes førend filen kan indberettes. </w:t>
      </w:r>
    </w:p>
    <w:p w14:paraId="2692AAC0" w14:textId="237BDA24" w:rsidR="00842961" w:rsidRDefault="00842961" w:rsidP="00842961">
      <w:r>
        <w:t>I den endelige validering kontrolleres; Adresser, P</w:t>
      </w:r>
      <w:r w:rsidR="003968AE">
        <w:t>-</w:t>
      </w:r>
      <w:r>
        <w:t>numre, kombinationer af behandlingsaktiviteter og R/D-koder samt om affaldsfraktionen farligt affald ikke er kombineret med en ikke-farlig EAK</w:t>
      </w:r>
      <w:r w:rsidR="003968AE">
        <w:t>-</w:t>
      </w:r>
      <w:r>
        <w:t>kode.</w:t>
      </w:r>
    </w:p>
    <w:p w14:paraId="0993739E" w14:textId="77777777" w:rsidR="00F35714" w:rsidRDefault="009013F5" w:rsidP="00F35714">
      <w:pPr>
        <w:keepNext/>
      </w:pPr>
      <w:r>
        <w:rPr>
          <w:noProof/>
        </w:rPr>
        <w:drawing>
          <wp:inline distT="0" distB="0" distL="0" distR="0" wp14:anchorId="0E4CB996" wp14:editId="311F5E7B">
            <wp:extent cx="5245100" cy="3385977"/>
            <wp:effectExtent l="0" t="0" r="0" b="5080"/>
            <wp:docPr id="43" name="Billede 43"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lede 43" descr="Et billede, der indeholder tekst&#10;&#10;Automatisk genereret beskrivelse"/>
                    <pic:cNvPicPr/>
                  </pic:nvPicPr>
                  <pic:blipFill>
                    <a:blip r:embed="rId68"/>
                    <a:stretch>
                      <a:fillRect/>
                    </a:stretch>
                  </pic:blipFill>
                  <pic:spPr>
                    <a:xfrm>
                      <a:off x="0" y="0"/>
                      <a:ext cx="5272484" cy="3403655"/>
                    </a:xfrm>
                    <a:prstGeom prst="rect">
                      <a:avLst/>
                    </a:prstGeom>
                  </pic:spPr>
                </pic:pic>
              </a:graphicData>
            </a:graphic>
          </wp:inline>
        </w:drawing>
      </w:r>
    </w:p>
    <w:p w14:paraId="1EBE2EDF" w14:textId="631B9566" w:rsidR="00842961" w:rsidRDefault="00F35714" w:rsidP="00D30FB5">
      <w:pPr>
        <w:pStyle w:val="Billedtekst"/>
        <w:jc w:val="center"/>
      </w:pPr>
      <w:r>
        <w:t xml:space="preserve">Figur </w:t>
      </w:r>
      <w:fldSimple w:instr=" SEQ Figur \* ARABIC ">
        <w:r w:rsidR="00CE1058">
          <w:rPr>
            <w:noProof/>
          </w:rPr>
          <w:t>23</w:t>
        </w:r>
      </w:fldSimple>
      <w:r>
        <w:t>: Portal CSV valideringsfejl</w:t>
      </w:r>
    </w:p>
    <w:p w14:paraId="62281A1D" w14:textId="77777777" w:rsidR="00595DA7" w:rsidRDefault="00595DA7" w:rsidP="00842961"/>
    <w:p w14:paraId="5447CEDB" w14:textId="079B0C00" w:rsidR="00842961" w:rsidRDefault="00842961" w:rsidP="00842961">
      <w:r>
        <w:t>Optræder der mange fejl, har du mulighed for at trykke på Gem fejl i Excel, hvorved du får samtlige fundne fejl i din CSV fil eksporteret til en Excel fil, hvorved du får et samlet overblik over dine fejl.</w:t>
      </w:r>
    </w:p>
    <w:p w14:paraId="4206C2C7" w14:textId="77777777" w:rsidR="00F35714" w:rsidRDefault="00A8009A" w:rsidP="00F35714">
      <w:pPr>
        <w:keepNext/>
      </w:pPr>
      <w:r>
        <w:rPr>
          <w:noProof/>
        </w:rPr>
        <w:drawing>
          <wp:inline distT="0" distB="0" distL="0" distR="0" wp14:anchorId="19F280BB" wp14:editId="074140D5">
            <wp:extent cx="5172075" cy="1857375"/>
            <wp:effectExtent l="0" t="0" r="9525" b="9525"/>
            <wp:docPr id="67" name="Billede 67"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lede 67" descr="Et billede, der indeholder tekst&#10;&#10;Automatisk genereret beskrivelse"/>
                    <pic:cNvPicPr/>
                  </pic:nvPicPr>
                  <pic:blipFill>
                    <a:blip r:embed="rId69"/>
                    <a:stretch>
                      <a:fillRect/>
                    </a:stretch>
                  </pic:blipFill>
                  <pic:spPr>
                    <a:xfrm>
                      <a:off x="0" y="0"/>
                      <a:ext cx="5172075" cy="1857375"/>
                    </a:xfrm>
                    <a:prstGeom prst="rect">
                      <a:avLst/>
                    </a:prstGeom>
                  </pic:spPr>
                </pic:pic>
              </a:graphicData>
            </a:graphic>
          </wp:inline>
        </w:drawing>
      </w:r>
    </w:p>
    <w:p w14:paraId="6B3D2907" w14:textId="56610429" w:rsidR="00F13E01" w:rsidRDefault="00F35714" w:rsidP="00D30FB5">
      <w:pPr>
        <w:pStyle w:val="Billedtekst"/>
        <w:jc w:val="center"/>
      </w:pPr>
      <w:r>
        <w:t xml:space="preserve">Figur </w:t>
      </w:r>
      <w:fldSimple w:instr=" SEQ Figur \* ARABIC ">
        <w:r w:rsidR="00CE1058">
          <w:rPr>
            <w:noProof/>
          </w:rPr>
          <w:t>24</w:t>
        </w:r>
      </w:fldSimple>
      <w:r>
        <w:t>: Portal Gem fejl i Excel</w:t>
      </w:r>
    </w:p>
    <w:p w14:paraId="309627DE" w14:textId="735B66B9" w:rsidR="00F13E01" w:rsidRDefault="00F13E01"/>
    <w:p w14:paraId="02D63374" w14:textId="77777777" w:rsidR="00F13E01" w:rsidRDefault="00F13E01" w:rsidP="00F13E01">
      <w:pPr>
        <w:pStyle w:val="Overskrift2"/>
      </w:pPr>
      <w:bookmarkStart w:id="31" w:name="_Toc133576125"/>
      <w:r>
        <w:t>Upload og egen prævalidering</w:t>
      </w:r>
      <w:bookmarkEnd w:id="31"/>
    </w:p>
    <w:p w14:paraId="53EEAEA3" w14:textId="77777777" w:rsidR="00F13E01" w:rsidRDefault="00F13E01" w:rsidP="00F13E01"/>
    <w:p w14:paraId="3184E1DE" w14:textId="77777777" w:rsidR="00F35714" w:rsidRDefault="00F13E01" w:rsidP="00F35714">
      <w:pPr>
        <w:keepNext/>
      </w:pPr>
      <w:r>
        <w:t>Hvis filen kan indlæses til prævalidering og yderligere automatiseret validering ser skærmbilledet således ud:</w:t>
      </w:r>
      <w:r w:rsidRPr="00F13E01">
        <w:rPr>
          <w:noProof/>
        </w:rPr>
        <w:t xml:space="preserve"> </w:t>
      </w:r>
      <w:r w:rsidR="004377DD">
        <w:rPr>
          <w:noProof/>
        </w:rPr>
        <w:drawing>
          <wp:inline distT="0" distB="0" distL="0" distR="0" wp14:anchorId="47F17349" wp14:editId="2659F7E8">
            <wp:extent cx="5172075" cy="2609196"/>
            <wp:effectExtent l="0" t="0" r="0" b="1270"/>
            <wp:docPr id="71" name="Billede 7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illede 71" descr="Et billede, der indeholder tekst&#10;&#10;Automatisk genereret beskrivelse"/>
                    <pic:cNvPicPr/>
                  </pic:nvPicPr>
                  <pic:blipFill>
                    <a:blip r:embed="rId70"/>
                    <a:stretch>
                      <a:fillRect/>
                    </a:stretch>
                  </pic:blipFill>
                  <pic:spPr>
                    <a:xfrm>
                      <a:off x="0" y="0"/>
                      <a:ext cx="5179540" cy="2612962"/>
                    </a:xfrm>
                    <a:prstGeom prst="rect">
                      <a:avLst/>
                    </a:prstGeom>
                  </pic:spPr>
                </pic:pic>
              </a:graphicData>
            </a:graphic>
          </wp:inline>
        </w:drawing>
      </w:r>
    </w:p>
    <w:p w14:paraId="3D831CD0" w14:textId="66CD367D" w:rsidR="00F13E01" w:rsidRDefault="00F35714" w:rsidP="00D30FB5">
      <w:pPr>
        <w:pStyle w:val="Billedtekst"/>
        <w:jc w:val="center"/>
        <w:rPr>
          <w:noProof/>
        </w:rPr>
      </w:pPr>
      <w:r>
        <w:t xml:space="preserve">Figur </w:t>
      </w:r>
      <w:fldSimple w:instr=" SEQ Figur \* ARABIC ">
        <w:r w:rsidR="00CE1058">
          <w:rPr>
            <w:noProof/>
          </w:rPr>
          <w:t>25</w:t>
        </w:r>
      </w:fldSimple>
      <w:r>
        <w:t>: Portal indberetningsår og -rolle</w:t>
      </w:r>
    </w:p>
    <w:p w14:paraId="7977B651" w14:textId="77777777" w:rsidR="00166A3A" w:rsidRDefault="00166A3A" w:rsidP="00F13E01"/>
    <w:p w14:paraId="376D2901" w14:textId="0A1BB79E" w:rsidR="00AA6AE6" w:rsidRDefault="00F13E01" w:rsidP="00F13E01">
      <w:r>
        <w:t xml:space="preserve">Systemet går ud fra, at du agter at indberette til affaldsdatasystemet for P-nummeret, som er tilknyttet dit </w:t>
      </w:r>
      <w:r w:rsidR="0021361A">
        <w:t>MitID</w:t>
      </w:r>
      <w:r>
        <w:t xml:space="preserve">. Ønsker du at indberette for et andet P-nummer tilknyttet din virksomheds CVR-nummer kan du </w:t>
      </w:r>
      <w:r w:rsidR="0007689B">
        <w:t>indtaste det her</w:t>
      </w:r>
      <w:r>
        <w:t xml:space="preserve">. </w:t>
      </w:r>
    </w:p>
    <w:p w14:paraId="4958513E" w14:textId="77777777" w:rsidR="0007689B" w:rsidRDefault="0007689B" w:rsidP="00F13E01"/>
    <w:p w14:paraId="644E4C94" w14:textId="66D0BB1E" w:rsidR="001E6485" w:rsidRDefault="001E6485" w:rsidP="00F13E01">
      <w:r>
        <w:t xml:space="preserve">Indberetningsrollen udfyldes på baggrund af den uploadede fil. Tjek at det stemmer overens med den indberetningsrolle du vil indberette som. </w:t>
      </w:r>
      <w:r w:rsidR="00447383">
        <w:t>indberetter rollen</w:t>
      </w:r>
      <w:r>
        <w:t xml:space="preserve"> fremgår af feltet ”Vælg </w:t>
      </w:r>
      <w:r w:rsidR="00447383">
        <w:t>indberetter rolle</w:t>
      </w:r>
      <w:r>
        <w:t xml:space="preserve">” angivet med lysegrå skrift. Feltet kan </w:t>
      </w:r>
      <w:r w:rsidRPr="001E6485">
        <w:rPr>
          <w:b/>
          <w:bCs/>
        </w:rPr>
        <w:t>ikke</w:t>
      </w:r>
      <w:r>
        <w:t xml:space="preserve"> rettes.</w:t>
      </w:r>
    </w:p>
    <w:p w14:paraId="1093E462" w14:textId="69867A59" w:rsidR="00AA6AE6" w:rsidRDefault="001E6485">
      <w:r>
        <w:t>År udfyldes også automatisk ud</w:t>
      </w:r>
      <w:r w:rsidR="008A49A9">
        <w:t xml:space="preserve"> </w:t>
      </w:r>
      <w:r>
        <w:t>fra den uploadede fil. Der kan ikke indberettes data fra tidligere år, hvis dette ønskes</w:t>
      </w:r>
      <w:r w:rsidR="008566D3">
        <w:t>,</w:t>
      </w:r>
      <w:r>
        <w:t xml:space="preserve"> skal du kontakte affaldsdatasystemet.</w:t>
      </w:r>
    </w:p>
    <w:p w14:paraId="60866F64" w14:textId="77777777" w:rsidR="00F35714" w:rsidRDefault="00AA6AE6" w:rsidP="00F35714">
      <w:pPr>
        <w:keepNext/>
      </w:pPr>
      <w:r>
        <w:lastRenderedPageBreak/>
        <w:t>Tryk næste og modtag en prævalidering af data lignende billedet nedenfor:</w:t>
      </w:r>
      <w:r w:rsidRPr="00AA6AE6">
        <w:rPr>
          <w:noProof/>
        </w:rPr>
        <w:t xml:space="preserve"> </w:t>
      </w:r>
      <w:r w:rsidR="006D32C6">
        <w:rPr>
          <w:noProof/>
        </w:rPr>
        <w:drawing>
          <wp:inline distT="0" distB="0" distL="0" distR="0" wp14:anchorId="5AC90768" wp14:editId="5A86E8A7">
            <wp:extent cx="5204980" cy="3251200"/>
            <wp:effectExtent l="0" t="0" r="0" b="6350"/>
            <wp:docPr id="72" name="Billede 72"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Billede 72" descr="Et billede, der indeholder tekst&#10;&#10;Automatisk genereret beskrivelse"/>
                    <pic:cNvPicPr/>
                  </pic:nvPicPr>
                  <pic:blipFill>
                    <a:blip r:embed="rId71"/>
                    <a:stretch>
                      <a:fillRect/>
                    </a:stretch>
                  </pic:blipFill>
                  <pic:spPr>
                    <a:xfrm>
                      <a:off x="0" y="0"/>
                      <a:ext cx="5219400" cy="3260207"/>
                    </a:xfrm>
                    <a:prstGeom prst="rect">
                      <a:avLst/>
                    </a:prstGeom>
                  </pic:spPr>
                </pic:pic>
              </a:graphicData>
            </a:graphic>
          </wp:inline>
        </w:drawing>
      </w:r>
    </w:p>
    <w:p w14:paraId="0998FD8F" w14:textId="5E263CAE" w:rsidR="00AA6AE6" w:rsidRDefault="00F35714" w:rsidP="00D30FB5">
      <w:pPr>
        <w:pStyle w:val="Billedtekst"/>
        <w:jc w:val="center"/>
        <w:rPr>
          <w:noProof/>
        </w:rPr>
      </w:pPr>
      <w:r>
        <w:t xml:space="preserve">Figur </w:t>
      </w:r>
      <w:fldSimple w:instr=" SEQ Figur \* ARABIC ">
        <w:r w:rsidR="00CE1058">
          <w:rPr>
            <w:noProof/>
          </w:rPr>
          <w:t>26</w:t>
        </w:r>
      </w:fldSimple>
      <w:r>
        <w:t>: Portal indberetningsoversigt</w:t>
      </w:r>
    </w:p>
    <w:p w14:paraId="43F5246E" w14:textId="77777777" w:rsidR="00AA6AE6" w:rsidRDefault="00AA6AE6" w:rsidP="00F13E01">
      <w:pPr>
        <w:rPr>
          <w:noProof/>
        </w:rPr>
      </w:pPr>
    </w:p>
    <w:p w14:paraId="7FE3CD25" w14:textId="77777777" w:rsidR="00AA6AE6" w:rsidRDefault="00AA6AE6" w:rsidP="00F13E01">
      <w:r>
        <w:t xml:space="preserve">Prævalideringen er en oversigt af din indberetningsfil, hvor du kan se hvad du indberettede på samme Pnummer sidste år, fordelt på husholdning og erhvervsaffald. Du kan anvende prævalideringen til at vurdere om der evt. er fejl i det du er ved at indberette. </w:t>
      </w:r>
    </w:p>
    <w:p w14:paraId="3C34C5A3" w14:textId="77777777" w:rsidR="00AA6AE6" w:rsidRDefault="00AA6AE6" w:rsidP="00F13E01">
      <w:r>
        <w:t>Hvis du er ved at indberette en meget større mængde end sidste år kan det være at værdierne i din indberetning er i kg i stedet for tons. Vurdér derfor om de angivne totale mængder i tons stemmer overens med hvad, din virksomhed har håndteret i tons.</w:t>
      </w:r>
    </w:p>
    <w:p w14:paraId="38BF5F73" w14:textId="77777777" w:rsidR="00AA6AE6" w:rsidRDefault="00AA6AE6" w:rsidP="00F13E01">
      <w:r>
        <w:t>Vi oplever også, at affald fra husholdninger indberettes som erhvervsaffald. Vurdér derfor også om forskellen mellem husholdning og erhvervsaffald er meget større end sidste år, og vurdér om der er noget der skal rettes.</w:t>
      </w:r>
    </w:p>
    <w:p w14:paraId="108814FB" w14:textId="5EA5A15E" w:rsidR="00AA6AE6" w:rsidRDefault="00AA6AE6" w:rsidP="00F13E01">
      <w:r>
        <w:t xml:space="preserve">Såfremt mængderne afviger fra det din </w:t>
      </w:r>
      <w:r w:rsidR="00CB60B4">
        <w:t>virksomhed,</w:t>
      </w:r>
      <w:r>
        <w:t xml:space="preserve"> har håndteret, kan du afbryde indberetningen ved at trykke ”tilbage”, således at du ikke indberetter filen. Du har derved mulighed for ar rette oplysningerne i dit eget system, inden du danner og fremsender en ny CSV fil. </w:t>
      </w:r>
    </w:p>
    <w:p w14:paraId="0CE1F53A" w14:textId="77777777" w:rsidR="001F3A35" w:rsidRDefault="00AA6AE6" w:rsidP="00F13E01">
      <w:r>
        <w:t>Hvis du har kommentarer til din indberetning som du synes er relevant for Miljøstyrelsen at vide, kan du tilføje det i kommentarfeltet, så vi ved det i kvalitetssikringsarbejdet. Det kan eksempelvis være forklaringen på store stigninger eller fald siden sidste indberetning.</w:t>
      </w:r>
    </w:p>
    <w:p w14:paraId="5A2BD078" w14:textId="77777777" w:rsidR="001F3A35" w:rsidRDefault="001F3A35" w:rsidP="00F13E01"/>
    <w:p w14:paraId="5ECBF1CC" w14:textId="77777777" w:rsidR="001F3A35" w:rsidRDefault="001F3A35" w:rsidP="00F13E01">
      <w:r>
        <w:t>Dine virksomhedsoplysninger er hentet fra CVR-registret på baggrund af signaturen, som du har anvendt ved log-in på virk.dk. I eksemplet er anvendt Miljøstyrelsens data.</w:t>
      </w:r>
    </w:p>
    <w:p w14:paraId="2234DEEF" w14:textId="77777777" w:rsidR="001F3A35" w:rsidRDefault="001F3A35" w:rsidP="00F13E01">
      <w:r>
        <w:t>Udfyld dine kontaktoplysninger hvis disse har ændret sig siden sidste indberetning eller hvis du ikke tidligere har indberettet. Således har Miljøstyrelsen mulighed for at kontakte dig i tilfælde af, at der måtte være spørgsmål til indberetningen. Angiv den e-mail adresse, hvortil der skal fremsendes kvittering for modtagelse af indberetningen. Kvitteringsmail-adressen behøves ikke nødvendigvis være den samme som din kontaktmail-adresse.</w:t>
      </w:r>
    </w:p>
    <w:p w14:paraId="44826C8C" w14:textId="65B0E813" w:rsidR="001F3A35" w:rsidRDefault="001F3A35" w:rsidP="00F13E01">
      <w:r>
        <w:t>Kontaktoplysningerne gemmes ved indsend</w:t>
      </w:r>
      <w:r w:rsidR="00F94487">
        <w:t>else</w:t>
      </w:r>
      <w:r>
        <w:t xml:space="preserve"> af indberetningen. Når du næste gang ønsker at indberette, skal disse oplysninger ikke udfyldes igen, medmindre de har ændret sig. </w:t>
      </w:r>
    </w:p>
    <w:p w14:paraId="2268C795" w14:textId="77777777" w:rsidR="001F3A35" w:rsidRDefault="001F3A35" w:rsidP="00F13E01"/>
    <w:p w14:paraId="178C50CE" w14:textId="77777777" w:rsidR="00C70A3D" w:rsidRDefault="001F3A35" w:rsidP="00C70A3D">
      <w:pPr>
        <w:keepNext/>
      </w:pPr>
      <w:r>
        <w:lastRenderedPageBreak/>
        <w:t>Hvis data stemmer overens med det du gerne vil indberette tryk da ”Indsend indberetning”, hvorved din valgte fil importeres til Affaldsdatasystemet, hvorefter du modtager følgende besked på skærmen.</w:t>
      </w:r>
      <w:r w:rsidRPr="001F3A35">
        <w:rPr>
          <w:noProof/>
        </w:rPr>
        <w:t xml:space="preserve"> </w:t>
      </w:r>
      <w:r w:rsidR="00286936">
        <w:rPr>
          <w:noProof/>
        </w:rPr>
        <w:drawing>
          <wp:inline distT="0" distB="0" distL="0" distR="0" wp14:anchorId="145DA472" wp14:editId="317D3F83">
            <wp:extent cx="5280025" cy="1174891"/>
            <wp:effectExtent l="0" t="0" r="0" b="6350"/>
            <wp:docPr id="73" name="Billede 73"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Billede 73" descr="Et billede, der indeholder tekst&#10;&#10;Automatisk genereret beskrivelse"/>
                    <pic:cNvPicPr/>
                  </pic:nvPicPr>
                  <pic:blipFill>
                    <a:blip r:embed="rId72"/>
                    <a:stretch>
                      <a:fillRect/>
                    </a:stretch>
                  </pic:blipFill>
                  <pic:spPr>
                    <a:xfrm>
                      <a:off x="0" y="0"/>
                      <a:ext cx="5294803" cy="1178179"/>
                    </a:xfrm>
                    <a:prstGeom prst="rect">
                      <a:avLst/>
                    </a:prstGeom>
                  </pic:spPr>
                </pic:pic>
              </a:graphicData>
            </a:graphic>
          </wp:inline>
        </w:drawing>
      </w:r>
    </w:p>
    <w:p w14:paraId="6780C073" w14:textId="1B4D1226" w:rsidR="001F3A35" w:rsidRDefault="00C70A3D" w:rsidP="00D30FB5">
      <w:pPr>
        <w:pStyle w:val="Billedtekst"/>
        <w:jc w:val="center"/>
        <w:rPr>
          <w:noProof/>
        </w:rPr>
      </w:pPr>
      <w:r>
        <w:t xml:space="preserve">Figur </w:t>
      </w:r>
      <w:fldSimple w:instr=" SEQ Figur \* ARABIC ">
        <w:r w:rsidR="00CE1058">
          <w:rPr>
            <w:noProof/>
          </w:rPr>
          <w:t>27</w:t>
        </w:r>
      </w:fldSimple>
      <w:r>
        <w:t>: Portal kvittering</w:t>
      </w:r>
    </w:p>
    <w:p w14:paraId="5E4479C8" w14:textId="77777777" w:rsidR="00B201D1" w:rsidRDefault="00B201D1" w:rsidP="00F13E01"/>
    <w:p w14:paraId="33E511B7" w14:textId="53D2EFC0" w:rsidR="001F3A35" w:rsidRDefault="001F3A35" w:rsidP="00F13E01">
      <w:r>
        <w:t xml:space="preserve">Af denne kvittering fremgår dato og klokkeslæt for hvornår indberetning er fremsendt til Affaldsdatasystemet, hvilket ikke nødvendigvis er det tidspunkt, for hvornår data endeligt er godkendt og fremstår i databasen. Ligeledes er der en batch-reference til celle B2 i din CSV fil, således at du kan identificere indberetningen. </w:t>
      </w:r>
    </w:p>
    <w:p w14:paraId="0D1313C9" w14:textId="77777777" w:rsidR="001F3A35" w:rsidRDefault="001F3A35" w:rsidP="00F13E01">
      <w:r>
        <w:t>Hvis du ønsker at fremsende flere CSV-indberetninger tryk da på ”Foretag ny indberetning”.</w:t>
      </w:r>
    </w:p>
    <w:p w14:paraId="327F4E34" w14:textId="77777777" w:rsidR="00C727D0" w:rsidRDefault="00C727D0" w:rsidP="00F13E01"/>
    <w:p w14:paraId="1F3AFB2E" w14:textId="77777777" w:rsidR="00C727D0" w:rsidRDefault="00C727D0" w:rsidP="00C727D0">
      <w:pPr>
        <w:pStyle w:val="Overskrift2"/>
      </w:pPr>
      <w:bookmarkStart w:id="32" w:name="_Toc133576126"/>
      <w:r>
        <w:t>Efterbehandling af indlæst CSV-fil</w:t>
      </w:r>
      <w:bookmarkEnd w:id="32"/>
    </w:p>
    <w:p w14:paraId="32B607B3" w14:textId="77777777" w:rsidR="00C727D0" w:rsidRDefault="00C727D0" w:rsidP="00C727D0"/>
    <w:p w14:paraId="50EB750C" w14:textId="77777777" w:rsidR="00C727D0" w:rsidRDefault="00C727D0" w:rsidP="00C727D0">
      <w:r>
        <w:t>Indberetningen er nu gemt i Affaldsdatasystemet, men afventer en efterbehandling. Der fremsendes en e-mail til dig, når denne er afsluttet, hvoraf det fremgår, om den er godkendt eller, at der er fejl, som skal rettes.</w:t>
      </w:r>
    </w:p>
    <w:p w14:paraId="4CF4027A" w14:textId="77777777" w:rsidR="00156B9B" w:rsidRDefault="00156B9B" w:rsidP="00C727D0"/>
    <w:p w14:paraId="12E6FC77" w14:textId="082416B5" w:rsidR="00156B9B" w:rsidRPr="00156B9B" w:rsidRDefault="00156B9B" w:rsidP="00156B9B">
      <w:pPr>
        <w:rPr>
          <w:b/>
          <w:bCs/>
        </w:rPr>
      </w:pPr>
      <w:r>
        <w:rPr>
          <w:b/>
          <w:bCs/>
        </w:rPr>
        <w:t>I efterbehandling valideres om:</w:t>
      </w:r>
    </w:p>
    <w:p w14:paraId="3F90DE77" w14:textId="49FA3633" w:rsidR="00156B9B" w:rsidRDefault="00156B9B" w:rsidP="00156B9B">
      <w:pPr>
        <w:pStyle w:val="Opstilling-punkttegn"/>
      </w:pPr>
      <w:r>
        <w:t xml:space="preserve">De anvendte koder er identiske med koder i værdilister bilag A </w:t>
      </w:r>
      <w:hyperlink r:id="rId73" w:history="1">
        <w:r w:rsidR="007D7E4E" w:rsidRPr="00B52CAE">
          <w:rPr>
            <w:rStyle w:val="Hyperlink"/>
          </w:rPr>
          <w:t>https://mst.dk/affald-jord/affald/affaldsdatasystemet/vejledninger-mv/</w:t>
        </w:r>
      </w:hyperlink>
      <w:r w:rsidR="007D7E4E">
        <w:rPr>
          <w:rStyle w:val="Hyperlink"/>
        </w:rPr>
        <w:t>.</w:t>
      </w:r>
    </w:p>
    <w:p w14:paraId="73FE9BEC" w14:textId="17BD99B0" w:rsidR="00156B9B" w:rsidRDefault="00156B9B" w:rsidP="00156B9B">
      <w:pPr>
        <w:pStyle w:val="Opstilling-punkttegn"/>
      </w:pPr>
      <w:r>
        <w:t xml:space="preserve">Angivne adresser findes på </w:t>
      </w:r>
      <w:hyperlink r:id="rId74" w:history="1">
        <w:r w:rsidR="002757A8">
          <w:rPr>
            <w:rStyle w:val="Hyperlink"/>
          </w:rPr>
          <w:t>https://danmarksadresser.dk</w:t>
        </w:r>
      </w:hyperlink>
      <w:r>
        <w:t xml:space="preserve"> (kun relevant for producentype udenPnummer).</w:t>
      </w:r>
    </w:p>
    <w:p w14:paraId="4FD3DE8E" w14:textId="4B400B0D" w:rsidR="00156B9B" w:rsidRDefault="00156B9B" w:rsidP="00156B9B">
      <w:pPr>
        <w:pStyle w:val="Opstilling-punkttegn"/>
      </w:pPr>
      <w:r>
        <w:t>P</w:t>
      </w:r>
      <w:r w:rsidR="007856BD">
        <w:t>-</w:t>
      </w:r>
      <w:r>
        <w:t>numre er gyldige og eksisterer eller har eksisteret et år før det år der indberettes affald for.</w:t>
      </w:r>
    </w:p>
    <w:p w14:paraId="7954DD58" w14:textId="66C0AB74" w:rsidR="00156B9B" w:rsidRDefault="00156B9B" w:rsidP="00156B9B">
      <w:pPr>
        <w:pStyle w:val="Opstilling-punkttegn"/>
      </w:pPr>
      <w:r>
        <w:t xml:space="preserve">Kombinationer af behandlingsaktiviteter og R/D-koder er gyldige, se gyldige og ugyldige kombinationer her </w:t>
      </w:r>
      <w:hyperlink r:id="rId75" w:history="1">
        <w:r w:rsidR="0001260A" w:rsidRPr="00B52CAE">
          <w:rPr>
            <w:rStyle w:val="Hyperlink"/>
          </w:rPr>
          <w:t>https://mst.dk/affald-jord/affald/affaldsdatasystemet/vejledninger-mv/</w:t>
        </w:r>
      </w:hyperlink>
      <w:r w:rsidR="0001260A">
        <w:t xml:space="preserve"> under ”Vejledning til val af behandlingskoder” </w:t>
      </w:r>
      <w:r>
        <w:t xml:space="preserve"> </w:t>
      </w:r>
    </w:p>
    <w:p w14:paraId="457CC01C" w14:textId="72F4DA2B" w:rsidR="00156B9B" w:rsidRDefault="00156B9B" w:rsidP="00156B9B">
      <w:pPr>
        <w:pStyle w:val="Opstilling-punkttegn"/>
      </w:pPr>
      <w:r>
        <w:t>Affaldsfraktionen ”farligt affald” er kombineret med en farlige EAK</w:t>
      </w:r>
      <w:r w:rsidR="007856BD">
        <w:t>-</w:t>
      </w:r>
      <w:r>
        <w:t>kode</w:t>
      </w:r>
    </w:p>
    <w:p w14:paraId="621810FB" w14:textId="77777777" w:rsidR="00156B9B" w:rsidRDefault="00156B9B" w:rsidP="00156B9B">
      <w:pPr>
        <w:pStyle w:val="Opstilling-punkttegn"/>
        <w:numPr>
          <w:ilvl w:val="0"/>
          <w:numId w:val="0"/>
        </w:numPr>
        <w:ind w:left="170" w:hanging="170"/>
      </w:pPr>
    </w:p>
    <w:p w14:paraId="4A359082" w14:textId="77777777" w:rsidR="00C70A3D" w:rsidRDefault="00156B9B" w:rsidP="00C70A3D">
      <w:pPr>
        <w:pStyle w:val="Opstilling-punkttegn"/>
        <w:keepNext/>
        <w:numPr>
          <w:ilvl w:val="0"/>
          <w:numId w:val="0"/>
        </w:numPr>
        <w:ind w:left="170" w:hanging="170"/>
      </w:pPr>
      <w:r>
        <w:t>Hvis disse parametre er i</w:t>
      </w:r>
      <w:r w:rsidR="003F401B">
        <w:t xml:space="preserve"> </w:t>
      </w:r>
      <w:r>
        <w:t>orden</w:t>
      </w:r>
      <w:r w:rsidR="003F401B">
        <w:t>,</w:t>
      </w:r>
      <w:r>
        <w:t xml:space="preserve"> vil du modtage følgende kvitteringsmail:</w:t>
      </w:r>
      <w:r w:rsidRPr="00156B9B">
        <w:rPr>
          <w:noProof/>
        </w:rPr>
        <w:t xml:space="preserve"> </w:t>
      </w:r>
      <w:r>
        <w:rPr>
          <w:noProof/>
        </w:rPr>
        <w:drawing>
          <wp:inline distT="0" distB="0" distL="0" distR="0" wp14:anchorId="61A8B24C" wp14:editId="11735998">
            <wp:extent cx="5172075" cy="2248023"/>
            <wp:effectExtent l="0" t="0" r="0" b="0"/>
            <wp:docPr id="14" name="Billede 14"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ede 14" descr="Et billede, der indeholder tekst&#10;&#10;Automatisk genereret beskrivelse"/>
                    <pic:cNvPicPr/>
                  </pic:nvPicPr>
                  <pic:blipFill>
                    <a:blip r:embed="rId76"/>
                    <a:stretch>
                      <a:fillRect/>
                    </a:stretch>
                  </pic:blipFill>
                  <pic:spPr>
                    <a:xfrm>
                      <a:off x="0" y="0"/>
                      <a:ext cx="5231531" cy="2273865"/>
                    </a:xfrm>
                    <a:prstGeom prst="rect">
                      <a:avLst/>
                    </a:prstGeom>
                  </pic:spPr>
                </pic:pic>
              </a:graphicData>
            </a:graphic>
          </wp:inline>
        </w:drawing>
      </w:r>
    </w:p>
    <w:p w14:paraId="7FF0BFE0" w14:textId="5D4E1BA8" w:rsidR="00156B9B" w:rsidRDefault="00C70A3D" w:rsidP="00D30FB5">
      <w:pPr>
        <w:pStyle w:val="Billedtekst"/>
        <w:jc w:val="center"/>
        <w:rPr>
          <w:noProof/>
        </w:rPr>
      </w:pPr>
      <w:r>
        <w:t xml:space="preserve">Figur </w:t>
      </w:r>
      <w:fldSimple w:instr=" SEQ Figur \* ARABIC ">
        <w:r w:rsidR="00CE1058">
          <w:rPr>
            <w:noProof/>
          </w:rPr>
          <w:t>28</w:t>
        </w:r>
      </w:fldSimple>
      <w:r>
        <w:t>: Kvittering</w:t>
      </w:r>
    </w:p>
    <w:p w14:paraId="66CC6816" w14:textId="77777777" w:rsidR="003A6C0B" w:rsidRDefault="003A6C0B" w:rsidP="00156B9B">
      <w:pPr>
        <w:pStyle w:val="Opstilling-punkttegn"/>
        <w:numPr>
          <w:ilvl w:val="0"/>
          <w:numId w:val="0"/>
        </w:numPr>
        <w:ind w:left="170" w:hanging="170"/>
      </w:pPr>
    </w:p>
    <w:p w14:paraId="10996A58" w14:textId="77777777" w:rsidR="003A6C0B" w:rsidRDefault="003A6C0B" w:rsidP="00156B9B">
      <w:pPr>
        <w:pStyle w:val="Opstilling-punkttegn"/>
        <w:numPr>
          <w:ilvl w:val="0"/>
          <w:numId w:val="0"/>
        </w:numPr>
        <w:ind w:left="170" w:hanging="170"/>
      </w:pPr>
    </w:p>
    <w:p w14:paraId="121F8788" w14:textId="77777777" w:rsidR="00C70A3D" w:rsidRDefault="003A6C0B" w:rsidP="00C70A3D">
      <w:pPr>
        <w:pStyle w:val="Opstilling-punkttegn"/>
        <w:keepNext/>
        <w:numPr>
          <w:ilvl w:val="0"/>
          <w:numId w:val="0"/>
        </w:numPr>
      </w:pPr>
      <w:r>
        <w:t xml:space="preserve">Hvis din CSV fil ikke er i orden i forhold til det der valideres for, modtager nu nedenstående mail med en vedhæftet pdf -fil, hvori de enkelte fejl er beskrevet. Disse skal rettes i din oprindelige fil, som så skal indsendes igen. Lav ændringer i din </w:t>
      </w:r>
      <w:r w:rsidR="001310CB">
        <w:t>CSV</w:t>
      </w:r>
      <w:r>
        <w:t xml:space="preserve"> fil og indberet hele filen igen.</w:t>
      </w:r>
      <w:r w:rsidR="00B407A5" w:rsidRPr="00B407A5">
        <w:rPr>
          <w:noProof/>
        </w:rPr>
        <w:t xml:space="preserve"> </w:t>
      </w:r>
      <w:r w:rsidR="00B407A5">
        <w:rPr>
          <w:noProof/>
        </w:rPr>
        <w:drawing>
          <wp:inline distT="0" distB="0" distL="0" distR="0" wp14:anchorId="1EC178AA" wp14:editId="72EE2C1A">
            <wp:extent cx="5238750" cy="2785685"/>
            <wp:effectExtent l="0" t="0" r="0" b="0"/>
            <wp:docPr id="16" name="Billede 16"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lede 16" descr="Et billede, der indeholder tekst&#10;&#10;Automatisk genereret beskrivelse"/>
                    <pic:cNvPicPr/>
                  </pic:nvPicPr>
                  <pic:blipFill>
                    <a:blip r:embed="rId77"/>
                    <a:stretch>
                      <a:fillRect/>
                    </a:stretch>
                  </pic:blipFill>
                  <pic:spPr>
                    <a:xfrm>
                      <a:off x="0" y="0"/>
                      <a:ext cx="5261070" cy="2797553"/>
                    </a:xfrm>
                    <a:prstGeom prst="rect">
                      <a:avLst/>
                    </a:prstGeom>
                  </pic:spPr>
                </pic:pic>
              </a:graphicData>
            </a:graphic>
          </wp:inline>
        </w:drawing>
      </w:r>
    </w:p>
    <w:p w14:paraId="5AE00252" w14:textId="601CDC1B" w:rsidR="003A6C0B" w:rsidRDefault="00C70A3D" w:rsidP="00D30FB5">
      <w:pPr>
        <w:pStyle w:val="Billedtekst"/>
        <w:jc w:val="center"/>
        <w:rPr>
          <w:noProof/>
        </w:rPr>
      </w:pPr>
      <w:r>
        <w:t xml:space="preserve">Figur </w:t>
      </w:r>
      <w:fldSimple w:instr=" SEQ Figur \* ARABIC ">
        <w:r w:rsidR="00CE1058">
          <w:rPr>
            <w:noProof/>
          </w:rPr>
          <w:t>29</w:t>
        </w:r>
      </w:fldSimple>
      <w:r>
        <w:t>: Fejl kvittering</w:t>
      </w:r>
    </w:p>
    <w:p w14:paraId="13364B4B" w14:textId="77777777" w:rsidR="00B407A5" w:rsidRDefault="00B407A5" w:rsidP="003A6C0B">
      <w:pPr>
        <w:pStyle w:val="Opstilling-punkttegn"/>
        <w:numPr>
          <w:ilvl w:val="0"/>
          <w:numId w:val="0"/>
        </w:numPr>
      </w:pPr>
    </w:p>
    <w:p w14:paraId="2337FE53" w14:textId="76E0B67D" w:rsidR="00B407A5" w:rsidRDefault="00B407A5" w:rsidP="003A6C0B">
      <w:pPr>
        <w:pStyle w:val="Opstilling-punkttegn"/>
        <w:numPr>
          <w:ilvl w:val="0"/>
          <w:numId w:val="0"/>
        </w:numPr>
      </w:pPr>
      <w:r>
        <w:t>Fejl af samme type lægges sammen i fejlmeddelelsen. En fejl kan derfor godt gælde flere linjer end der står i fejlmeddelelsen. F.eks. i hver linje hvor et ugyldigt P</w:t>
      </w:r>
      <w:r w:rsidR="00D34CBB">
        <w:t>-</w:t>
      </w:r>
      <w:r>
        <w:t xml:space="preserve">nummer optræder. </w:t>
      </w:r>
    </w:p>
    <w:p w14:paraId="326D23B1" w14:textId="77777777" w:rsidR="00B407A5" w:rsidRDefault="00B407A5" w:rsidP="003A6C0B">
      <w:pPr>
        <w:pStyle w:val="Opstilling-punkttegn"/>
        <w:numPr>
          <w:ilvl w:val="0"/>
          <w:numId w:val="0"/>
        </w:numPr>
      </w:pPr>
      <w:r>
        <w:t xml:space="preserve">Der foretages dermed 2 slags valideringer af din CSV fil førend data endelig er inde i databasen. </w:t>
      </w:r>
    </w:p>
    <w:p w14:paraId="674C3182" w14:textId="4EB3D26A" w:rsidR="00E64FA3" w:rsidRDefault="00B407A5" w:rsidP="003A6C0B">
      <w:pPr>
        <w:pStyle w:val="Opstilling-punkttegn"/>
        <w:numPr>
          <w:ilvl w:val="0"/>
          <w:numId w:val="0"/>
        </w:numPr>
      </w:pPr>
      <w:r>
        <w:t>Den første validering kontrollerer om skabelonen er korrekt bygget op og at datafelterne har det rigtige format og størrelse og om de anvendte affaldskoder er korrekte hver for sig. I den endelige validering kontrolleres der på indholdet af datafelterne.</w:t>
      </w:r>
    </w:p>
    <w:p w14:paraId="639C16C1" w14:textId="77777777" w:rsidR="00E64FA3" w:rsidRDefault="00E64FA3">
      <w:r>
        <w:br w:type="page"/>
      </w:r>
    </w:p>
    <w:p w14:paraId="61C805FC" w14:textId="77777777" w:rsidR="00B407A5" w:rsidRDefault="00E64FA3" w:rsidP="00E64FA3">
      <w:pPr>
        <w:pStyle w:val="Overskrift2"/>
      </w:pPr>
      <w:bookmarkStart w:id="33" w:name="_Toc133576127"/>
      <w:r>
        <w:lastRenderedPageBreak/>
        <w:t>Fejlbeskeder og hvordan du retter dem</w:t>
      </w:r>
      <w:bookmarkEnd w:id="33"/>
    </w:p>
    <w:p w14:paraId="2C0372A7" w14:textId="77777777" w:rsidR="00E64FA3" w:rsidRDefault="00E64FA3" w:rsidP="00E64FA3"/>
    <w:p w14:paraId="7F1AC312" w14:textId="77777777" w:rsidR="00E64FA3" w:rsidRDefault="00E64FA3" w:rsidP="00E64FA3">
      <w:r>
        <w:t>Fejlbesked:</w:t>
      </w:r>
      <w:r>
        <w:tab/>
        <w:t>”Offentlig eller privat adresse uden P-nummer: CVR-nummer er påkrævet.”</w:t>
      </w:r>
    </w:p>
    <w:p w14:paraId="0F59D80A" w14:textId="77777777" w:rsidR="00E64FA3" w:rsidRDefault="00E64FA3" w:rsidP="00E64FA3">
      <w:r>
        <w:t>Løsning:</w:t>
      </w:r>
      <w:r>
        <w:tab/>
        <w:t>CVR-nummer skal angives når producenttypen er UdenPnummer</w:t>
      </w:r>
    </w:p>
    <w:p w14:paraId="161B93D8" w14:textId="77777777" w:rsidR="00E64FA3" w:rsidRDefault="00E64FA3" w:rsidP="00E64FA3"/>
    <w:p w14:paraId="32CC1BAF" w14:textId="105B0978" w:rsidR="00E64FA3" w:rsidRDefault="00E64FA3" w:rsidP="00E64FA3">
      <w:pPr>
        <w:ind w:left="1304" w:hanging="1304"/>
      </w:pPr>
      <w:r>
        <w:t>Fejlbesked:</w:t>
      </w:r>
      <w:r>
        <w:tab/>
        <w:t>”P-nummer 100697794 er ugyldigt for Offentlig eller privat virksomhed med P</w:t>
      </w:r>
      <w:r w:rsidR="00CF4BD9">
        <w:t>-</w:t>
      </w:r>
      <w:r>
        <w:t>nummer.”</w:t>
      </w:r>
    </w:p>
    <w:p w14:paraId="754BF174" w14:textId="77777777" w:rsidR="00E64FA3" w:rsidRDefault="00E64FA3" w:rsidP="00E64FA3">
      <w:pPr>
        <w:ind w:left="1304" w:hanging="1304"/>
      </w:pPr>
      <w:r>
        <w:t>Løsning:</w:t>
      </w:r>
      <w:r>
        <w:tab/>
        <w:t>Her er 9 cifre angivet som P-nummer. Et P-nummer er 10 cifre og dette er derfor ugyldigt. Find det korrekte P-nummer og indberet dette.</w:t>
      </w:r>
    </w:p>
    <w:p w14:paraId="7FA049A8" w14:textId="77777777" w:rsidR="00301F16" w:rsidRDefault="00301F16" w:rsidP="00E64FA3">
      <w:pPr>
        <w:ind w:left="1304" w:hanging="1304"/>
      </w:pPr>
    </w:p>
    <w:p w14:paraId="2C73169D" w14:textId="77777777" w:rsidR="00301F16" w:rsidRDefault="00301F16" w:rsidP="00E64FA3">
      <w:pPr>
        <w:ind w:left="1304" w:hanging="1304"/>
      </w:pPr>
      <w:r>
        <w:t>Fejlbesked:</w:t>
      </w:r>
      <w:r>
        <w:tab/>
        <w:t>”Offentlig eller privat adresse uden P-nummer: Adressen findes ikke”</w:t>
      </w:r>
    </w:p>
    <w:p w14:paraId="70479F3E" w14:textId="0965E115" w:rsidR="00301F16" w:rsidRDefault="00301F16" w:rsidP="00E64FA3">
      <w:pPr>
        <w:ind w:left="1304" w:hanging="1304"/>
      </w:pPr>
      <w:r>
        <w:t>Løsning:</w:t>
      </w:r>
      <w:r>
        <w:tab/>
        <w:t xml:space="preserve">Den angivne adresse findes ikke på </w:t>
      </w:r>
      <w:hyperlink r:id="rId78" w:history="1">
        <w:r w:rsidR="006345C1">
          <w:rPr>
            <w:rStyle w:val="Hyperlink"/>
          </w:rPr>
          <w:t>https://danmarksadresser.dk</w:t>
        </w:r>
      </w:hyperlink>
      <w:r>
        <w:t xml:space="preserve"> eller er ikke stavet nøjagtig som skrevet på</w:t>
      </w:r>
      <w:r w:rsidR="006345C1">
        <w:t xml:space="preserve"> Danmarks </w:t>
      </w:r>
      <w:r w:rsidR="007E47D5">
        <w:t>Adresser</w:t>
      </w:r>
      <w:r>
        <w:t>. Find den korrekte adresse på denne side. Afvigelser som mellemrum, punktummer, variation i store og små bogstaver vil gøre at adressen ikke godkendes.</w:t>
      </w:r>
    </w:p>
    <w:p w14:paraId="21387BC4" w14:textId="77777777" w:rsidR="00B86568" w:rsidRDefault="00B86568" w:rsidP="00E64FA3">
      <w:pPr>
        <w:ind w:left="1304" w:hanging="1304"/>
      </w:pPr>
    </w:p>
    <w:p w14:paraId="45D5E3C6" w14:textId="77777777" w:rsidR="00B86568" w:rsidRDefault="00B86568" w:rsidP="00E64FA3">
      <w:pPr>
        <w:ind w:left="1304" w:hanging="1304"/>
      </w:pPr>
      <w:r>
        <w:t>Fejlbesked:</w:t>
      </w:r>
      <w:r>
        <w:tab/>
        <w:t>”Afleveret hos: Det angivne modtager P-nummer 1017248657 er ophørt med at eksistere før indberetningsåret 2017”</w:t>
      </w:r>
    </w:p>
    <w:p w14:paraId="710DD518" w14:textId="3E0503E1" w:rsidR="00B86568" w:rsidRDefault="00B86568" w:rsidP="00E64FA3">
      <w:pPr>
        <w:ind w:left="1304" w:hanging="1304"/>
      </w:pPr>
      <w:r>
        <w:t>Løsning:</w:t>
      </w:r>
      <w:r>
        <w:tab/>
        <w:t>Det angivne P-nummer findes ikke længere. Det kan være din kunde har ændret P</w:t>
      </w:r>
      <w:r w:rsidR="002E4EF0">
        <w:t>-</w:t>
      </w:r>
      <w:r>
        <w:t>nummer. Hvis det er tilfældet</w:t>
      </w:r>
      <w:r w:rsidR="002E4EF0">
        <w:t>,</w:t>
      </w:r>
      <w:r>
        <w:t xml:space="preserve"> kan du på </w:t>
      </w:r>
      <w:hyperlink r:id="rId79" w:history="1">
        <w:r w:rsidR="007E47D5">
          <w:rPr>
            <w:rStyle w:val="Hyperlink"/>
          </w:rPr>
          <w:t>https://datacvr.virk.dk/data</w:t>
        </w:r>
      </w:hyperlink>
      <w:r>
        <w:t>, søge på et bestemt P-nummer og se det nye. Eller du kan kontakte kunden og høre hvilket P-nummer der er gældende. Det kan også være du har indberettet en forkert virksomhed, angiv da den korrekte.</w:t>
      </w:r>
    </w:p>
    <w:p w14:paraId="477C4F62" w14:textId="77777777" w:rsidR="001F08BB" w:rsidRDefault="001F08BB" w:rsidP="00E64FA3">
      <w:pPr>
        <w:ind w:left="1304" w:hanging="1304"/>
      </w:pPr>
    </w:p>
    <w:p w14:paraId="6E70BFB5" w14:textId="77777777" w:rsidR="001F08BB" w:rsidRDefault="001F08BB" w:rsidP="00E64FA3">
      <w:pPr>
        <w:ind w:left="1304" w:hanging="1304"/>
      </w:pPr>
      <w:r>
        <w:t>Fejlbesked:</w:t>
      </w:r>
      <w:r>
        <w:tab/>
        <w:t>”Affaldsfraktioner H er ugyldig”</w:t>
      </w:r>
    </w:p>
    <w:p w14:paraId="0CB05F47" w14:textId="2C67DF68" w:rsidR="001F08BB" w:rsidRDefault="001F08BB" w:rsidP="00E64FA3">
      <w:pPr>
        <w:ind w:left="1304" w:hanging="1304"/>
      </w:pPr>
      <w:r>
        <w:t>Løsning:</w:t>
      </w:r>
      <w:r>
        <w:tab/>
        <w:t xml:space="preserve">En affaldsfraktion skal angives ved H eller E. Alle gyldige koder findes i </w:t>
      </w:r>
      <w:r w:rsidR="00506763">
        <w:t>bilag A</w:t>
      </w:r>
      <w:r w:rsidR="00BF5691">
        <w:t xml:space="preserve"> - værdikodelister</w:t>
      </w:r>
      <w:r>
        <w:t xml:space="preserve">: </w:t>
      </w:r>
      <w:hyperlink r:id="rId80" w:history="1">
        <w:r w:rsidR="00975891" w:rsidRPr="00B52CAE">
          <w:rPr>
            <w:rStyle w:val="Hyperlink"/>
          </w:rPr>
          <w:t>https://mst.dk/affald-jord/affald/affaldsdatasystemet/vejledninger-mv/</w:t>
        </w:r>
      </w:hyperlink>
    </w:p>
    <w:p w14:paraId="7AC9B36F" w14:textId="77777777" w:rsidR="001F08BB" w:rsidRDefault="001F08BB" w:rsidP="00E64FA3">
      <w:pPr>
        <w:ind w:left="1304" w:hanging="1304"/>
      </w:pPr>
    </w:p>
    <w:p w14:paraId="309E4083" w14:textId="415308EA" w:rsidR="001F08BB" w:rsidRDefault="001F08BB" w:rsidP="00E64FA3">
      <w:pPr>
        <w:ind w:left="1304" w:hanging="1304"/>
      </w:pPr>
      <w:r>
        <w:t>Fejlbesked:</w:t>
      </w:r>
      <w:r>
        <w:tab/>
        <w:t>”Kommunekoden 0181 er ugyldig”</w:t>
      </w:r>
    </w:p>
    <w:p w14:paraId="276AA081" w14:textId="4C992E18" w:rsidR="001F08BB" w:rsidRDefault="001F08BB" w:rsidP="00E64FA3">
      <w:pPr>
        <w:ind w:left="1304" w:hanging="1304"/>
      </w:pPr>
      <w:r>
        <w:t>Løsning:</w:t>
      </w:r>
      <w:r>
        <w:tab/>
        <w:t xml:space="preserve">Find gældende kommunekode i værdilister bilag A </w:t>
      </w:r>
      <w:r w:rsidR="00BF5691">
        <w:t>- værdikodelister</w:t>
      </w:r>
      <w:r>
        <w:t>.</w:t>
      </w:r>
    </w:p>
    <w:p w14:paraId="4772E1D7" w14:textId="77777777" w:rsidR="001F08BB" w:rsidRDefault="001F08BB" w:rsidP="00E64FA3">
      <w:pPr>
        <w:ind w:left="1304" w:hanging="1304"/>
      </w:pPr>
    </w:p>
    <w:p w14:paraId="550BB38C" w14:textId="77777777" w:rsidR="001F08BB" w:rsidRDefault="001F08BB" w:rsidP="00E64FA3">
      <w:pPr>
        <w:ind w:left="1304" w:hanging="1304"/>
      </w:pPr>
      <w:r>
        <w:t>Fejlbesked:</w:t>
      </w:r>
      <w:r>
        <w:tab/>
        <w:t>”EAK-kode 99 99 99 er ugyldig”</w:t>
      </w:r>
    </w:p>
    <w:p w14:paraId="3D477FBD" w14:textId="49FAD608" w:rsidR="001F08BB" w:rsidRDefault="001F08BB" w:rsidP="00E64FA3">
      <w:pPr>
        <w:ind w:left="1304" w:hanging="1304"/>
      </w:pPr>
      <w:r>
        <w:t>Løsning:</w:t>
      </w:r>
      <w:r>
        <w:tab/>
        <w:t>Findes korrekt EAK</w:t>
      </w:r>
      <w:r w:rsidR="00B50C7B">
        <w:t>-</w:t>
      </w:r>
      <w:r>
        <w:t xml:space="preserve">kode i værdilister bilag A </w:t>
      </w:r>
      <w:r w:rsidR="00BF5691">
        <w:t>- værdikodelister</w:t>
      </w:r>
      <w:r>
        <w:t xml:space="preserve"> EAK skal angives i formatet: &lt;2 cifre&gt;.&lt;2 cifre&gt;.&lt;2cifre&gt;</w:t>
      </w:r>
    </w:p>
    <w:p w14:paraId="3AC80717" w14:textId="77777777" w:rsidR="001F08BB" w:rsidRDefault="001F08BB" w:rsidP="00E64FA3">
      <w:pPr>
        <w:ind w:left="1304" w:hanging="1304"/>
      </w:pPr>
    </w:p>
    <w:p w14:paraId="7977E974" w14:textId="77777777" w:rsidR="001F08BB" w:rsidRDefault="001F08BB" w:rsidP="00E64FA3">
      <w:pPr>
        <w:ind w:left="1304" w:hanging="1304"/>
      </w:pPr>
      <w:r>
        <w:t>Fejlbesked:</w:t>
      </w:r>
      <w:r>
        <w:tab/>
        <w:t>”Ugyldig kombination af behandlingskode (01 Genanvendelse (herunder forbehandling)) og nyttiggørelses-/bortskaffelseskode (D4 Deponering i overfladevand (f. eks. udledning af flydende affald eller slam i udgravninger, småsøer eller laguner))!”</w:t>
      </w:r>
    </w:p>
    <w:p w14:paraId="43527DE0" w14:textId="15EA503B" w:rsidR="00BF2F5C" w:rsidRDefault="001F08BB" w:rsidP="00E64FA3">
      <w:pPr>
        <w:ind w:left="1304" w:hanging="1304"/>
      </w:pPr>
      <w:r>
        <w:t>Løsning:</w:t>
      </w:r>
      <w:r>
        <w:tab/>
        <w:t xml:space="preserve">Samme affald kan ikke både være blevet genanvendt og deponeret ved D4. Undersøg hvorvidt affaldet er blevet genanvendt eller deponeret ved D4. Hvis affaldet er blevet genanvendt vælg da en passende nyttigørelseskode mellem R2-R13. Hvis affaldet er bortskaffet ved D4 vælg da behandlingskoden 03 for deponering. Læs mere om behandlingskoder og gyldige kombinationer her: </w:t>
      </w:r>
      <w:hyperlink r:id="rId81" w:history="1">
        <w:r w:rsidR="00197BC9" w:rsidRPr="00B52CAE">
          <w:rPr>
            <w:rStyle w:val="Hyperlink"/>
          </w:rPr>
          <w:t>https://mst.dk/affald-jord/affald/affaldsdatasystemet/vejledninger-mv/</w:t>
        </w:r>
      </w:hyperlink>
      <w:r w:rsidR="00197BC9">
        <w:t xml:space="preserve"> under ”Vejledning til val af behandlingskoder”  </w:t>
      </w:r>
    </w:p>
    <w:p w14:paraId="61CC80FB" w14:textId="77777777" w:rsidR="00BF2F5C" w:rsidRDefault="00BF2F5C">
      <w:r>
        <w:br w:type="page"/>
      </w:r>
    </w:p>
    <w:p w14:paraId="006B1AC1" w14:textId="3400299D" w:rsidR="001F08BB" w:rsidRDefault="00BF2F5C" w:rsidP="00BF2F5C">
      <w:pPr>
        <w:pStyle w:val="Overskrift2"/>
      </w:pPr>
      <w:bookmarkStart w:id="34" w:name="_Toc133576128"/>
      <w:r>
        <w:lastRenderedPageBreak/>
        <w:t>Indtastninger der giver fejl ved indlæsning</w:t>
      </w:r>
      <w:bookmarkEnd w:id="34"/>
    </w:p>
    <w:p w14:paraId="054932FF" w14:textId="77777777" w:rsidR="00BF2F5C" w:rsidRPr="00BF2F5C" w:rsidRDefault="00BF2F5C" w:rsidP="00BF2F5C"/>
    <w:p w14:paraId="07B3A5E2" w14:textId="77777777" w:rsidR="00BF2F5C" w:rsidRDefault="00BF2F5C" w:rsidP="00BF2F5C">
      <w:pPr>
        <w:pStyle w:val="Opstilling-punkttegn"/>
      </w:pPr>
      <w:r>
        <w:t>Der må ikke optræde ekstra kolonner i linje 6 og de efterfølgende linjer ud over hvad skabelonen har.</w:t>
      </w:r>
    </w:p>
    <w:p w14:paraId="20AC50AC" w14:textId="77777777" w:rsidR="00BF2F5C" w:rsidRDefault="00BF2F5C" w:rsidP="00BF2F5C">
      <w:pPr>
        <w:pStyle w:val="Opstilling-punkttegn"/>
      </w:pPr>
      <w:r>
        <w:t>At der er stavet forkert i en eller flere celler i kolonneoverskriften i linje 6.</w:t>
      </w:r>
    </w:p>
    <w:p w14:paraId="6594F2B2" w14:textId="77777777" w:rsidR="00BF2F5C" w:rsidRDefault="00BF2F5C" w:rsidP="00BF2F5C">
      <w:pPr>
        <w:pStyle w:val="Opstilling-punkttegn"/>
      </w:pPr>
      <w:r>
        <w:t>CSV-filen må ikke fylde mere end 16 MB (ca. 120.000 indberetninger).</w:t>
      </w:r>
    </w:p>
    <w:p w14:paraId="58148FBA" w14:textId="77777777" w:rsidR="00BF2F5C" w:rsidRDefault="00BF2F5C" w:rsidP="00BF2F5C">
      <w:pPr>
        <w:pStyle w:val="Opstilling-punkttegn"/>
      </w:pPr>
      <w:r>
        <w:t>At der anvendes korrekte koder i forkerte kolonner. F.eks. D-koder i kolonnen til Recoverykoder.</w:t>
      </w:r>
    </w:p>
    <w:p w14:paraId="7588AF6A" w14:textId="77777777" w:rsidR="00BF2F5C" w:rsidRDefault="00BF2F5C" w:rsidP="00BF2F5C">
      <w:pPr>
        <w:pStyle w:val="Opstilling-punkttegn"/>
      </w:pPr>
      <w:r>
        <w:t>At der anvendes forkerte koder eller koder der tidligere har været korrekte, men nu er udgået.</w:t>
      </w:r>
    </w:p>
    <w:p w14:paraId="73C1114D" w14:textId="77777777" w:rsidR="00BF2F5C" w:rsidRDefault="00BF2F5C" w:rsidP="00BF2F5C">
      <w:pPr>
        <w:pStyle w:val="Opstilling-punkttegn"/>
      </w:pPr>
      <w:r>
        <w:t>At der anvendes SE-numre i stedet for CVR-numre.</w:t>
      </w:r>
    </w:p>
    <w:p w14:paraId="44B45F59" w14:textId="77777777" w:rsidR="00BF2F5C" w:rsidRDefault="00BF2F5C" w:rsidP="00BF2F5C">
      <w:pPr>
        <w:pStyle w:val="Opstilling-punkttegn"/>
      </w:pPr>
      <w:r>
        <w:t>At lukkede eller ufuldstændige p-numre anvendes.</w:t>
      </w:r>
    </w:p>
    <w:p w14:paraId="5A716853" w14:textId="39D4072B" w:rsidR="00BF2F5C" w:rsidRDefault="00BF2F5C" w:rsidP="00BF2F5C">
      <w:pPr>
        <w:pStyle w:val="Opstilling-punkttegn"/>
      </w:pPr>
      <w:r>
        <w:t xml:space="preserve">At der er stavet forkert, når der skal angives adresser. Hver kommune afgør suverænt, hvordan et vejnavn skal staves i den pågældende kommune. Så hvad der er en rigtig stavemåde i en </w:t>
      </w:r>
      <w:r w:rsidR="000D2F6B">
        <w:t>kommune,</w:t>
      </w:r>
      <w:r>
        <w:t xml:space="preserve"> er ikke nødvendigvis det rigtige i en anden kommune. Se f.eks. H.C. Andersensvej, H C Andersens Vej, HC Andersensvej og masser af andre eksempler kan findes. Korrekte adresser findes på </w:t>
      </w:r>
      <w:hyperlink r:id="rId82" w:history="1">
        <w:r w:rsidR="000D2F6B">
          <w:rPr>
            <w:rStyle w:val="Hyperlink"/>
          </w:rPr>
          <w:t>https://danmarksadresser.dk</w:t>
        </w:r>
      </w:hyperlink>
      <w:r>
        <w:t xml:space="preserve"> .</w:t>
      </w:r>
    </w:p>
    <w:p w14:paraId="45417706" w14:textId="77777777" w:rsidR="00BF2F5C" w:rsidRDefault="00BF2F5C" w:rsidP="00BF2F5C">
      <w:pPr>
        <w:pStyle w:val="Opstilling-punkttegn"/>
      </w:pPr>
      <w:r>
        <w:t>At producenttypen private vælges. Municipality skal i stedet vælges.</w:t>
      </w:r>
    </w:p>
    <w:p w14:paraId="7D1B6681" w14:textId="5ED5ABE4" w:rsidR="00BF2F5C" w:rsidRDefault="00BF2F5C" w:rsidP="00BF2F5C">
      <w:pPr>
        <w:pStyle w:val="Opstilling-punkttegn"/>
      </w:pPr>
      <w:r>
        <w:t xml:space="preserve">At der er </w:t>
      </w:r>
      <w:r w:rsidR="00690C7D">
        <w:t>uoverensstemmelse</w:t>
      </w:r>
      <w:r>
        <w:t xml:space="preserve"> mellem valg af behandlingskode og valg af R/D-kode.</w:t>
      </w:r>
    </w:p>
    <w:p w14:paraId="69DB9096" w14:textId="5041FB3D" w:rsidR="00BF2F5C" w:rsidRDefault="00BF2F5C" w:rsidP="00BF2F5C">
      <w:pPr>
        <w:pStyle w:val="Opstilling-punkttegn"/>
      </w:pPr>
      <w:r>
        <w:t>At affaldsfraktionen farligt affald (E29 og H26) indberettes med en EAK-kode der ikke er farlig.</w:t>
      </w:r>
    </w:p>
    <w:p w14:paraId="0E50334C" w14:textId="77777777" w:rsidR="00BF2F5C" w:rsidRDefault="00BF2F5C">
      <w:r>
        <w:br w:type="page"/>
      </w:r>
    </w:p>
    <w:tbl>
      <w:tblPr>
        <w:tblStyle w:val="Tabel-Gitter"/>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tblGrid>
      <w:tr w:rsidR="00BF2F5C" w14:paraId="38D235BD" w14:textId="77777777" w:rsidTr="00A7625D">
        <w:trPr>
          <w:trHeight w:val="855"/>
        </w:trPr>
        <w:tc>
          <w:tcPr>
            <w:tcW w:w="8080" w:type="dxa"/>
            <w:hideMark/>
          </w:tcPr>
          <w:p w14:paraId="6812EB1A" w14:textId="40FD5F97" w:rsidR="00BF2F5C" w:rsidRDefault="00BF2F5C" w:rsidP="009735D3">
            <w:pPr>
              <w:pStyle w:val="Overskrift1"/>
            </w:pPr>
            <w:bookmarkStart w:id="35" w:name="_Toc133576129"/>
            <w:r>
              <w:lastRenderedPageBreak/>
              <w:t>Rette og slette i indbere</w:t>
            </w:r>
            <w:r w:rsidR="0054749D">
              <w:t>t</w:t>
            </w:r>
            <w:r>
              <w:t>tede data</w:t>
            </w:r>
            <w:bookmarkEnd w:id="35"/>
          </w:p>
        </w:tc>
      </w:tr>
    </w:tbl>
    <w:p w14:paraId="28D0B88D" w14:textId="64F4B401" w:rsidR="00BF2F5C" w:rsidRDefault="00BF2F5C" w:rsidP="00113E8D">
      <w:r>
        <w:t xml:space="preserve">Når du har indberettet affaldsdata, kan du redigere i data, slette indberetninger eller fremstille rapporter. Dette gør du på </w:t>
      </w:r>
      <w:hyperlink r:id="rId83" w:history="1">
        <w:r w:rsidR="000D2F6B">
          <w:rPr>
            <w:rStyle w:val="Hyperlink"/>
          </w:rPr>
          <w:t>https://www.ads.mst.dk</w:t>
        </w:r>
      </w:hyperlink>
      <w:r>
        <w:t xml:space="preserve">, som også kræver, at du har </w:t>
      </w:r>
      <w:r w:rsidR="00727BA8">
        <w:t>MitID</w:t>
      </w:r>
      <w:r>
        <w:t xml:space="preserve">. Redigering og sletning af data kan du læse om i Vejledning til manuel indberetning: </w:t>
      </w:r>
    </w:p>
    <w:p w14:paraId="12894F46" w14:textId="5EA3C37B" w:rsidR="00BF2F5C" w:rsidRDefault="0021361A" w:rsidP="00113E8D">
      <w:hyperlink r:id="rId84" w:history="1">
        <w:r w:rsidR="00577FCD" w:rsidRPr="00B52CAE">
          <w:rPr>
            <w:rStyle w:val="Hyperlink"/>
          </w:rPr>
          <w:t>https://mst.dk/affald-jord/affald/affaldsdatasystemet/vejledninger-mv/</w:t>
        </w:r>
      </w:hyperlink>
      <w:r w:rsidR="00577FCD">
        <w:t xml:space="preserve"> under ”Vejledning til val af behandlingskoder”  </w:t>
      </w:r>
    </w:p>
    <w:p w14:paraId="5139D57E" w14:textId="77777777" w:rsidR="00577FCD" w:rsidRDefault="00577FCD" w:rsidP="00113E8D"/>
    <w:p w14:paraId="4430CF50" w14:textId="24E75E70" w:rsidR="00BF2F5C" w:rsidRPr="00BF2F5C" w:rsidRDefault="00BF2F5C" w:rsidP="00113E8D">
      <w:pPr>
        <w:rPr>
          <w:b/>
          <w:bCs/>
        </w:rPr>
      </w:pPr>
      <w:r w:rsidRPr="00BF2F5C">
        <w:rPr>
          <w:b/>
          <w:bCs/>
        </w:rPr>
        <w:t>Husk altid når du retter indberetninger i Affaldsdatasyst</w:t>
      </w:r>
      <w:r w:rsidR="00BF133D">
        <w:rPr>
          <w:b/>
          <w:bCs/>
        </w:rPr>
        <w:t>e</w:t>
      </w:r>
      <w:r w:rsidRPr="00BF2F5C">
        <w:rPr>
          <w:b/>
          <w:bCs/>
        </w:rPr>
        <w:t xml:space="preserve">met også at tilpasse rettelser i dit veje- /fakturasystem, så fejlene ikke gentages næste gang, at du foretager en indberetning. </w:t>
      </w:r>
    </w:p>
    <w:p w14:paraId="289183E9" w14:textId="77777777" w:rsidR="00BF2F5C" w:rsidRDefault="00BF2F5C" w:rsidP="00113E8D"/>
    <w:p w14:paraId="729EC6EA" w14:textId="5588271A" w:rsidR="00B945BF" w:rsidRDefault="00BF2F5C" w:rsidP="008A42B2">
      <w:r>
        <w:t>Konstateres forkerte mængder efter en indberetning er foretaget, skal disse rettes eller slettes og derpå indberettes på ny med korrekte mængder. Dvs. man kan ikke indberette negative mængder i forbindelse med kreditering i eget veje- eller faktureringssystem.</w:t>
      </w:r>
    </w:p>
    <w:p w14:paraId="635106FB" w14:textId="77777777" w:rsidR="00B945BF" w:rsidRDefault="00B945BF">
      <w:r>
        <w:br w:type="page"/>
      </w:r>
    </w:p>
    <w:tbl>
      <w:tblPr>
        <w:tblStyle w:val="Tabel-Gitter"/>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tblGrid>
      <w:tr w:rsidR="00B945BF" w14:paraId="63D50663" w14:textId="77777777" w:rsidTr="00A7625D">
        <w:trPr>
          <w:trHeight w:val="855"/>
        </w:trPr>
        <w:tc>
          <w:tcPr>
            <w:tcW w:w="8080" w:type="dxa"/>
            <w:hideMark/>
          </w:tcPr>
          <w:p w14:paraId="04C7109D" w14:textId="0C5EA619" w:rsidR="00B945BF" w:rsidRDefault="00B945BF" w:rsidP="009735D3">
            <w:pPr>
              <w:pStyle w:val="Overskrift1"/>
            </w:pPr>
            <w:bookmarkStart w:id="36" w:name="_Toc133576130"/>
            <w:r>
              <w:lastRenderedPageBreak/>
              <w:t>Ordliste</w:t>
            </w:r>
            <w:bookmarkEnd w:id="36"/>
          </w:p>
        </w:tc>
      </w:tr>
    </w:tbl>
    <w:p w14:paraId="52208D28" w14:textId="1F670A4A" w:rsidR="00B945BF" w:rsidRDefault="00B945BF" w:rsidP="00113E8D">
      <w:pPr>
        <w:rPr>
          <w:b/>
          <w:bCs/>
        </w:rPr>
      </w:pPr>
      <w:r>
        <w:rPr>
          <w:b/>
          <w:bCs/>
        </w:rPr>
        <w:t>Indberetter</w:t>
      </w:r>
    </w:p>
    <w:p w14:paraId="6ABA6357" w14:textId="5E4BE6D5" w:rsidR="00BF2F5C" w:rsidRDefault="00B945BF" w:rsidP="008A42B2">
      <w:r>
        <w:t>Indberetter – den virksomhed der indsender indberetningen. Indberetter er altid den bruger, som har indsendt indberetningen eller den virksomhed, som brugeren agerer på vegne af.</w:t>
      </w:r>
    </w:p>
    <w:p w14:paraId="061381C2" w14:textId="77777777" w:rsidR="002543A1" w:rsidRDefault="002543A1" w:rsidP="008A42B2"/>
    <w:p w14:paraId="4832C211" w14:textId="77777777" w:rsidR="002543A1" w:rsidRPr="002543A1" w:rsidRDefault="002543A1" w:rsidP="008A42B2">
      <w:pPr>
        <w:rPr>
          <w:b/>
          <w:bCs/>
        </w:rPr>
      </w:pPr>
      <w:r w:rsidRPr="002543A1">
        <w:rPr>
          <w:b/>
          <w:bCs/>
        </w:rPr>
        <w:t xml:space="preserve">Producent </w:t>
      </w:r>
    </w:p>
    <w:p w14:paraId="74183E21" w14:textId="77777777" w:rsidR="002543A1" w:rsidRDefault="002543A1" w:rsidP="008A42B2">
      <w:r>
        <w:t>Affaldsproducent – den virksomhed eller kommune hvor affaldet afhentes hos.</w:t>
      </w:r>
    </w:p>
    <w:p w14:paraId="652F1157" w14:textId="77777777" w:rsidR="002543A1" w:rsidRDefault="002543A1" w:rsidP="008A42B2"/>
    <w:p w14:paraId="3F2C3CF3" w14:textId="77777777" w:rsidR="002543A1" w:rsidRPr="002543A1" w:rsidRDefault="002543A1" w:rsidP="008A42B2">
      <w:pPr>
        <w:rPr>
          <w:b/>
          <w:bCs/>
        </w:rPr>
      </w:pPr>
      <w:r w:rsidRPr="002543A1">
        <w:rPr>
          <w:b/>
          <w:bCs/>
        </w:rPr>
        <w:t>Modtager</w:t>
      </w:r>
    </w:p>
    <w:p w14:paraId="4FDD1254" w14:textId="77777777" w:rsidR="002543A1" w:rsidRDefault="002543A1" w:rsidP="008A42B2">
      <w:r>
        <w:t>Affaldsmodtager – den virksomhed der modtager affaldet. Denne aktør er kun relevant ved indsamler indberetning og eksport.</w:t>
      </w:r>
    </w:p>
    <w:p w14:paraId="125F6C09" w14:textId="77777777" w:rsidR="002543A1" w:rsidRDefault="002543A1" w:rsidP="008A42B2"/>
    <w:p w14:paraId="042B2DB7" w14:textId="77777777" w:rsidR="002543A1" w:rsidRPr="002543A1" w:rsidRDefault="002543A1" w:rsidP="008A42B2">
      <w:pPr>
        <w:rPr>
          <w:b/>
          <w:bCs/>
        </w:rPr>
      </w:pPr>
      <w:r w:rsidRPr="002543A1">
        <w:rPr>
          <w:b/>
          <w:bCs/>
        </w:rPr>
        <w:t>Affaldstransportør</w:t>
      </w:r>
    </w:p>
    <w:p w14:paraId="22E1E2CF" w14:textId="77777777" w:rsidR="002543A1" w:rsidRDefault="002543A1" w:rsidP="008A42B2">
      <w:r>
        <w:t>Enhver virksomhed, som transporterer affald for fremmed regning, herunder ved brug af køretøjer, jernbane, fly eller skib.</w:t>
      </w:r>
    </w:p>
    <w:p w14:paraId="3E6A330D" w14:textId="77777777" w:rsidR="002543A1" w:rsidRDefault="002543A1" w:rsidP="008A42B2"/>
    <w:p w14:paraId="61601163" w14:textId="77777777" w:rsidR="002543A1" w:rsidRPr="002543A1" w:rsidRDefault="002543A1" w:rsidP="008A42B2">
      <w:pPr>
        <w:rPr>
          <w:b/>
          <w:bCs/>
        </w:rPr>
      </w:pPr>
      <w:r w:rsidRPr="002543A1">
        <w:rPr>
          <w:b/>
          <w:bCs/>
        </w:rPr>
        <w:t>Indsamler</w:t>
      </w:r>
    </w:p>
    <w:p w14:paraId="1F31D369" w14:textId="3F65DC34" w:rsidR="00603FE3" w:rsidRDefault="002543A1" w:rsidP="008A42B2">
      <w:r>
        <w:t>Virksomheder, som henter eller modtager affald, og som efter eventuel indledende sortering, foreløbig oplagring eller forbehandling overdrager affaldet, skal godkendes som indsamlingsvirksomhed af Energistyrelsen og registreres i Affaldsregistret, før virksomheden kan indgå aftale om at overtage ansvaret for behandlingen af kildesorteret erhvervsaffald, som er egnet til materialenyttiggørelse, efter reglerne herom i bekendtgørelse om affald.</w:t>
      </w:r>
    </w:p>
    <w:p w14:paraId="41BD8BC9" w14:textId="77777777" w:rsidR="00603FE3" w:rsidRDefault="00603FE3">
      <w:r>
        <w:br w:type="page"/>
      </w:r>
      <w:bookmarkStart w:id="37" w:name="bmkInsertObject"/>
    </w:p>
    <w:tbl>
      <w:tblPr>
        <w:tblStyle w:val="Tabel-Gitter"/>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tblGrid>
      <w:tr w:rsidR="00603FE3" w14:paraId="47D2FE21" w14:textId="77777777" w:rsidTr="00A7625D">
        <w:trPr>
          <w:trHeight w:val="855"/>
        </w:trPr>
        <w:tc>
          <w:tcPr>
            <w:tcW w:w="8080" w:type="dxa"/>
            <w:hideMark/>
          </w:tcPr>
          <w:p w14:paraId="0678153A" w14:textId="312B25EB" w:rsidR="00603FE3" w:rsidRDefault="00603FE3" w:rsidP="009735D3">
            <w:pPr>
              <w:pStyle w:val="Overskrift1"/>
            </w:pPr>
            <w:bookmarkStart w:id="38" w:name="_Toc133576131"/>
            <w:r>
              <w:lastRenderedPageBreak/>
              <w:t>Oversigt over CSV skabeloner for hver indberetningsrolle og udfyldning</w:t>
            </w:r>
            <w:bookmarkEnd w:id="38"/>
          </w:p>
        </w:tc>
      </w:tr>
    </w:tbl>
    <w:p w14:paraId="54E3EEEC" w14:textId="5434D57C" w:rsidR="00603FE3" w:rsidRDefault="00603FE3" w:rsidP="008A42B2">
      <w:r>
        <w:t>I det efterfølgende findes skematiske oversigter af hvad der er obligatorisk at udfylde og hvilket format data skal have for hver indberetningsrolle. I oversigterne henvises der til at man kan finde kodelister til indberetningen i CSV-skabelonen eller i bilag A</w:t>
      </w:r>
      <w:r w:rsidR="00E64303">
        <w:t xml:space="preserve"> - værdikodelister</w:t>
      </w:r>
      <w:r>
        <w:t xml:space="preserve">. CSV skabelonen findes her: </w:t>
      </w:r>
      <w:hyperlink r:id="rId85" w:history="1">
        <w:r w:rsidR="00A04704">
          <w:rPr>
            <w:rStyle w:val="Hyperlink"/>
          </w:rPr>
          <w:t>https://mst.dk/affald-jord/affald/affaldsdatasystemet/indberetning-af-affaldsdata/</w:t>
        </w:r>
      </w:hyperlink>
      <w:r>
        <w:t xml:space="preserve">  under ”2. CSV indberetning”</w:t>
      </w:r>
    </w:p>
    <w:p w14:paraId="7280AC7D" w14:textId="4AF75088" w:rsidR="00603FE3" w:rsidRDefault="00603FE3" w:rsidP="00B7544E">
      <w:r>
        <w:t xml:space="preserve">og bilag </w:t>
      </w:r>
      <w:r w:rsidR="00A47D68">
        <w:t>A</w:t>
      </w:r>
      <w:r w:rsidR="0095127F">
        <w:t xml:space="preserve"> - værdikodelister</w:t>
      </w:r>
      <w:r>
        <w:t xml:space="preserve"> findes her: </w:t>
      </w:r>
      <w:hyperlink r:id="rId86" w:history="1">
        <w:r w:rsidR="00A04704">
          <w:rPr>
            <w:rStyle w:val="Hyperlink"/>
          </w:rPr>
          <w:t>https://mst.dk/affald-jord/affald/affaldsdatasystemet/indberetning-af-affaldsdata/</w:t>
        </w:r>
      </w:hyperlink>
      <w:r>
        <w:t xml:space="preserve">  under: ”værdikodelister ved CSV og system-til-system indberetning”. </w:t>
      </w:r>
    </w:p>
    <w:p w14:paraId="6595B206" w14:textId="77777777" w:rsidR="00603FE3" w:rsidRDefault="00603FE3" w:rsidP="008A42B2">
      <w:r>
        <w:t xml:space="preserve">De skematiske oversigter er især tiltænkt dem der laver systemer/software der kan lave et udtræk direkte til indberetning fra eget faktura og indvejningssystem. Miljøstyrelsen kan ikke hjælpe med dette. </w:t>
      </w:r>
    </w:p>
    <w:p w14:paraId="521448C2" w14:textId="77777777" w:rsidR="00603FE3" w:rsidRDefault="00603FE3" w:rsidP="00603FE3">
      <w:r>
        <w:t>Der skal udfyldes én CSV-skabelon for hver:</w:t>
      </w:r>
    </w:p>
    <w:p w14:paraId="56C92994" w14:textId="77777777" w:rsidR="00603FE3" w:rsidRDefault="00603FE3" w:rsidP="00603FE3"/>
    <w:p w14:paraId="692AEC19" w14:textId="77777777" w:rsidR="00603FE3" w:rsidRPr="00603FE3" w:rsidRDefault="00603FE3" w:rsidP="00603FE3">
      <w:pPr>
        <w:pStyle w:val="Opstilling-punkttegn"/>
        <w:numPr>
          <w:ilvl w:val="1"/>
          <w:numId w:val="27"/>
        </w:numPr>
        <w:rPr>
          <w:b/>
          <w:bCs/>
        </w:rPr>
      </w:pPr>
      <w:r w:rsidRPr="00603FE3">
        <w:rPr>
          <w:b/>
          <w:bCs/>
        </w:rPr>
        <w:t>Indberetningsrolle din virksomhed agerer som</w:t>
      </w:r>
    </w:p>
    <w:p w14:paraId="12BBB922" w14:textId="46B9F5AA" w:rsidR="00603FE3" w:rsidRDefault="00603FE3" w:rsidP="00603FE3">
      <w:pPr>
        <w:pStyle w:val="Opstilling-punkttegn"/>
        <w:numPr>
          <w:ilvl w:val="0"/>
          <w:numId w:val="0"/>
        </w:numPr>
        <w:ind w:left="340"/>
      </w:pPr>
      <w:r>
        <w:t>Hvis din virksomhed både modtager og eksporterer affald skal du altså udfylde én skabelon for det modtagne affald og én anden skabelon for det eksporterede affald.</w:t>
      </w:r>
    </w:p>
    <w:p w14:paraId="43AC159E" w14:textId="77777777" w:rsidR="00603FE3" w:rsidRDefault="00603FE3" w:rsidP="00603FE3">
      <w:pPr>
        <w:pStyle w:val="Opstilling-punkttegn"/>
        <w:numPr>
          <w:ilvl w:val="1"/>
          <w:numId w:val="27"/>
        </w:numPr>
        <w:rPr>
          <w:b/>
          <w:bCs/>
        </w:rPr>
      </w:pPr>
      <w:r w:rsidRPr="00603FE3">
        <w:rPr>
          <w:b/>
          <w:bCs/>
        </w:rPr>
        <w:t>År</w:t>
      </w:r>
    </w:p>
    <w:p w14:paraId="3D991286" w14:textId="77777777" w:rsidR="00603FE3" w:rsidRDefault="00603FE3" w:rsidP="00603FE3">
      <w:pPr>
        <w:pStyle w:val="Opstilling-punkttegn"/>
        <w:numPr>
          <w:ilvl w:val="0"/>
          <w:numId w:val="0"/>
        </w:numPr>
        <w:ind w:left="340"/>
      </w:pPr>
      <w:r>
        <w:t>Affald skal indberettes mindst en gang årligt fordelt på affaldsproducent, affaldstype, affaldsbehandling samt affaldsmodtager hvis der indberettes eksport eller en bygherreindberetning.</w:t>
      </w:r>
    </w:p>
    <w:p w14:paraId="4B45858F" w14:textId="068ABE2C" w:rsidR="00603FE3" w:rsidRDefault="00603FE3" w:rsidP="00603FE3">
      <w:pPr>
        <w:pStyle w:val="Opstilling-punkttegn"/>
        <w:numPr>
          <w:ilvl w:val="1"/>
          <w:numId w:val="27"/>
        </w:numPr>
        <w:rPr>
          <w:b/>
          <w:bCs/>
        </w:rPr>
      </w:pPr>
      <w:r w:rsidRPr="00603FE3">
        <w:rPr>
          <w:b/>
          <w:bCs/>
        </w:rPr>
        <w:t>P</w:t>
      </w:r>
      <w:r w:rsidR="005648DD">
        <w:rPr>
          <w:b/>
          <w:bCs/>
        </w:rPr>
        <w:t>-</w:t>
      </w:r>
      <w:r w:rsidRPr="00603FE3">
        <w:rPr>
          <w:b/>
          <w:bCs/>
        </w:rPr>
        <w:t>nummer i virksomheden</w:t>
      </w:r>
    </w:p>
    <w:p w14:paraId="45314540" w14:textId="77777777" w:rsidR="00CE7A38" w:rsidRDefault="00CE7A38" w:rsidP="00CE7A38">
      <w:pPr>
        <w:pStyle w:val="Opstilling-punkttegn"/>
        <w:numPr>
          <w:ilvl w:val="0"/>
          <w:numId w:val="0"/>
        </w:numPr>
        <w:ind w:left="170"/>
      </w:pPr>
    </w:p>
    <w:p w14:paraId="43020425" w14:textId="2460B8C6" w:rsidR="009F3FC6" w:rsidRDefault="00CE7A38" w:rsidP="00CE7A38">
      <w:pPr>
        <w:pStyle w:val="Opstilling-punkttegn"/>
        <w:numPr>
          <w:ilvl w:val="0"/>
          <w:numId w:val="0"/>
        </w:numPr>
        <w:ind w:left="170"/>
      </w:pPr>
      <w:r>
        <w:t>For hver indberetningsrolle vises der først et udklip fra CSV-skabelonen af den pågældende indberetningsrolle og dernæst den skematiske oversigt for indberetningsrollen.</w:t>
      </w:r>
    </w:p>
    <w:p w14:paraId="2D9D5BF9" w14:textId="77777777" w:rsidR="009F3FC6" w:rsidRDefault="009F3FC6">
      <w:r>
        <w:br w:type="page"/>
      </w:r>
    </w:p>
    <w:p w14:paraId="65E83469" w14:textId="77777777" w:rsidR="009F3FC6" w:rsidRDefault="009F3FC6" w:rsidP="009F3FC6">
      <w:pPr>
        <w:pStyle w:val="Overskrift2"/>
      </w:pPr>
      <w:bookmarkStart w:id="39" w:name="_Toc133576132"/>
      <w:r>
        <w:lastRenderedPageBreak/>
        <w:t>Import</w:t>
      </w:r>
      <w:bookmarkEnd w:id="39"/>
    </w:p>
    <w:p w14:paraId="54010D1A" w14:textId="77777777" w:rsidR="009F3FC6" w:rsidRDefault="00A840D6" w:rsidP="009F3FC6">
      <w:r>
        <w:rPr>
          <w:noProof/>
        </w:rPr>
        <w:drawing>
          <wp:inline distT="0" distB="0" distL="0" distR="0" wp14:anchorId="638AD04E" wp14:editId="6560478A">
            <wp:extent cx="5239465" cy="1419225"/>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267342" cy="1426776"/>
                    </a:xfrm>
                    <a:prstGeom prst="rect">
                      <a:avLst/>
                    </a:prstGeom>
                  </pic:spPr>
                </pic:pic>
              </a:graphicData>
            </a:graphic>
          </wp:inline>
        </w:drawing>
      </w:r>
    </w:p>
    <w:tbl>
      <w:tblPr>
        <w:tblStyle w:val="Tabel-Gitter"/>
        <w:tblpPr w:leftFromText="141" w:rightFromText="141" w:vertAnchor="page" w:horzAnchor="margin" w:tblpY="4021"/>
        <w:tblW w:w="0" w:type="auto"/>
        <w:tblLayout w:type="fixed"/>
        <w:tblLook w:val="04A0" w:firstRow="1" w:lastRow="0" w:firstColumn="1" w:lastColumn="0" w:noHBand="0" w:noVBand="1"/>
      </w:tblPr>
      <w:tblGrid>
        <w:gridCol w:w="2197"/>
        <w:gridCol w:w="2022"/>
        <w:gridCol w:w="2268"/>
        <w:gridCol w:w="3396"/>
      </w:tblGrid>
      <w:tr w:rsidR="008075FD" w14:paraId="3D4E7250" w14:textId="77777777" w:rsidTr="00E059D8">
        <w:trPr>
          <w:trHeight w:val="371"/>
        </w:trPr>
        <w:tc>
          <w:tcPr>
            <w:tcW w:w="2197" w:type="dxa"/>
          </w:tcPr>
          <w:p w14:paraId="2E18268D" w14:textId="77777777" w:rsidR="008075FD" w:rsidRPr="00864C64" w:rsidRDefault="008075FD" w:rsidP="008075FD">
            <w:pPr>
              <w:rPr>
                <w:b/>
                <w:bCs/>
              </w:rPr>
            </w:pPr>
            <w:r w:rsidRPr="00864C64">
              <w:rPr>
                <w:b/>
                <w:bCs/>
              </w:rPr>
              <w:t>Feltnavn</w:t>
            </w:r>
          </w:p>
        </w:tc>
        <w:tc>
          <w:tcPr>
            <w:tcW w:w="2022" w:type="dxa"/>
          </w:tcPr>
          <w:p w14:paraId="6F8BB4FA" w14:textId="77777777" w:rsidR="008075FD" w:rsidRPr="00864C64" w:rsidRDefault="008075FD" w:rsidP="008075FD">
            <w:pPr>
              <w:rPr>
                <w:b/>
                <w:bCs/>
              </w:rPr>
            </w:pPr>
            <w:r>
              <w:rPr>
                <w:b/>
                <w:bCs/>
              </w:rPr>
              <w:t>ADS beskrivelse jf. Affaldsdatabekendtgørelsen</w:t>
            </w:r>
          </w:p>
        </w:tc>
        <w:tc>
          <w:tcPr>
            <w:tcW w:w="2268" w:type="dxa"/>
          </w:tcPr>
          <w:p w14:paraId="5DAADF24" w14:textId="77777777" w:rsidR="008075FD" w:rsidRPr="00864C64" w:rsidRDefault="008075FD" w:rsidP="008075FD">
            <w:pPr>
              <w:rPr>
                <w:b/>
                <w:bCs/>
              </w:rPr>
            </w:pPr>
            <w:r>
              <w:rPr>
                <w:b/>
                <w:bCs/>
              </w:rPr>
              <w:t>Obligatorisk</w:t>
            </w:r>
          </w:p>
        </w:tc>
        <w:tc>
          <w:tcPr>
            <w:tcW w:w="3396" w:type="dxa"/>
          </w:tcPr>
          <w:p w14:paraId="7F3F5FE3" w14:textId="77777777" w:rsidR="008075FD" w:rsidRPr="00864C64" w:rsidRDefault="008075FD" w:rsidP="008075FD">
            <w:pPr>
              <w:rPr>
                <w:b/>
                <w:bCs/>
              </w:rPr>
            </w:pPr>
            <w:r>
              <w:rPr>
                <w:b/>
                <w:bCs/>
              </w:rPr>
              <w:t>Feltmaske (Format på data)</w:t>
            </w:r>
          </w:p>
        </w:tc>
      </w:tr>
      <w:tr w:rsidR="008075FD" w14:paraId="5F5454B7" w14:textId="77777777" w:rsidTr="00E059D8">
        <w:trPr>
          <w:trHeight w:val="371"/>
        </w:trPr>
        <w:tc>
          <w:tcPr>
            <w:tcW w:w="2197" w:type="dxa"/>
          </w:tcPr>
          <w:p w14:paraId="058441CE" w14:textId="088AE7E2" w:rsidR="008075FD" w:rsidRDefault="00401611" w:rsidP="008075FD">
            <w:r>
              <w:t>Egenreference</w:t>
            </w:r>
          </w:p>
        </w:tc>
        <w:tc>
          <w:tcPr>
            <w:tcW w:w="2022" w:type="dxa"/>
          </w:tcPr>
          <w:p w14:paraId="3DDD2E0A" w14:textId="3A5E56A3" w:rsidR="008075FD" w:rsidRDefault="00401611" w:rsidP="008075FD">
            <w:r>
              <w:t>Nej</w:t>
            </w:r>
          </w:p>
        </w:tc>
        <w:tc>
          <w:tcPr>
            <w:tcW w:w="2268" w:type="dxa"/>
          </w:tcPr>
          <w:p w14:paraId="693C03EE" w14:textId="51F7FB83" w:rsidR="008075FD" w:rsidRDefault="00401611" w:rsidP="008075FD">
            <w:r>
              <w:t>Nej</w:t>
            </w:r>
          </w:p>
        </w:tc>
        <w:tc>
          <w:tcPr>
            <w:tcW w:w="3396" w:type="dxa"/>
          </w:tcPr>
          <w:p w14:paraId="3E6FBA8C" w14:textId="2B152FFB" w:rsidR="008075FD" w:rsidRDefault="00401611" w:rsidP="008075FD">
            <w:r>
              <w:t>&lt;op til 255 bogstaver eller tegn&gt;</w:t>
            </w:r>
          </w:p>
        </w:tc>
      </w:tr>
      <w:tr w:rsidR="008075FD" w14:paraId="7AB5C32C" w14:textId="77777777" w:rsidTr="00E059D8">
        <w:trPr>
          <w:trHeight w:val="371"/>
        </w:trPr>
        <w:tc>
          <w:tcPr>
            <w:tcW w:w="2197" w:type="dxa"/>
          </w:tcPr>
          <w:p w14:paraId="4142D1BD" w14:textId="7288467A" w:rsidR="008075FD" w:rsidRDefault="00401611" w:rsidP="008075FD">
            <w:r>
              <w:t>Producentreference</w:t>
            </w:r>
          </w:p>
        </w:tc>
        <w:tc>
          <w:tcPr>
            <w:tcW w:w="2022" w:type="dxa"/>
          </w:tcPr>
          <w:p w14:paraId="3B7510A9" w14:textId="00F17330" w:rsidR="008075FD" w:rsidRDefault="00401611" w:rsidP="008075FD">
            <w:r>
              <w:t>Nej</w:t>
            </w:r>
          </w:p>
        </w:tc>
        <w:tc>
          <w:tcPr>
            <w:tcW w:w="2268" w:type="dxa"/>
          </w:tcPr>
          <w:p w14:paraId="150CE46F" w14:textId="734F51BC" w:rsidR="008075FD" w:rsidRDefault="00401611" w:rsidP="008075FD">
            <w:r>
              <w:t>Kun for virksomheder der håndterer WEEE</w:t>
            </w:r>
          </w:p>
        </w:tc>
        <w:tc>
          <w:tcPr>
            <w:tcW w:w="3396" w:type="dxa"/>
          </w:tcPr>
          <w:p w14:paraId="2AA44347" w14:textId="2A47A541" w:rsidR="008075FD" w:rsidRDefault="00401611" w:rsidP="008075FD">
            <w:r>
              <w:t>&lt;op til 50 bogstaver eller tegn&gt;</w:t>
            </w:r>
          </w:p>
        </w:tc>
      </w:tr>
      <w:tr w:rsidR="008075FD" w14:paraId="462E31FC" w14:textId="77777777" w:rsidTr="00E059D8">
        <w:trPr>
          <w:trHeight w:val="371"/>
        </w:trPr>
        <w:tc>
          <w:tcPr>
            <w:tcW w:w="2197" w:type="dxa"/>
          </w:tcPr>
          <w:p w14:paraId="2A0D5AA8" w14:textId="6DF58F67" w:rsidR="008075FD" w:rsidRDefault="00A14AA7" w:rsidP="008075FD">
            <w:r>
              <w:t>Landekode</w:t>
            </w:r>
          </w:p>
        </w:tc>
        <w:tc>
          <w:tcPr>
            <w:tcW w:w="2022" w:type="dxa"/>
          </w:tcPr>
          <w:p w14:paraId="5D5BB99E" w14:textId="19D5B862" w:rsidR="008075FD" w:rsidRDefault="00A14AA7" w:rsidP="008075FD">
            <w:r>
              <w:t>Landekode</w:t>
            </w:r>
          </w:p>
        </w:tc>
        <w:tc>
          <w:tcPr>
            <w:tcW w:w="2268" w:type="dxa"/>
          </w:tcPr>
          <w:p w14:paraId="22ECD364" w14:textId="359426AE" w:rsidR="008075FD" w:rsidRDefault="00A14AA7" w:rsidP="008075FD">
            <w:r>
              <w:t>Ja</w:t>
            </w:r>
          </w:p>
        </w:tc>
        <w:tc>
          <w:tcPr>
            <w:tcW w:w="3396" w:type="dxa"/>
          </w:tcPr>
          <w:p w14:paraId="4DD1DB94" w14:textId="1DC8FE10" w:rsidR="00DF6D1F" w:rsidRDefault="00A14AA7" w:rsidP="008075FD">
            <w:r>
              <w:t>&lt;2 bogstaver&gt;</w:t>
            </w:r>
            <w:r w:rsidR="00DF6D1F">
              <w:t xml:space="preserve"> eller </w:t>
            </w:r>
            <w:r w:rsidR="00C83755">
              <w:t>&lt;landsnavn&gt; (&lt;2 bogstaver&gt;)</w:t>
            </w:r>
          </w:p>
          <w:p w14:paraId="15562143" w14:textId="77777777" w:rsidR="00DF6D1F" w:rsidRDefault="00DF6D1F" w:rsidP="008075FD"/>
          <w:p w14:paraId="727679DE" w14:textId="1101E90D" w:rsidR="008075FD" w:rsidRDefault="00DF6D1F" w:rsidP="008075FD">
            <w:r>
              <w:t xml:space="preserve">Til landekoden (&lt;2 bogstaver&gt;) </w:t>
            </w:r>
            <w:r w:rsidR="00A14AA7">
              <w:t>benyttes standarden iso3166-alpha2 (fx AL = Albanien og AD = Andorra) Se Bilag A 2.9.</w:t>
            </w:r>
          </w:p>
        </w:tc>
      </w:tr>
      <w:tr w:rsidR="008075FD" w14:paraId="2CACAD2B" w14:textId="77777777" w:rsidTr="00E059D8">
        <w:trPr>
          <w:trHeight w:val="371"/>
        </w:trPr>
        <w:tc>
          <w:tcPr>
            <w:tcW w:w="2197" w:type="dxa"/>
          </w:tcPr>
          <w:p w14:paraId="75405F98" w14:textId="1068EA48" w:rsidR="008075FD" w:rsidRDefault="00313653" w:rsidP="008075FD">
            <w:r>
              <w:t>Virksomhedsnavn</w:t>
            </w:r>
          </w:p>
        </w:tc>
        <w:tc>
          <w:tcPr>
            <w:tcW w:w="2022" w:type="dxa"/>
          </w:tcPr>
          <w:p w14:paraId="41A03C43" w14:textId="0C33F0AD" w:rsidR="008075FD" w:rsidRDefault="00313653" w:rsidP="008075FD">
            <w:r>
              <w:t>Virksomhedsnavn</w:t>
            </w:r>
          </w:p>
        </w:tc>
        <w:tc>
          <w:tcPr>
            <w:tcW w:w="2268" w:type="dxa"/>
          </w:tcPr>
          <w:p w14:paraId="3B349B80" w14:textId="41A661BD" w:rsidR="008075FD" w:rsidRDefault="00313653" w:rsidP="008075FD">
            <w:r>
              <w:t>Ja</w:t>
            </w:r>
          </w:p>
        </w:tc>
        <w:tc>
          <w:tcPr>
            <w:tcW w:w="3396" w:type="dxa"/>
          </w:tcPr>
          <w:p w14:paraId="6C3E4A13" w14:textId="1AB3B6DD" w:rsidR="008075FD" w:rsidRDefault="00313653" w:rsidP="008075FD">
            <w:r>
              <w:t>&lt;op til 200 bogstaver eller tegn&gt;</w:t>
            </w:r>
          </w:p>
        </w:tc>
      </w:tr>
      <w:tr w:rsidR="008075FD" w14:paraId="065E1BA5" w14:textId="77777777" w:rsidTr="00E059D8">
        <w:trPr>
          <w:trHeight w:val="371"/>
        </w:trPr>
        <w:tc>
          <w:tcPr>
            <w:tcW w:w="2197" w:type="dxa"/>
          </w:tcPr>
          <w:p w14:paraId="777C249B" w14:textId="6448D119" w:rsidR="008075FD" w:rsidRDefault="00313653" w:rsidP="008075FD">
            <w:r>
              <w:t>Adresse 1</w:t>
            </w:r>
          </w:p>
        </w:tc>
        <w:tc>
          <w:tcPr>
            <w:tcW w:w="2022" w:type="dxa"/>
          </w:tcPr>
          <w:p w14:paraId="70955447" w14:textId="7AF3990A" w:rsidR="008075FD" w:rsidRDefault="00313653" w:rsidP="008075FD">
            <w:r>
              <w:t>Adresse 1</w:t>
            </w:r>
          </w:p>
        </w:tc>
        <w:tc>
          <w:tcPr>
            <w:tcW w:w="2268" w:type="dxa"/>
          </w:tcPr>
          <w:p w14:paraId="2BCF1F4E" w14:textId="205A9248" w:rsidR="008075FD" w:rsidRDefault="00313653" w:rsidP="008075FD">
            <w:r>
              <w:t>Ja</w:t>
            </w:r>
          </w:p>
        </w:tc>
        <w:tc>
          <w:tcPr>
            <w:tcW w:w="3396" w:type="dxa"/>
          </w:tcPr>
          <w:p w14:paraId="43F0C263" w14:textId="0620B6E2" w:rsidR="008075FD" w:rsidRDefault="00313653" w:rsidP="008075FD">
            <w:r>
              <w:t>&lt;op til 100 bogstaver eller tegn&gt;</w:t>
            </w:r>
          </w:p>
        </w:tc>
      </w:tr>
      <w:tr w:rsidR="008075FD" w14:paraId="2DC08B66" w14:textId="77777777" w:rsidTr="00E059D8">
        <w:trPr>
          <w:trHeight w:val="371"/>
        </w:trPr>
        <w:tc>
          <w:tcPr>
            <w:tcW w:w="2197" w:type="dxa"/>
          </w:tcPr>
          <w:p w14:paraId="63574DF3" w14:textId="51A883AC" w:rsidR="008075FD" w:rsidRDefault="00313653" w:rsidP="008075FD">
            <w:r>
              <w:t>Adresse 2</w:t>
            </w:r>
          </w:p>
        </w:tc>
        <w:tc>
          <w:tcPr>
            <w:tcW w:w="2022" w:type="dxa"/>
          </w:tcPr>
          <w:p w14:paraId="27564848" w14:textId="53E1A678" w:rsidR="008075FD" w:rsidRDefault="00313653" w:rsidP="008075FD">
            <w:r>
              <w:t>Adresse 2</w:t>
            </w:r>
          </w:p>
        </w:tc>
        <w:tc>
          <w:tcPr>
            <w:tcW w:w="2268" w:type="dxa"/>
          </w:tcPr>
          <w:p w14:paraId="341FC64D" w14:textId="3FAD132F" w:rsidR="008075FD" w:rsidRDefault="00313653" w:rsidP="008075FD">
            <w:r>
              <w:t>Nej</w:t>
            </w:r>
          </w:p>
        </w:tc>
        <w:tc>
          <w:tcPr>
            <w:tcW w:w="3396" w:type="dxa"/>
          </w:tcPr>
          <w:p w14:paraId="42075123" w14:textId="0A89B0F3" w:rsidR="008075FD" w:rsidRDefault="00313653" w:rsidP="008075FD">
            <w:r>
              <w:t>&lt;op til 100 bogstaver eller tegn&gt;</w:t>
            </w:r>
          </w:p>
        </w:tc>
      </w:tr>
      <w:tr w:rsidR="008075FD" w14:paraId="7E58442A" w14:textId="77777777" w:rsidTr="00E059D8">
        <w:trPr>
          <w:trHeight w:val="371"/>
        </w:trPr>
        <w:tc>
          <w:tcPr>
            <w:tcW w:w="2197" w:type="dxa"/>
          </w:tcPr>
          <w:p w14:paraId="4EB0A02B" w14:textId="4D53513A" w:rsidR="008075FD" w:rsidRDefault="00313653" w:rsidP="008075FD">
            <w:r>
              <w:t>Postnummer</w:t>
            </w:r>
          </w:p>
        </w:tc>
        <w:tc>
          <w:tcPr>
            <w:tcW w:w="2022" w:type="dxa"/>
          </w:tcPr>
          <w:p w14:paraId="68FD82D6" w14:textId="4A851422" w:rsidR="008075FD" w:rsidRDefault="00313653" w:rsidP="008075FD">
            <w:r>
              <w:t>Postnummer</w:t>
            </w:r>
          </w:p>
        </w:tc>
        <w:tc>
          <w:tcPr>
            <w:tcW w:w="2268" w:type="dxa"/>
          </w:tcPr>
          <w:p w14:paraId="60913730" w14:textId="4B271ECF" w:rsidR="008075FD" w:rsidRDefault="00313653" w:rsidP="008075FD">
            <w:r>
              <w:t>Nej</w:t>
            </w:r>
          </w:p>
        </w:tc>
        <w:tc>
          <w:tcPr>
            <w:tcW w:w="3396" w:type="dxa"/>
          </w:tcPr>
          <w:p w14:paraId="3DFF1869" w14:textId="1421B687" w:rsidR="008075FD" w:rsidRDefault="00313653" w:rsidP="008075FD">
            <w:r>
              <w:t>&lt;op til 25 bogstaver eller tegn&gt;</w:t>
            </w:r>
          </w:p>
        </w:tc>
      </w:tr>
      <w:tr w:rsidR="00313653" w14:paraId="029BA6CE" w14:textId="77777777" w:rsidTr="00E059D8">
        <w:trPr>
          <w:trHeight w:val="371"/>
        </w:trPr>
        <w:tc>
          <w:tcPr>
            <w:tcW w:w="2197" w:type="dxa"/>
          </w:tcPr>
          <w:p w14:paraId="24F68120" w14:textId="40005E63" w:rsidR="00313653" w:rsidRDefault="00313653" w:rsidP="008075FD">
            <w:r>
              <w:t>By</w:t>
            </w:r>
          </w:p>
        </w:tc>
        <w:tc>
          <w:tcPr>
            <w:tcW w:w="2022" w:type="dxa"/>
          </w:tcPr>
          <w:p w14:paraId="1FC47F18" w14:textId="3582ACED" w:rsidR="00313653" w:rsidRDefault="00313653" w:rsidP="008075FD">
            <w:r>
              <w:t>By</w:t>
            </w:r>
          </w:p>
        </w:tc>
        <w:tc>
          <w:tcPr>
            <w:tcW w:w="2268" w:type="dxa"/>
          </w:tcPr>
          <w:p w14:paraId="504C86B9" w14:textId="78C6EDA2" w:rsidR="00313653" w:rsidRDefault="00313653" w:rsidP="008075FD">
            <w:r>
              <w:t>Ja</w:t>
            </w:r>
          </w:p>
        </w:tc>
        <w:tc>
          <w:tcPr>
            <w:tcW w:w="3396" w:type="dxa"/>
          </w:tcPr>
          <w:p w14:paraId="22D93A3B" w14:textId="5316BEC6" w:rsidR="00313653" w:rsidRDefault="00313653" w:rsidP="008075FD">
            <w:r>
              <w:t>&lt;op til 100 bogstaver eller tegn&gt;</w:t>
            </w:r>
          </w:p>
        </w:tc>
      </w:tr>
      <w:tr w:rsidR="00FD580B" w14:paraId="5FB3D911" w14:textId="77777777" w:rsidTr="00E059D8">
        <w:trPr>
          <w:trHeight w:val="371"/>
        </w:trPr>
        <w:tc>
          <w:tcPr>
            <w:tcW w:w="2197" w:type="dxa"/>
          </w:tcPr>
          <w:p w14:paraId="60C18346" w14:textId="7A791950" w:rsidR="00FD580B" w:rsidRDefault="006E6085" w:rsidP="008075FD">
            <w:r>
              <w:t>Anmelde nr.</w:t>
            </w:r>
          </w:p>
        </w:tc>
        <w:tc>
          <w:tcPr>
            <w:tcW w:w="2022" w:type="dxa"/>
          </w:tcPr>
          <w:p w14:paraId="7AD5ED97" w14:textId="0B228CA6" w:rsidR="00FD580B" w:rsidRDefault="006E6085" w:rsidP="008075FD">
            <w:r>
              <w:t>Anmelde nr.</w:t>
            </w:r>
          </w:p>
        </w:tc>
        <w:tc>
          <w:tcPr>
            <w:tcW w:w="2268" w:type="dxa"/>
          </w:tcPr>
          <w:p w14:paraId="7C08BFE6" w14:textId="2BA1DE24" w:rsidR="00FD580B" w:rsidRDefault="006E6085" w:rsidP="008075FD">
            <w:r>
              <w:t>Nej</w:t>
            </w:r>
          </w:p>
        </w:tc>
        <w:tc>
          <w:tcPr>
            <w:tcW w:w="3396" w:type="dxa"/>
          </w:tcPr>
          <w:p w14:paraId="76B6D91B" w14:textId="7579FE07" w:rsidR="00FD580B" w:rsidRDefault="006E6085" w:rsidP="008075FD">
            <w:r>
              <w:t>&lt;op til 50 bogstaver eller tegn&gt;</w:t>
            </w:r>
          </w:p>
        </w:tc>
      </w:tr>
      <w:tr w:rsidR="00FD580B" w14:paraId="0E48368C" w14:textId="77777777" w:rsidTr="00E059D8">
        <w:trPr>
          <w:trHeight w:val="371"/>
        </w:trPr>
        <w:tc>
          <w:tcPr>
            <w:tcW w:w="2197" w:type="dxa"/>
          </w:tcPr>
          <w:p w14:paraId="4F749C11" w14:textId="6664BD5D" w:rsidR="00FD580B" w:rsidRDefault="00223421" w:rsidP="008075FD">
            <w:r>
              <w:t>Vægt</w:t>
            </w:r>
          </w:p>
        </w:tc>
        <w:tc>
          <w:tcPr>
            <w:tcW w:w="2022" w:type="dxa"/>
          </w:tcPr>
          <w:p w14:paraId="47942413" w14:textId="799863B0" w:rsidR="00FD580B" w:rsidRDefault="00223421" w:rsidP="008075FD">
            <w:r>
              <w:t>Vægt i tons</w:t>
            </w:r>
          </w:p>
        </w:tc>
        <w:tc>
          <w:tcPr>
            <w:tcW w:w="2268" w:type="dxa"/>
          </w:tcPr>
          <w:p w14:paraId="1938B5F6" w14:textId="26B07084" w:rsidR="00FD580B" w:rsidRDefault="00223421" w:rsidP="008075FD">
            <w:r>
              <w:t>Ja</w:t>
            </w:r>
          </w:p>
        </w:tc>
        <w:tc>
          <w:tcPr>
            <w:tcW w:w="3396" w:type="dxa"/>
          </w:tcPr>
          <w:p w14:paraId="2FA955AA" w14:textId="22B24F5A" w:rsidR="00FD580B" w:rsidRDefault="00223421" w:rsidP="008075FD">
            <w:r>
              <w:t>&lt;1 eller flere cifre&gt; [,] Bemærk komma anvendes som decimal separator.</w:t>
            </w:r>
          </w:p>
        </w:tc>
      </w:tr>
      <w:tr w:rsidR="0068778A" w14:paraId="427F991F" w14:textId="77777777" w:rsidTr="00E059D8">
        <w:trPr>
          <w:trHeight w:val="371"/>
        </w:trPr>
        <w:tc>
          <w:tcPr>
            <w:tcW w:w="2197" w:type="dxa"/>
          </w:tcPr>
          <w:p w14:paraId="14BA567B" w14:textId="2304053E" w:rsidR="0068778A" w:rsidRDefault="0068778A" w:rsidP="008075FD">
            <w:r>
              <w:t>Vægtmetode</w:t>
            </w:r>
          </w:p>
        </w:tc>
        <w:tc>
          <w:tcPr>
            <w:tcW w:w="2022" w:type="dxa"/>
          </w:tcPr>
          <w:p w14:paraId="4B9473A4" w14:textId="2E8A0213" w:rsidR="0068778A" w:rsidRDefault="0068778A" w:rsidP="008075FD">
            <w:r>
              <w:t>Metode</w:t>
            </w:r>
          </w:p>
        </w:tc>
        <w:tc>
          <w:tcPr>
            <w:tcW w:w="2268" w:type="dxa"/>
          </w:tcPr>
          <w:p w14:paraId="192534F2" w14:textId="2F8ECD2A" w:rsidR="0068778A" w:rsidRDefault="0068778A" w:rsidP="008075FD">
            <w:r>
              <w:t>Ja</w:t>
            </w:r>
          </w:p>
        </w:tc>
        <w:tc>
          <w:tcPr>
            <w:tcW w:w="3396" w:type="dxa"/>
          </w:tcPr>
          <w:p w14:paraId="6892F757" w14:textId="77777777" w:rsidR="00CA4408" w:rsidRDefault="00CA4408" w:rsidP="00CA4408">
            <w:r>
              <w:t>&lt;1 cifre&gt; eller &lt;1 cifre&gt; - &lt;vægtmetode&gt;</w:t>
            </w:r>
          </w:p>
          <w:p w14:paraId="6927B6B8" w14:textId="77777777" w:rsidR="00CA4408" w:rsidRDefault="00CA4408" w:rsidP="00CA4408"/>
          <w:p w14:paraId="436CDDA3" w14:textId="3399A32F" w:rsidR="0068778A" w:rsidRDefault="00CA4408" w:rsidP="00CA4408">
            <w:r>
              <w:t>Muligheder: 1=Måling 2=Beregning 3=Estimering Se Bilag A 2.3</w:t>
            </w:r>
          </w:p>
        </w:tc>
      </w:tr>
      <w:tr w:rsidR="0068778A" w14:paraId="2FF080FC" w14:textId="77777777" w:rsidTr="00E059D8">
        <w:trPr>
          <w:trHeight w:val="371"/>
        </w:trPr>
        <w:tc>
          <w:tcPr>
            <w:tcW w:w="2197" w:type="dxa"/>
          </w:tcPr>
          <w:p w14:paraId="4B1839A5" w14:textId="18DD38F2" w:rsidR="0068778A" w:rsidRDefault="00E26751" w:rsidP="008075FD">
            <w:r>
              <w:t>Vægtmetodetekst</w:t>
            </w:r>
          </w:p>
        </w:tc>
        <w:tc>
          <w:tcPr>
            <w:tcW w:w="2022" w:type="dxa"/>
          </w:tcPr>
          <w:p w14:paraId="7B684C4C" w14:textId="39F38EE7" w:rsidR="0068778A" w:rsidRDefault="00E26751" w:rsidP="008075FD">
            <w:r>
              <w:t>Analyse eller beregningsmetode</w:t>
            </w:r>
          </w:p>
        </w:tc>
        <w:tc>
          <w:tcPr>
            <w:tcW w:w="2268" w:type="dxa"/>
          </w:tcPr>
          <w:p w14:paraId="6B440C3F" w14:textId="0968B003" w:rsidR="0068778A" w:rsidRDefault="00E26751" w:rsidP="008075FD">
            <w:r>
              <w:t>Ja, hvis MeasurementTypeC ode er lig med 2 (beregning) eller 3 (Estimering).</w:t>
            </w:r>
          </w:p>
        </w:tc>
        <w:tc>
          <w:tcPr>
            <w:tcW w:w="3396" w:type="dxa"/>
          </w:tcPr>
          <w:p w14:paraId="2C96CAD8" w14:textId="32E683D8" w:rsidR="0068778A" w:rsidRDefault="00FF1381" w:rsidP="008075FD">
            <w:r>
              <w:t>&lt;op til 200 bogstaver&gt;</w:t>
            </w:r>
          </w:p>
        </w:tc>
      </w:tr>
      <w:tr w:rsidR="0068778A" w14:paraId="0DAF5C4E" w14:textId="77777777" w:rsidTr="00E059D8">
        <w:trPr>
          <w:trHeight w:val="371"/>
        </w:trPr>
        <w:tc>
          <w:tcPr>
            <w:tcW w:w="2197" w:type="dxa"/>
          </w:tcPr>
          <w:p w14:paraId="4A1A7DC4" w14:textId="385A2060" w:rsidR="0068778A" w:rsidRDefault="00DE1143" w:rsidP="008075FD">
            <w:r>
              <w:t>Tørstofprocent</w:t>
            </w:r>
          </w:p>
        </w:tc>
        <w:tc>
          <w:tcPr>
            <w:tcW w:w="2022" w:type="dxa"/>
          </w:tcPr>
          <w:p w14:paraId="755795C0" w14:textId="340A2298" w:rsidR="0068778A" w:rsidRDefault="00DE1143" w:rsidP="008075FD">
            <w:r>
              <w:t>Tørstofprocent</w:t>
            </w:r>
          </w:p>
        </w:tc>
        <w:tc>
          <w:tcPr>
            <w:tcW w:w="2268" w:type="dxa"/>
          </w:tcPr>
          <w:p w14:paraId="3C18E6E1" w14:textId="1439D979" w:rsidR="0068778A" w:rsidRDefault="00DE1143" w:rsidP="008075FD">
            <w:r>
              <w:t>Nej</w:t>
            </w:r>
          </w:p>
        </w:tc>
        <w:tc>
          <w:tcPr>
            <w:tcW w:w="3396" w:type="dxa"/>
          </w:tcPr>
          <w:p w14:paraId="225E1098" w14:textId="457DEE71" w:rsidR="0068778A" w:rsidRDefault="00DE1143" w:rsidP="008075FD">
            <w:r>
              <w:t>&lt;0,00-100,00&gt; Decimaler ikke påkrævet</w:t>
            </w:r>
          </w:p>
        </w:tc>
      </w:tr>
      <w:tr w:rsidR="00DE1143" w14:paraId="0421EEE3" w14:textId="77777777" w:rsidTr="00E059D8">
        <w:trPr>
          <w:trHeight w:val="371"/>
        </w:trPr>
        <w:tc>
          <w:tcPr>
            <w:tcW w:w="2197" w:type="dxa"/>
          </w:tcPr>
          <w:p w14:paraId="614BB2D4" w14:textId="0901E1E5" w:rsidR="00DE1143" w:rsidRDefault="00DE1143" w:rsidP="008075FD">
            <w:r>
              <w:t>EAK Kode</w:t>
            </w:r>
          </w:p>
        </w:tc>
        <w:tc>
          <w:tcPr>
            <w:tcW w:w="2022" w:type="dxa"/>
          </w:tcPr>
          <w:p w14:paraId="30184E67" w14:textId="65DD7C35" w:rsidR="00DE1143" w:rsidRDefault="00DE1143" w:rsidP="008075FD">
            <w:r>
              <w:t>Eak-kode</w:t>
            </w:r>
          </w:p>
        </w:tc>
        <w:tc>
          <w:tcPr>
            <w:tcW w:w="2268" w:type="dxa"/>
          </w:tcPr>
          <w:p w14:paraId="2F8481A9" w14:textId="0E9C5E14" w:rsidR="00DE1143" w:rsidRDefault="00DE1143" w:rsidP="008075FD">
            <w:r>
              <w:t>Ja</w:t>
            </w:r>
          </w:p>
        </w:tc>
        <w:tc>
          <w:tcPr>
            <w:tcW w:w="3396" w:type="dxa"/>
          </w:tcPr>
          <w:p w14:paraId="096F0BBC" w14:textId="7816EA87" w:rsidR="00DE1143" w:rsidRDefault="00DE1143" w:rsidP="008075FD">
            <w:r>
              <w:t>Formatet for hver enkelt kode: &lt;2 cifre&gt;.&lt;2 cifre&gt;.&lt;2 cifre&gt; Se CSV-skabelonen eller bilag A 3.07</w:t>
            </w:r>
          </w:p>
        </w:tc>
      </w:tr>
      <w:tr w:rsidR="00DE1143" w14:paraId="0EC6CB33" w14:textId="77777777" w:rsidTr="00E059D8">
        <w:trPr>
          <w:trHeight w:val="371"/>
        </w:trPr>
        <w:tc>
          <w:tcPr>
            <w:tcW w:w="2197" w:type="dxa"/>
          </w:tcPr>
          <w:p w14:paraId="24D627CC" w14:textId="777A5337" w:rsidR="00DE1143" w:rsidRDefault="00E32D72" w:rsidP="008075FD">
            <w:r>
              <w:t>Affaldsfraktion</w:t>
            </w:r>
          </w:p>
        </w:tc>
        <w:tc>
          <w:tcPr>
            <w:tcW w:w="2022" w:type="dxa"/>
          </w:tcPr>
          <w:p w14:paraId="46C192D4" w14:textId="69B7E967" w:rsidR="00DE1143" w:rsidRDefault="00E32D72" w:rsidP="008075FD">
            <w:r>
              <w:t>Affaldsfraktion</w:t>
            </w:r>
          </w:p>
        </w:tc>
        <w:tc>
          <w:tcPr>
            <w:tcW w:w="2268" w:type="dxa"/>
          </w:tcPr>
          <w:p w14:paraId="0B2AA111" w14:textId="4A7AFF29" w:rsidR="00DE1143" w:rsidRDefault="00E32D72" w:rsidP="008075FD">
            <w:r>
              <w:t>Ja</w:t>
            </w:r>
          </w:p>
        </w:tc>
        <w:tc>
          <w:tcPr>
            <w:tcW w:w="3396" w:type="dxa"/>
          </w:tcPr>
          <w:p w14:paraId="101CA3AE" w14:textId="77777777" w:rsidR="00A80BA2" w:rsidRDefault="00E32D72" w:rsidP="008075FD">
            <w:r>
              <w:t>H&lt;2 cifre&gt;eller</w:t>
            </w:r>
          </w:p>
          <w:p w14:paraId="4E64C1B7" w14:textId="13D2B8DF" w:rsidR="00A80BA2" w:rsidRDefault="00A80BA2" w:rsidP="008075FD">
            <w:r>
              <w:t>H&lt;2 cifre&gt;</w:t>
            </w:r>
            <w:r w:rsidR="00BF0914">
              <w:t xml:space="preserve"> - &lt;fraktionsnavn&gt;</w:t>
            </w:r>
            <w:r w:rsidR="00E32D72">
              <w:t xml:space="preserve"> </w:t>
            </w:r>
            <w:r w:rsidR="00BF0914">
              <w:t>eller</w:t>
            </w:r>
          </w:p>
          <w:p w14:paraId="2BECA9C3" w14:textId="77BFB696" w:rsidR="00A80BA2" w:rsidRDefault="00E32D72" w:rsidP="008075FD">
            <w:r>
              <w:t>E&lt;2 cifre&gt;</w:t>
            </w:r>
            <w:r w:rsidR="00A80BA2">
              <w:t>eller</w:t>
            </w:r>
          </w:p>
          <w:p w14:paraId="0166E5C8" w14:textId="1CE3E6FD" w:rsidR="00A80BA2" w:rsidRDefault="00BF0914" w:rsidP="00BF0914">
            <w:r>
              <w:t>E&lt;2 cifre&gt; - &lt;fraktionsnavn&gt;</w:t>
            </w:r>
          </w:p>
          <w:p w14:paraId="37DEB697" w14:textId="77777777" w:rsidR="00A80BA2" w:rsidRDefault="00A80BA2" w:rsidP="008075FD"/>
          <w:p w14:paraId="7D71B8AD" w14:textId="6389C886" w:rsidR="00DE1143" w:rsidRDefault="00E32D72" w:rsidP="008075FD">
            <w:r>
              <w:lastRenderedPageBreak/>
              <w:t>Se CSV-skabelonen eller bilag A 3.07</w:t>
            </w:r>
          </w:p>
        </w:tc>
      </w:tr>
      <w:tr w:rsidR="00DE1143" w14:paraId="774E33E2" w14:textId="77777777" w:rsidTr="00E059D8">
        <w:trPr>
          <w:trHeight w:val="371"/>
        </w:trPr>
        <w:tc>
          <w:tcPr>
            <w:tcW w:w="2197" w:type="dxa"/>
          </w:tcPr>
          <w:p w14:paraId="7B6E0ADD" w14:textId="6C11615E" w:rsidR="00DE1143" w:rsidRDefault="00D079C1" w:rsidP="008075FD">
            <w:r>
              <w:lastRenderedPageBreak/>
              <w:t>OECDKode</w:t>
            </w:r>
          </w:p>
        </w:tc>
        <w:tc>
          <w:tcPr>
            <w:tcW w:w="2022" w:type="dxa"/>
          </w:tcPr>
          <w:p w14:paraId="47A3A7FC" w14:textId="27A92B46" w:rsidR="00DE1143" w:rsidRDefault="00D079C1" w:rsidP="008075FD">
            <w:r>
              <w:t>OECD-kode</w:t>
            </w:r>
          </w:p>
        </w:tc>
        <w:tc>
          <w:tcPr>
            <w:tcW w:w="2268" w:type="dxa"/>
          </w:tcPr>
          <w:p w14:paraId="6C70575F" w14:textId="187C387C" w:rsidR="00DE1143" w:rsidRDefault="00D079C1" w:rsidP="008075FD">
            <w:r>
              <w:t>Ja, hvis ikke Baselkode er angivet</w:t>
            </w:r>
          </w:p>
        </w:tc>
        <w:tc>
          <w:tcPr>
            <w:tcW w:w="3396" w:type="dxa"/>
          </w:tcPr>
          <w:p w14:paraId="738A428E" w14:textId="77777777" w:rsidR="006227EE" w:rsidRDefault="006227EE" w:rsidP="006227EE">
            <w:r>
              <w:t>&lt;1 bogstaver&gt;&lt;4 cifre&gt; *&lt;- navn&gt; eller</w:t>
            </w:r>
          </w:p>
          <w:p w14:paraId="1A283594" w14:textId="77777777" w:rsidR="006227EE" w:rsidRDefault="006227EE" w:rsidP="006227EE">
            <w:r>
              <w:t>&lt;2 bogstaver&gt;&lt;4 cifre&gt; *&lt;- navn&gt; eller</w:t>
            </w:r>
          </w:p>
          <w:p w14:paraId="139C2923" w14:textId="77777777" w:rsidR="006227EE" w:rsidRDefault="006227EE" w:rsidP="006227EE">
            <w:r>
              <w:t>&lt;2 bogstaver&gt;&lt;3 cifre&gt; *&lt;- navn&gt; eller</w:t>
            </w:r>
          </w:p>
          <w:p w14:paraId="68E2EA4C" w14:textId="77777777" w:rsidR="006227EE" w:rsidRDefault="006227EE" w:rsidP="006227EE">
            <w:r>
              <w:t>&lt;3 bogstaver&gt;&lt;2 cifre&gt; *&lt;- navn&gt; eller</w:t>
            </w:r>
          </w:p>
          <w:p w14:paraId="6443437E" w14:textId="77777777" w:rsidR="006227EE" w:rsidRDefault="006227EE" w:rsidP="006227EE">
            <w:r>
              <w:t>&lt;2 bogstaver&gt;&lt;2 cifre&gt; *&lt;- navn&gt;</w:t>
            </w:r>
          </w:p>
          <w:p w14:paraId="03812978" w14:textId="77777777" w:rsidR="006227EE" w:rsidRDefault="006227EE" w:rsidP="006227EE"/>
          <w:p w14:paraId="0D209B44" w14:textId="77777777" w:rsidR="006227EE" w:rsidRDefault="006227EE" w:rsidP="006227EE">
            <w:r>
              <w:t>*&lt;- navn&gt; er vilkårligt</w:t>
            </w:r>
          </w:p>
          <w:p w14:paraId="36F13BCC" w14:textId="77777777" w:rsidR="006227EE" w:rsidRDefault="006227EE" w:rsidP="006227EE"/>
          <w:p w14:paraId="2CD4B5C6" w14:textId="5F8FCE82" w:rsidR="00DE1143" w:rsidRDefault="006227EE" w:rsidP="006227EE">
            <w:r>
              <w:t>Se CSV-skabelonen eller bilag A 3.07</w:t>
            </w:r>
          </w:p>
        </w:tc>
      </w:tr>
      <w:tr w:rsidR="00DE1143" w14:paraId="2DA0E95E" w14:textId="77777777" w:rsidTr="00E059D8">
        <w:trPr>
          <w:trHeight w:val="371"/>
        </w:trPr>
        <w:tc>
          <w:tcPr>
            <w:tcW w:w="2197" w:type="dxa"/>
          </w:tcPr>
          <w:p w14:paraId="0E2965D5" w14:textId="2415B0DA" w:rsidR="00DE1143" w:rsidRDefault="00861081" w:rsidP="008075FD">
            <w:r>
              <w:t>BaselKode</w:t>
            </w:r>
          </w:p>
        </w:tc>
        <w:tc>
          <w:tcPr>
            <w:tcW w:w="2022" w:type="dxa"/>
          </w:tcPr>
          <w:p w14:paraId="65345240" w14:textId="04C756B6" w:rsidR="00DE1143" w:rsidRDefault="00861081" w:rsidP="008075FD">
            <w:r>
              <w:t>Baselkode</w:t>
            </w:r>
          </w:p>
        </w:tc>
        <w:tc>
          <w:tcPr>
            <w:tcW w:w="2268" w:type="dxa"/>
          </w:tcPr>
          <w:p w14:paraId="23445218" w14:textId="72476973" w:rsidR="00DE1143" w:rsidRDefault="00861081" w:rsidP="008075FD">
            <w:r>
              <w:t>Ja, hvis ikke OECDkode er angivet</w:t>
            </w:r>
          </w:p>
        </w:tc>
        <w:tc>
          <w:tcPr>
            <w:tcW w:w="3396" w:type="dxa"/>
          </w:tcPr>
          <w:p w14:paraId="530612F7" w14:textId="77777777" w:rsidR="006227EE" w:rsidRDefault="006227EE" w:rsidP="006227EE">
            <w:r>
              <w:t>&lt;1 bogstaver&gt;&lt;4 cifre&gt; *&lt;- navn&gt; eller</w:t>
            </w:r>
          </w:p>
          <w:p w14:paraId="2B1280BF" w14:textId="77777777" w:rsidR="006227EE" w:rsidRDefault="006227EE" w:rsidP="006227EE">
            <w:r>
              <w:t>&lt;2 bogstaver&gt;&lt;4 cifre&gt; *&lt;- navn&gt; eller</w:t>
            </w:r>
          </w:p>
          <w:p w14:paraId="7FE1F241" w14:textId="77777777" w:rsidR="006227EE" w:rsidRDefault="006227EE" w:rsidP="006227EE">
            <w:r>
              <w:t>&lt;2 bogstaver&gt;&lt;3 cifre&gt; *&lt;- navn&gt; eller</w:t>
            </w:r>
          </w:p>
          <w:p w14:paraId="1A17A3C6" w14:textId="77777777" w:rsidR="006227EE" w:rsidRDefault="006227EE" w:rsidP="006227EE">
            <w:r>
              <w:t>&lt;3 bogstaver&gt;&lt;2 cifre&gt; *&lt;- navn&gt; eller</w:t>
            </w:r>
          </w:p>
          <w:p w14:paraId="17F295A9" w14:textId="77777777" w:rsidR="006227EE" w:rsidRDefault="006227EE" w:rsidP="006227EE">
            <w:r>
              <w:t>&lt;2 bogstaver&gt;&lt;2 cifre&gt; *&lt;- navn&gt;</w:t>
            </w:r>
          </w:p>
          <w:p w14:paraId="506426BF" w14:textId="77777777" w:rsidR="006227EE" w:rsidRDefault="006227EE" w:rsidP="006227EE"/>
          <w:p w14:paraId="2D2F49A0" w14:textId="77777777" w:rsidR="006227EE" w:rsidRDefault="006227EE" w:rsidP="006227EE">
            <w:r>
              <w:t>*&lt;- navn&gt; er vilkårligt</w:t>
            </w:r>
          </w:p>
          <w:p w14:paraId="0A28499B" w14:textId="77777777" w:rsidR="006227EE" w:rsidRDefault="006227EE" w:rsidP="006227EE"/>
          <w:p w14:paraId="0F0E2B54" w14:textId="469C87EA" w:rsidR="00DE1143" w:rsidRDefault="006227EE" w:rsidP="006227EE">
            <w:r>
              <w:t>Se CSV-skabelonen eller bilag A 3.07</w:t>
            </w:r>
          </w:p>
        </w:tc>
      </w:tr>
      <w:tr w:rsidR="00DE1143" w14:paraId="0B117EB0" w14:textId="77777777" w:rsidTr="00E059D8">
        <w:trPr>
          <w:trHeight w:val="371"/>
        </w:trPr>
        <w:tc>
          <w:tcPr>
            <w:tcW w:w="2197" w:type="dxa"/>
          </w:tcPr>
          <w:p w14:paraId="1125894D" w14:textId="48669229" w:rsidR="00DE1143" w:rsidRDefault="004C1DAD" w:rsidP="008075FD">
            <w:r>
              <w:t>Behandling</w:t>
            </w:r>
          </w:p>
        </w:tc>
        <w:tc>
          <w:tcPr>
            <w:tcW w:w="2022" w:type="dxa"/>
          </w:tcPr>
          <w:p w14:paraId="681113C1" w14:textId="5E43285B" w:rsidR="00DE1143" w:rsidRDefault="004C1DAD" w:rsidP="008075FD">
            <w:r>
              <w:t>Behandling</w:t>
            </w:r>
          </w:p>
        </w:tc>
        <w:tc>
          <w:tcPr>
            <w:tcW w:w="2268" w:type="dxa"/>
          </w:tcPr>
          <w:p w14:paraId="722FC992" w14:textId="083F940C" w:rsidR="00DE1143" w:rsidRDefault="008D3D1C" w:rsidP="008075FD">
            <w:r>
              <w:t>Ja</w:t>
            </w:r>
          </w:p>
        </w:tc>
        <w:tc>
          <w:tcPr>
            <w:tcW w:w="3396" w:type="dxa"/>
          </w:tcPr>
          <w:p w14:paraId="5A7F7D26" w14:textId="1658F424" w:rsidR="00CA5A74" w:rsidRDefault="008D3D1C" w:rsidP="008075FD">
            <w:r>
              <w:t xml:space="preserve">&lt;2 cifre&gt; </w:t>
            </w:r>
            <w:r w:rsidR="00CA5A74">
              <w:t>eller &lt;2 cifre&gt;</w:t>
            </w:r>
            <w:r w:rsidR="007C21FB">
              <w:t xml:space="preserve"> - &lt;behandlingsnavn&gt;</w:t>
            </w:r>
          </w:p>
          <w:p w14:paraId="23226164" w14:textId="77777777" w:rsidR="00CA5A74" w:rsidRDefault="00CA5A74" w:rsidP="008075FD"/>
          <w:p w14:paraId="2E54ECE9" w14:textId="67F0FCE2" w:rsidR="00DE1143" w:rsidRDefault="008D3D1C" w:rsidP="008075FD">
            <w:r>
              <w:t>Se CSV-skabelonen eller bilag A 3.07</w:t>
            </w:r>
          </w:p>
        </w:tc>
      </w:tr>
      <w:tr w:rsidR="00DE1143" w14:paraId="7D9CB20B" w14:textId="77777777" w:rsidTr="00E059D8">
        <w:trPr>
          <w:trHeight w:val="371"/>
        </w:trPr>
        <w:tc>
          <w:tcPr>
            <w:tcW w:w="2197" w:type="dxa"/>
          </w:tcPr>
          <w:p w14:paraId="3935E9D3" w14:textId="356FE5A2" w:rsidR="00DE1143" w:rsidRDefault="00D71EB4" w:rsidP="008075FD">
            <w:r>
              <w:t>Slutbehandling</w:t>
            </w:r>
          </w:p>
        </w:tc>
        <w:tc>
          <w:tcPr>
            <w:tcW w:w="2022" w:type="dxa"/>
          </w:tcPr>
          <w:p w14:paraId="64580CDB" w14:textId="3943A88C" w:rsidR="00DE1143" w:rsidRDefault="00D71EB4" w:rsidP="008075FD">
            <w:r>
              <w:t>Slutbehandling</w:t>
            </w:r>
          </w:p>
        </w:tc>
        <w:tc>
          <w:tcPr>
            <w:tcW w:w="2268" w:type="dxa"/>
          </w:tcPr>
          <w:p w14:paraId="20F21928" w14:textId="3E35C382" w:rsidR="00DE1143" w:rsidRDefault="00D71EB4" w:rsidP="008075FD">
            <w:r>
              <w:t>Ja</w:t>
            </w:r>
          </w:p>
        </w:tc>
        <w:tc>
          <w:tcPr>
            <w:tcW w:w="3396" w:type="dxa"/>
          </w:tcPr>
          <w:p w14:paraId="02BBE715" w14:textId="227AD877" w:rsidR="00DE1143" w:rsidRDefault="00D71EB4" w:rsidP="008075FD">
            <w:r>
              <w:t>&lt;true&gt; eller &lt;false&gt;</w:t>
            </w:r>
          </w:p>
        </w:tc>
      </w:tr>
      <w:tr w:rsidR="00DE1143" w14:paraId="2760F1B1" w14:textId="77777777" w:rsidTr="00E059D8">
        <w:trPr>
          <w:trHeight w:val="371"/>
        </w:trPr>
        <w:tc>
          <w:tcPr>
            <w:tcW w:w="2197" w:type="dxa"/>
          </w:tcPr>
          <w:p w14:paraId="7F6750A6" w14:textId="19F42945" w:rsidR="00DE1143" w:rsidRDefault="00D71EB4" w:rsidP="008075FD">
            <w:r>
              <w:t>Nyttiggørelse</w:t>
            </w:r>
          </w:p>
        </w:tc>
        <w:tc>
          <w:tcPr>
            <w:tcW w:w="2022" w:type="dxa"/>
          </w:tcPr>
          <w:p w14:paraId="398DDC6D" w14:textId="399A58B6" w:rsidR="00DE1143" w:rsidRDefault="00D71EB4" w:rsidP="008075FD">
            <w:r>
              <w:t>Nyttiggørelse</w:t>
            </w:r>
          </w:p>
        </w:tc>
        <w:tc>
          <w:tcPr>
            <w:tcW w:w="2268" w:type="dxa"/>
          </w:tcPr>
          <w:p w14:paraId="124E1FA3" w14:textId="2260ACDE" w:rsidR="00DE1143" w:rsidRDefault="00D71EB4" w:rsidP="008075FD">
            <w:r>
              <w:t>Ja, hvis ikke Bortskaffelsesmetode er angivet</w:t>
            </w:r>
          </w:p>
        </w:tc>
        <w:tc>
          <w:tcPr>
            <w:tcW w:w="3396" w:type="dxa"/>
          </w:tcPr>
          <w:p w14:paraId="0CC8294A" w14:textId="603F7E97" w:rsidR="001858D4" w:rsidRDefault="00D71EB4" w:rsidP="008075FD">
            <w:r>
              <w:t xml:space="preserve">R&lt;1 eller 2 cifre&gt; </w:t>
            </w:r>
            <w:r w:rsidR="001858D4">
              <w:t xml:space="preserve">eller R&lt;1 eller 2 cifre&gt; - </w:t>
            </w:r>
            <w:r w:rsidR="001D5428">
              <w:t>&lt;</w:t>
            </w:r>
            <w:r w:rsidR="001858D4">
              <w:t>nyttiggørelsesnavn</w:t>
            </w:r>
            <w:r w:rsidR="001D5428">
              <w:t>&gt;</w:t>
            </w:r>
          </w:p>
          <w:p w14:paraId="6064B6E3" w14:textId="77777777" w:rsidR="001858D4" w:rsidRDefault="001858D4" w:rsidP="008075FD"/>
          <w:p w14:paraId="5A20621E" w14:textId="19901441" w:rsidR="00DE1143" w:rsidRDefault="00D71EB4" w:rsidP="008075FD">
            <w:r>
              <w:t xml:space="preserve">Se </w:t>
            </w:r>
            <w:r w:rsidR="00872300">
              <w:t xml:space="preserve">CSV-skabelonen eller </w:t>
            </w:r>
            <w:r>
              <w:t>bilag A 2.7</w:t>
            </w:r>
          </w:p>
        </w:tc>
      </w:tr>
      <w:tr w:rsidR="00DE1143" w14:paraId="083DD14A" w14:textId="77777777" w:rsidTr="00E059D8">
        <w:trPr>
          <w:trHeight w:val="371"/>
        </w:trPr>
        <w:tc>
          <w:tcPr>
            <w:tcW w:w="2197" w:type="dxa"/>
          </w:tcPr>
          <w:p w14:paraId="4D24D024" w14:textId="23FC8E8C" w:rsidR="00DE1143" w:rsidRDefault="00D71EB4" w:rsidP="008075FD">
            <w:r>
              <w:t>Bortskaffelsesmetode</w:t>
            </w:r>
          </w:p>
        </w:tc>
        <w:tc>
          <w:tcPr>
            <w:tcW w:w="2022" w:type="dxa"/>
          </w:tcPr>
          <w:p w14:paraId="1851E1CD" w14:textId="4BEAD1AE" w:rsidR="00DE1143" w:rsidRDefault="00D71EB4" w:rsidP="008075FD">
            <w:r>
              <w:t>Bortskaffelsesmetode</w:t>
            </w:r>
          </w:p>
        </w:tc>
        <w:tc>
          <w:tcPr>
            <w:tcW w:w="2268" w:type="dxa"/>
          </w:tcPr>
          <w:p w14:paraId="18503E75" w14:textId="7F97820E" w:rsidR="00DE1143" w:rsidRDefault="00D71EB4" w:rsidP="008075FD">
            <w:r>
              <w:t>Ja, hvis ikke Nyttiggørelse er angivet</w:t>
            </w:r>
          </w:p>
        </w:tc>
        <w:tc>
          <w:tcPr>
            <w:tcW w:w="3396" w:type="dxa"/>
          </w:tcPr>
          <w:p w14:paraId="3632A974" w14:textId="2F71198D" w:rsidR="001D5428" w:rsidRDefault="00D71EB4" w:rsidP="008075FD">
            <w:r>
              <w:t xml:space="preserve">D&lt;1 eller 2 cifre&gt; </w:t>
            </w:r>
            <w:r w:rsidR="001D5428">
              <w:t xml:space="preserve"> eller D&lt;1 eller 2 cifre&gt; - &lt;bortskaffelsesnavn&gt;</w:t>
            </w:r>
          </w:p>
          <w:p w14:paraId="79487F38" w14:textId="77777777" w:rsidR="001D5428" w:rsidRDefault="001D5428" w:rsidP="008075FD"/>
          <w:p w14:paraId="5978BED5" w14:textId="509B84F5" w:rsidR="00DE1143" w:rsidRDefault="00D71EB4" w:rsidP="008075FD">
            <w:r>
              <w:t>Se CSV-Skabelon eller bilag A 3.07</w:t>
            </w:r>
          </w:p>
        </w:tc>
      </w:tr>
      <w:tr w:rsidR="00DE1143" w14:paraId="20396346" w14:textId="77777777" w:rsidTr="00E059D8">
        <w:trPr>
          <w:trHeight w:val="371"/>
        </w:trPr>
        <w:tc>
          <w:tcPr>
            <w:tcW w:w="2197" w:type="dxa"/>
          </w:tcPr>
          <w:p w14:paraId="4692CA8A" w14:textId="4907FE86" w:rsidR="00DE1143" w:rsidRDefault="00EA7276" w:rsidP="008075FD">
            <w:r>
              <w:t>TransporttørType</w:t>
            </w:r>
          </w:p>
        </w:tc>
        <w:tc>
          <w:tcPr>
            <w:tcW w:w="2022" w:type="dxa"/>
          </w:tcPr>
          <w:p w14:paraId="0870F4FD" w14:textId="026FDADB" w:rsidR="00DE1143" w:rsidRDefault="00EA7276" w:rsidP="008075FD">
            <w:r>
              <w:t>Nej</w:t>
            </w:r>
          </w:p>
        </w:tc>
        <w:tc>
          <w:tcPr>
            <w:tcW w:w="2268" w:type="dxa"/>
          </w:tcPr>
          <w:p w14:paraId="7073541E" w14:textId="189CE3B9" w:rsidR="00DE1143" w:rsidRDefault="00EA7276" w:rsidP="008075FD">
            <w:r>
              <w:t>Ja, hvis farligt affald</w:t>
            </w:r>
          </w:p>
        </w:tc>
        <w:tc>
          <w:tcPr>
            <w:tcW w:w="3396" w:type="dxa"/>
          </w:tcPr>
          <w:p w14:paraId="136EE44F" w14:textId="2A78D971" w:rsidR="00DE1143" w:rsidRDefault="00EA7276" w:rsidP="008075FD">
            <w:r>
              <w:t>&lt;medPnummer&gt;, &lt;udenPnummer&gt; eller &lt;udenlandskVirksomhed&gt;</w:t>
            </w:r>
          </w:p>
        </w:tc>
      </w:tr>
      <w:tr w:rsidR="00213E35" w14:paraId="7E60F64D" w14:textId="77777777" w:rsidTr="00E059D8">
        <w:trPr>
          <w:trHeight w:val="371"/>
        </w:trPr>
        <w:tc>
          <w:tcPr>
            <w:tcW w:w="2197" w:type="dxa"/>
          </w:tcPr>
          <w:p w14:paraId="54A22D39" w14:textId="3894FAE6" w:rsidR="00213E35" w:rsidRDefault="00213E35" w:rsidP="00213E35">
            <w:r>
              <w:t>TransportørCVRnummer</w:t>
            </w:r>
          </w:p>
        </w:tc>
        <w:tc>
          <w:tcPr>
            <w:tcW w:w="2022" w:type="dxa"/>
          </w:tcPr>
          <w:p w14:paraId="6CADD7C5" w14:textId="4F4DDF50" w:rsidR="00213E35" w:rsidRDefault="00213E35" w:rsidP="00213E35">
            <w:r>
              <w:t>CVR-nummer</w:t>
            </w:r>
          </w:p>
        </w:tc>
        <w:tc>
          <w:tcPr>
            <w:tcW w:w="2268" w:type="dxa"/>
          </w:tcPr>
          <w:p w14:paraId="643B8844" w14:textId="5A94AF13" w:rsidR="00213E35" w:rsidRDefault="00213E35" w:rsidP="00213E35">
            <w:r>
              <w:t>Ja, hvis farligt affald og Transportørtype er ”udenPnummer”</w:t>
            </w:r>
          </w:p>
        </w:tc>
        <w:tc>
          <w:tcPr>
            <w:tcW w:w="3396" w:type="dxa"/>
          </w:tcPr>
          <w:p w14:paraId="5AE78187" w14:textId="4C4C6298" w:rsidR="00213E35" w:rsidRDefault="00213E35" w:rsidP="00213E35">
            <w:r>
              <w:t>&lt;8 cifre&gt;</w:t>
            </w:r>
          </w:p>
        </w:tc>
      </w:tr>
      <w:tr w:rsidR="00A363BB" w14:paraId="0B3796EB" w14:textId="77777777" w:rsidTr="00E059D8">
        <w:trPr>
          <w:trHeight w:val="371"/>
        </w:trPr>
        <w:tc>
          <w:tcPr>
            <w:tcW w:w="2197" w:type="dxa"/>
          </w:tcPr>
          <w:p w14:paraId="68D5D524" w14:textId="7200E794" w:rsidR="00A363BB" w:rsidRDefault="00A363BB" w:rsidP="00A363BB">
            <w:r>
              <w:t>TransportørPnummer</w:t>
            </w:r>
          </w:p>
        </w:tc>
        <w:tc>
          <w:tcPr>
            <w:tcW w:w="2022" w:type="dxa"/>
          </w:tcPr>
          <w:p w14:paraId="6E5EB8F1" w14:textId="25B66AF1" w:rsidR="00A363BB" w:rsidRDefault="00A363BB" w:rsidP="00A363BB">
            <w:r>
              <w:t>P-nummer</w:t>
            </w:r>
          </w:p>
        </w:tc>
        <w:tc>
          <w:tcPr>
            <w:tcW w:w="2268" w:type="dxa"/>
          </w:tcPr>
          <w:p w14:paraId="42E9E0D9" w14:textId="16AF3ED1" w:rsidR="00A363BB" w:rsidRDefault="00A363BB" w:rsidP="00A363BB">
            <w:r>
              <w:t>Ja, hvis farligt affald og TransportørType er ”medPnummer”</w:t>
            </w:r>
          </w:p>
        </w:tc>
        <w:tc>
          <w:tcPr>
            <w:tcW w:w="3396" w:type="dxa"/>
          </w:tcPr>
          <w:p w14:paraId="2163C2DF" w14:textId="52CD090B" w:rsidR="00A363BB" w:rsidRDefault="00A363BB" w:rsidP="00A363BB">
            <w:r>
              <w:t>&lt;10 cifre&gt;</w:t>
            </w:r>
          </w:p>
        </w:tc>
      </w:tr>
      <w:tr w:rsidR="00A363BB" w14:paraId="05626FB2" w14:textId="77777777" w:rsidTr="00E059D8">
        <w:trPr>
          <w:trHeight w:val="371"/>
        </w:trPr>
        <w:tc>
          <w:tcPr>
            <w:tcW w:w="2197" w:type="dxa"/>
          </w:tcPr>
          <w:p w14:paraId="6EA567CC" w14:textId="2CD1F8AE" w:rsidR="00A363BB" w:rsidRDefault="00A363BB" w:rsidP="00A363BB">
            <w:r>
              <w:t>TransportørLand</w:t>
            </w:r>
          </w:p>
        </w:tc>
        <w:tc>
          <w:tcPr>
            <w:tcW w:w="2022" w:type="dxa"/>
          </w:tcPr>
          <w:p w14:paraId="5A8BE050" w14:textId="4EBC44D3" w:rsidR="00A363BB" w:rsidRDefault="00A363BB" w:rsidP="00A363BB">
            <w:r>
              <w:t>Landekode</w:t>
            </w:r>
          </w:p>
        </w:tc>
        <w:tc>
          <w:tcPr>
            <w:tcW w:w="2268" w:type="dxa"/>
          </w:tcPr>
          <w:p w14:paraId="432949C9" w14:textId="3DDE7561" w:rsidR="00A363BB" w:rsidRDefault="00A363BB" w:rsidP="00A363BB">
            <w:r>
              <w:t>Ja, hvis farligt affald og transportør ikke er hjemmehørende i Danmark</w:t>
            </w:r>
          </w:p>
        </w:tc>
        <w:tc>
          <w:tcPr>
            <w:tcW w:w="3396" w:type="dxa"/>
          </w:tcPr>
          <w:p w14:paraId="464FF166" w14:textId="77777777" w:rsidR="00C83755" w:rsidRDefault="00C83755" w:rsidP="00C83755">
            <w:r>
              <w:t>&lt;2 bogstaver&gt; eller &lt;landsnavn&gt; (&lt;2 bogstaver&gt;)</w:t>
            </w:r>
          </w:p>
          <w:p w14:paraId="03ECB1B2" w14:textId="77777777" w:rsidR="00C83755" w:rsidRDefault="00C83755" w:rsidP="00C83755"/>
          <w:p w14:paraId="22006D00" w14:textId="2A69B2C3" w:rsidR="00A363BB" w:rsidRDefault="00C83755" w:rsidP="00C83755">
            <w:r>
              <w:t>Til landekoden (&lt;2 bogstaver&gt;) benyttes standarden iso3166-alpha2 (fx AL = Albanien og AD = Andorra) Se Bilag A 2.9.</w:t>
            </w:r>
          </w:p>
        </w:tc>
      </w:tr>
      <w:tr w:rsidR="00410E9A" w14:paraId="6A312FFA" w14:textId="77777777" w:rsidTr="00E059D8">
        <w:trPr>
          <w:trHeight w:val="371"/>
        </w:trPr>
        <w:tc>
          <w:tcPr>
            <w:tcW w:w="2197" w:type="dxa"/>
          </w:tcPr>
          <w:p w14:paraId="2C63B936" w14:textId="564C73C9" w:rsidR="00410E9A" w:rsidRDefault="00410E9A" w:rsidP="00410E9A">
            <w:r>
              <w:t>TransportørVirksomhed</w:t>
            </w:r>
          </w:p>
        </w:tc>
        <w:tc>
          <w:tcPr>
            <w:tcW w:w="2022" w:type="dxa"/>
          </w:tcPr>
          <w:p w14:paraId="08C51347" w14:textId="52D51DA7" w:rsidR="00410E9A" w:rsidRDefault="00410E9A" w:rsidP="00410E9A">
            <w:r>
              <w:t>Virksomhedsnavn</w:t>
            </w:r>
          </w:p>
        </w:tc>
        <w:tc>
          <w:tcPr>
            <w:tcW w:w="2268" w:type="dxa"/>
          </w:tcPr>
          <w:p w14:paraId="0B814949" w14:textId="3DC8C478" w:rsidR="00410E9A" w:rsidRDefault="00410E9A" w:rsidP="00410E9A">
            <w:r>
              <w:t>Ja, hvis farligt affald og udenlandsk transportør</w:t>
            </w:r>
          </w:p>
        </w:tc>
        <w:tc>
          <w:tcPr>
            <w:tcW w:w="3396" w:type="dxa"/>
          </w:tcPr>
          <w:p w14:paraId="79E53BB9" w14:textId="40CC9A35" w:rsidR="00410E9A" w:rsidRDefault="00410E9A" w:rsidP="00410E9A">
            <w:r>
              <w:t>&lt;op til 200 bogstaver eller tegn&gt;</w:t>
            </w:r>
          </w:p>
        </w:tc>
      </w:tr>
      <w:tr w:rsidR="00A363BB" w14:paraId="53CEB38B" w14:textId="77777777" w:rsidTr="00E059D8">
        <w:trPr>
          <w:trHeight w:val="371"/>
        </w:trPr>
        <w:tc>
          <w:tcPr>
            <w:tcW w:w="2197" w:type="dxa"/>
          </w:tcPr>
          <w:p w14:paraId="7C0A68C0" w14:textId="767ACC04" w:rsidR="00A363BB" w:rsidRDefault="00A363BB" w:rsidP="00A363BB">
            <w:r>
              <w:t>TransportørEmail</w:t>
            </w:r>
          </w:p>
        </w:tc>
        <w:tc>
          <w:tcPr>
            <w:tcW w:w="2022" w:type="dxa"/>
          </w:tcPr>
          <w:p w14:paraId="36619346" w14:textId="64EC18C8" w:rsidR="00A363BB" w:rsidRDefault="00A363BB" w:rsidP="00A363BB">
            <w:r>
              <w:t>Nej</w:t>
            </w:r>
          </w:p>
        </w:tc>
        <w:tc>
          <w:tcPr>
            <w:tcW w:w="2268" w:type="dxa"/>
          </w:tcPr>
          <w:p w14:paraId="585BB247" w14:textId="6865BA9F" w:rsidR="00A363BB" w:rsidRDefault="00A363BB" w:rsidP="00A363BB">
            <w:r>
              <w:t>Ja, hvis farligt affald og udenlandsk transportør</w:t>
            </w:r>
          </w:p>
        </w:tc>
        <w:tc>
          <w:tcPr>
            <w:tcW w:w="3396" w:type="dxa"/>
          </w:tcPr>
          <w:p w14:paraId="50D3436E" w14:textId="729F234C" w:rsidR="00A363BB" w:rsidRDefault="00A363BB" w:rsidP="00A363BB">
            <w:r>
              <w:t>&lt;op til 200 bogstaver eller tegn&gt;</w:t>
            </w:r>
          </w:p>
        </w:tc>
      </w:tr>
      <w:tr w:rsidR="00A363BB" w14:paraId="4AA062C3" w14:textId="77777777" w:rsidTr="00E059D8">
        <w:trPr>
          <w:trHeight w:val="371"/>
        </w:trPr>
        <w:tc>
          <w:tcPr>
            <w:tcW w:w="2197" w:type="dxa"/>
          </w:tcPr>
          <w:p w14:paraId="582F53A8" w14:textId="08423EFB" w:rsidR="00A363BB" w:rsidRDefault="00A363BB" w:rsidP="00A363BB">
            <w:r>
              <w:t>ForhandlerType</w:t>
            </w:r>
          </w:p>
        </w:tc>
        <w:tc>
          <w:tcPr>
            <w:tcW w:w="2022" w:type="dxa"/>
          </w:tcPr>
          <w:p w14:paraId="2AA94925" w14:textId="4C5E9DAB" w:rsidR="00A363BB" w:rsidRDefault="00A363BB" w:rsidP="00A363BB">
            <w:r>
              <w:t>Nej</w:t>
            </w:r>
          </w:p>
        </w:tc>
        <w:tc>
          <w:tcPr>
            <w:tcW w:w="2268" w:type="dxa"/>
          </w:tcPr>
          <w:p w14:paraId="3B67E69C" w14:textId="1238FF97" w:rsidR="00A363BB" w:rsidRDefault="00A363BB" w:rsidP="00A363BB">
            <w:r>
              <w:t xml:space="preserve">Ja, hvis farligt affald og </w:t>
            </w:r>
            <w:r>
              <w:lastRenderedPageBreak/>
              <w:t>tilknyttet Forhandler-mægler</w:t>
            </w:r>
          </w:p>
        </w:tc>
        <w:tc>
          <w:tcPr>
            <w:tcW w:w="3396" w:type="dxa"/>
          </w:tcPr>
          <w:p w14:paraId="1C06C42B" w14:textId="2146BC53" w:rsidR="00A363BB" w:rsidRDefault="00A363BB" w:rsidP="00A363BB">
            <w:r>
              <w:lastRenderedPageBreak/>
              <w:t xml:space="preserve">&lt;medPnummer&gt;, &lt;udenPnummer&gt; </w:t>
            </w:r>
            <w:r>
              <w:lastRenderedPageBreak/>
              <w:t>eller &lt;udenlandskVirksomhed&gt;</w:t>
            </w:r>
          </w:p>
        </w:tc>
      </w:tr>
      <w:tr w:rsidR="00A363BB" w14:paraId="5644A916" w14:textId="77777777" w:rsidTr="00E059D8">
        <w:trPr>
          <w:trHeight w:val="371"/>
        </w:trPr>
        <w:tc>
          <w:tcPr>
            <w:tcW w:w="2197" w:type="dxa"/>
          </w:tcPr>
          <w:p w14:paraId="75D2FA25" w14:textId="52095B1B" w:rsidR="00A363BB" w:rsidRDefault="00A363BB" w:rsidP="00A363BB">
            <w:r>
              <w:lastRenderedPageBreak/>
              <w:t>ForhandlerCVRnummer</w:t>
            </w:r>
          </w:p>
        </w:tc>
        <w:tc>
          <w:tcPr>
            <w:tcW w:w="2022" w:type="dxa"/>
          </w:tcPr>
          <w:p w14:paraId="39D348AA" w14:textId="081796CC" w:rsidR="00A363BB" w:rsidRDefault="00A363BB" w:rsidP="00A363BB">
            <w:r>
              <w:t>CVR-nummer</w:t>
            </w:r>
          </w:p>
        </w:tc>
        <w:tc>
          <w:tcPr>
            <w:tcW w:w="2268" w:type="dxa"/>
          </w:tcPr>
          <w:p w14:paraId="799778E5" w14:textId="72ED6155" w:rsidR="00A363BB" w:rsidRDefault="00A363BB" w:rsidP="00A363BB">
            <w:r>
              <w:t>Ja, hvis farligt affald og tilknyttet Forhandler-mægler og ForhandlerType er ”udenPnummer”</w:t>
            </w:r>
          </w:p>
        </w:tc>
        <w:tc>
          <w:tcPr>
            <w:tcW w:w="3396" w:type="dxa"/>
          </w:tcPr>
          <w:p w14:paraId="4305F2E9" w14:textId="7BBCC84B" w:rsidR="00A363BB" w:rsidRDefault="00A363BB" w:rsidP="00A363BB">
            <w:r>
              <w:t>&lt;8 cifre&gt;</w:t>
            </w:r>
          </w:p>
        </w:tc>
      </w:tr>
      <w:tr w:rsidR="00A363BB" w14:paraId="05E431EC" w14:textId="77777777" w:rsidTr="00E059D8">
        <w:trPr>
          <w:trHeight w:val="371"/>
        </w:trPr>
        <w:tc>
          <w:tcPr>
            <w:tcW w:w="2197" w:type="dxa"/>
          </w:tcPr>
          <w:p w14:paraId="05718092" w14:textId="45B38DE9" w:rsidR="00A363BB" w:rsidRDefault="00A363BB" w:rsidP="00A363BB">
            <w:r>
              <w:t>ForhandlerPnummer</w:t>
            </w:r>
          </w:p>
        </w:tc>
        <w:tc>
          <w:tcPr>
            <w:tcW w:w="2022" w:type="dxa"/>
          </w:tcPr>
          <w:p w14:paraId="6E5E02AE" w14:textId="7AEB7C8C" w:rsidR="00A363BB" w:rsidRDefault="00A363BB" w:rsidP="00A363BB">
            <w:r>
              <w:t>P-nummer</w:t>
            </w:r>
          </w:p>
        </w:tc>
        <w:tc>
          <w:tcPr>
            <w:tcW w:w="2268" w:type="dxa"/>
          </w:tcPr>
          <w:p w14:paraId="2799BC68" w14:textId="278D8CED" w:rsidR="00A363BB" w:rsidRDefault="00A363BB" w:rsidP="00A363BB">
            <w:r>
              <w:t>Ja, hvis farligt affald og tilknyttet Forhandler-mægler og ForhandlerType er ”medPnummer”</w:t>
            </w:r>
          </w:p>
        </w:tc>
        <w:tc>
          <w:tcPr>
            <w:tcW w:w="3396" w:type="dxa"/>
          </w:tcPr>
          <w:p w14:paraId="4FDDAA89" w14:textId="0A316E34" w:rsidR="00A363BB" w:rsidRDefault="00A363BB" w:rsidP="00A363BB">
            <w:r>
              <w:t>&lt;10 cifre&gt;</w:t>
            </w:r>
          </w:p>
        </w:tc>
      </w:tr>
      <w:tr w:rsidR="00A363BB" w14:paraId="59830F8E" w14:textId="77777777" w:rsidTr="00E059D8">
        <w:trPr>
          <w:trHeight w:val="371"/>
        </w:trPr>
        <w:tc>
          <w:tcPr>
            <w:tcW w:w="2197" w:type="dxa"/>
          </w:tcPr>
          <w:p w14:paraId="545566FB" w14:textId="6F7B8477" w:rsidR="00A363BB" w:rsidRDefault="00A363BB" w:rsidP="00A363BB">
            <w:r>
              <w:t>ForhandlerLand</w:t>
            </w:r>
          </w:p>
        </w:tc>
        <w:tc>
          <w:tcPr>
            <w:tcW w:w="2022" w:type="dxa"/>
          </w:tcPr>
          <w:p w14:paraId="6B5C8EFC" w14:textId="1683021E" w:rsidR="00A363BB" w:rsidRDefault="00A363BB" w:rsidP="00A363BB">
            <w:r>
              <w:t>Landekode</w:t>
            </w:r>
          </w:p>
        </w:tc>
        <w:tc>
          <w:tcPr>
            <w:tcW w:w="2268" w:type="dxa"/>
          </w:tcPr>
          <w:p w14:paraId="58E657A6" w14:textId="7C170977" w:rsidR="00A363BB" w:rsidRDefault="00A363BB" w:rsidP="00A363BB">
            <w:r>
              <w:t>Ja, hvis farligt affald og tilknyttet Forhandler-mægler og forhandleren ikke er hjemmehørende i Danmark</w:t>
            </w:r>
          </w:p>
        </w:tc>
        <w:tc>
          <w:tcPr>
            <w:tcW w:w="3396" w:type="dxa"/>
          </w:tcPr>
          <w:p w14:paraId="47B64CC4" w14:textId="77777777" w:rsidR="00C83755" w:rsidRDefault="00C83755" w:rsidP="00C83755">
            <w:r>
              <w:t>&lt;2 bogstaver&gt; eller &lt;landsnavn&gt; (&lt;2 bogstaver&gt;)</w:t>
            </w:r>
          </w:p>
          <w:p w14:paraId="37ABD232" w14:textId="77777777" w:rsidR="00C83755" w:rsidRDefault="00C83755" w:rsidP="00C83755"/>
          <w:p w14:paraId="17BD701F" w14:textId="55AB9D95" w:rsidR="00A363BB" w:rsidRDefault="00C83755" w:rsidP="00C83755">
            <w:r>
              <w:t>Til landekoden (&lt;2 bogstaver&gt;) benyttes standarden iso3166-alpha2 (fx AL = Albanien og AD = Andorra) Se Bilag A 2.9.</w:t>
            </w:r>
          </w:p>
        </w:tc>
      </w:tr>
      <w:tr w:rsidR="00410E9A" w14:paraId="573A8086" w14:textId="77777777" w:rsidTr="00E059D8">
        <w:trPr>
          <w:trHeight w:val="371"/>
        </w:trPr>
        <w:tc>
          <w:tcPr>
            <w:tcW w:w="2197" w:type="dxa"/>
          </w:tcPr>
          <w:p w14:paraId="5FD225DE" w14:textId="3A7518BE" w:rsidR="00410E9A" w:rsidRDefault="00410E9A" w:rsidP="00410E9A">
            <w:r>
              <w:t>ForhandlerVirksomhed</w:t>
            </w:r>
          </w:p>
        </w:tc>
        <w:tc>
          <w:tcPr>
            <w:tcW w:w="2022" w:type="dxa"/>
          </w:tcPr>
          <w:p w14:paraId="1C03ACDD" w14:textId="431410E1" w:rsidR="00410E9A" w:rsidRDefault="00410E9A" w:rsidP="00410E9A">
            <w:r>
              <w:t>Virksomhedsnavn</w:t>
            </w:r>
          </w:p>
        </w:tc>
        <w:tc>
          <w:tcPr>
            <w:tcW w:w="2268" w:type="dxa"/>
          </w:tcPr>
          <w:p w14:paraId="540B4D63" w14:textId="75CE9194" w:rsidR="00410E9A" w:rsidRDefault="00410E9A" w:rsidP="00410E9A">
            <w:r>
              <w:t>Ja, hvis farligt affald og tilknyttet Forhandler-mægler og forhandleren ikke er hjemmehørende i Danmark</w:t>
            </w:r>
          </w:p>
        </w:tc>
        <w:tc>
          <w:tcPr>
            <w:tcW w:w="3396" w:type="dxa"/>
          </w:tcPr>
          <w:p w14:paraId="50A4A428" w14:textId="59C6EE08" w:rsidR="00410E9A" w:rsidRDefault="00410E9A" w:rsidP="00410E9A">
            <w:r>
              <w:t>&lt;op til 200 bogstaver eller tegn&gt;</w:t>
            </w:r>
          </w:p>
        </w:tc>
      </w:tr>
      <w:tr w:rsidR="00A363BB" w14:paraId="57D08935" w14:textId="77777777" w:rsidTr="00E059D8">
        <w:trPr>
          <w:trHeight w:val="371"/>
        </w:trPr>
        <w:tc>
          <w:tcPr>
            <w:tcW w:w="2197" w:type="dxa"/>
          </w:tcPr>
          <w:p w14:paraId="0F0E42DA" w14:textId="28B25786" w:rsidR="00A363BB" w:rsidRDefault="00A363BB" w:rsidP="00A363BB">
            <w:r>
              <w:t>ForhandlerEmail</w:t>
            </w:r>
          </w:p>
        </w:tc>
        <w:tc>
          <w:tcPr>
            <w:tcW w:w="2022" w:type="dxa"/>
          </w:tcPr>
          <w:p w14:paraId="31275F6A" w14:textId="79473AD6" w:rsidR="00A363BB" w:rsidRDefault="00A363BB" w:rsidP="00A363BB">
            <w:r>
              <w:t>Nej</w:t>
            </w:r>
          </w:p>
        </w:tc>
        <w:tc>
          <w:tcPr>
            <w:tcW w:w="2268" w:type="dxa"/>
          </w:tcPr>
          <w:p w14:paraId="4E844484" w14:textId="7D5EBFA6" w:rsidR="00A363BB" w:rsidRDefault="00A363BB" w:rsidP="00A363BB">
            <w:r>
              <w:t>Ja, hvis farligt affald og tilknyttet Forhandler-mægler og forhandleren ikke er hjemmehørende i Danmark</w:t>
            </w:r>
          </w:p>
        </w:tc>
        <w:tc>
          <w:tcPr>
            <w:tcW w:w="3396" w:type="dxa"/>
          </w:tcPr>
          <w:p w14:paraId="43456215" w14:textId="27E2CD93" w:rsidR="00A363BB" w:rsidRDefault="00A363BB" w:rsidP="00A363BB">
            <w:r>
              <w:t>&lt;op til 200 bogstaver eller tegn&gt;</w:t>
            </w:r>
          </w:p>
        </w:tc>
      </w:tr>
      <w:tr w:rsidR="00A363BB" w14:paraId="016936DD" w14:textId="77777777" w:rsidTr="00E059D8">
        <w:trPr>
          <w:trHeight w:val="371"/>
        </w:trPr>
        <w:tc>
          <w:tcPr>
            <w:tcW w:w="2197" w:type="dxa"/>
          </w:tcPr>
          <w:p w14:paraId="0D455BDF" w14:textId="03E1B9B1" w:rsidR="00A363BB" w:rsidRDefault="00A363BB" w:rsidP="00A363BB">
            <w:r>
              <w:t>Forberedelse mhp. genbrug (%)</w:t>
            </w:r>
          </w:p>
        </w:tc>
        <w:tc>
          <w:tcPr>
            <w:tcW w:w="2022" w:type="dxa"/>
          </w:tcPr>
          <w:p w14:paraId="38E23355" w14:textId="0109C846" w:rsidR="00A363BB" w:rsidRDefault="00A363BB" w:rsidP="00A363BB">
            <w:r>
              <w:t>Nej</w:t>
            </w:r>
          </w:p>
        </w:tc>
        <w:tc>
          <w:tcPr>
            <w:tcW w:w="2268" w:type="dxa"/>
          </w:tcPr>
          <w:p w14:paraId="58D81BFE" w14:textId="7C494F31" w:rsidR="00A363BB" w:rsidRDefault="000152E9" w:rsidP="00A363BB">
            <w:r>
              <w:t xml:space="preserve">Ja, for indberetningsåret </w:t>
            </w:r>
            <w:r w:rsidR="000F63AB">
              <w:t>2022 og frem</w:t>
            </w:r>
          </w:p>
        </w:tc>
        <w:tc>
          <w:tcPr>
            <w:tcW w:w="3396" w:type="dxa"/>
          </w:tcPr>
          <w:p w14:paraId="75B6D07D" w14:textId="77DD0F0C" w:rsidR="00A363BB" w:rsidRDefault="00A363BB" w:rsidP="00A363BB">
            <w:r>
              <w:t>&lt;0,00-100,00&gt; Decimaler ikke påkrævet</w:t>
            </w:r>
          </w:p>
        </w:tc>
      </w:tr>
      <w:tr w:rsidR="00A363BB" w14:paraId="78AEF5CC" w14:textId="77777777" w:rsidTr="00E059D8">
        <w:trPr>
          <w:trHeight w:val="371"/>
        </w:trPr>
        <w:tc>
          <w:tcPr>
            <w:tcW w:w="2197" w:type="dxa"/>
          </w:tcPr>
          <w:p w14:paraId="0561DEDD" w14:textId="7505CC36" w:rsidR="00A363BB" w:rsidRDefault="00A363BB" w:rsidP="00A363BB">
            <w:r>
              <w:t>Genanvendelse (%)</w:t>
            </w:r>
          </w:p>
        </w:tc>
        <w:tc>
          <w:tcPr>
            <w:tcW w:w="2022" w:type="dxa"/>
          </w:tcPr>
          <w:p w14:paraId="16AF87CC" w14:textId="510D67E3" w:rsidR="00A363BB" w:rsidRDefault="00A363BB" w:rsidP="00A363BB">
            <w:r>
              <w:t>Nej</w:t>
            </w:r>
          </w:p>
        </w:tc>
        <w:tc>
          <w:tcPr>
            <w:tcW w:w="2268" w:type="dxa"/>
          </w:tcPr>
          <w:p w14:paraId="66F969D5" w14:textId="1DA7AC6F" w:rsidR="00A363BB" w:rsidRDefault="000F63AB" w:rsidP="00A363BB">
            <w:r>
              <w:t>Ja, for indberetningsåret 2022 og frem</w:t>
            </w:r>
          </w:p>
        </w:tc>
        <w:tc>
          <w:tcPr>
            <w:tcW w:w="3396" w:type="dxa"/>
          </w:tcPr>
          <w:p w14:paraId="095E1096" w14:textId="0C24A454" w:rsidR="00A363BB" w:rsidRDefault="00A363BB" w:rsidP="00A363BB">
            <w:r>
              <w:t>&lt;0,00-100,00&gt; Decimaler ikke påkrævet</w:t>
            </w:r>
          </w:p>
        </w:tc>
      </w:tr>
      <w:tr w:rsidR="00A363BB" w14:paraId="2F1FC27E" w14:textId="77777777" w:rsidTr="00E059D8">
        <w:trPr>
          <w:trHeight w:val="371"/>
        </w:trPr>
        <w:tc>
          <w:tcPr>
            <w:tcW w:w="2197" w:type="dxa"/>
          </w:tcPr>
          <w:p w14:paraId="407F3F17" w14:textId="308B226F" w:rsidR="00A363BB" w:rsidRDefault="00A363BB" w:rsidP="00A363BB">
            <w:r>
              <w:t>Anden endelig materialenyttiggørelse (%)</w:t>
            </w:r>
          </w:p>
        </w:tc>
        <w:tc>
          <w:tcPr>
            <w:tcW w:w="2022" w:type="dxa"/>
          </w:tcPr>
          <w:p w14:paraId="6CA43928" w14:textId="760C9556" w:rsidR="00A363BB" w:rsidRDefault="00A363BB" w:rsidP="00A363BB">
            <w:r>
              <w:t>Nej</w:t>
            </w:r>
          </w:p>
        </w:tc>
        <w:tc>
          <w:tcPr>
            <w:tcW w:w="2268" w:type="dxa"/>
          </w:tcPr>
          <w:p w14:paraId="7331B1A2" w14:textId="37134BA3" w:rsidR="00A363BB" w:rsidRDefault="000F63AB" w:rsidP="00A363BB">
            <w:r>
              <w:t>Ja, for indberetningsåret 2022 og frem</w:t>
            </w:r>
          </w:p>
        </w:tc>
        <w:tc>
          <w:tcPr>
            <w:tcW w:w="3396" w:type="dxa"/>
          </w:tcPr>
          <w:p w14:paraId="547888AA" w14:textId="54A18325" w:rsidR="00A363BB" w:rsidRDefault="00A363BB" w:rsidP="00A363BB">
            <w:r>
              <w:t>&lt;0,00-100,00&gt; Decimaler ikke påkrævet</w:t>
            </w:r>
          </w:p>
        </w:tc>
      </w:tr>
      <w:tr w:rsidR="00A363BB" w14:paraId="078C8A79" w14:textId="77777777" w:rsidTr="00E059D8">
        <w:trPr>
          <w:trHeight w:val="371"/>
        </w:trPr>
        <w:tc>
          <w:tcPr>
            <w:tcW w:w="2197" w:type="dxa"/>
          </w:tcPr>
          <w:p w14:paraId="17E0B363" w14:textId="0A3A04C3" w:rsidR="00A363BB" w:rsidRDefault="00A363BB" w:rsidP="00A363BB">
            <w:r>
              <w:t>Forbrænding (%)</w:t>
            </w:r>
          </w:p>
        </w:tc>
        <w:tc>
          <w:tcPr>
            <w:tcW w:w="2022" w:type="dxa"/>
          </w:tcPr>
          <w:p w14:paraId="224E922B" w14:textId="1D76FBC3" w:rsidR="00A363BB" w:rsidRDefault="00A363BB" w:rsidP="00A363BB">
            <w:r>
              <w:t>Nej</w:t>
            </w:r>
          </w:p>
        </w:tc>
        <w:tc>
          <w:tcPr>
            <w:tcW w:w="2268" w:type="dxa"/>
          </w:tcPr>
          <w:p w14:paraId="3B4A2DC0" w14:textId="6E5E5EA6" w:rsidR="00A363BB" w:rsidRDefault="000F63AB" w:rsidP="00A363BB">
            <w:r>
              <w:t>Ja, for indberetningsåret 2022 og frem</w:t>
            </w:r>
          </w:p>
        </w:tc>
        <w:tc>
          <w:tcPr>
            <w:tcW w:w="3396" w:type="dxa"/>
          </w:tcPr>
          <w:p w14:paraId="27C9E615" w14:textId="2691E2CB" w:rsidR="00A363BB" w:rsidRDefault="00A363BB" w:rsidP="00A363BB">
            <w:r>
              <w:t>&lt;0,00-100,00&gt; Decimaler ikke påkrævet</w:t>
            </w:r>
          </w:p>
        </w:tc>
      </w:tr>
      <w:tr w:rsidR="00A363BB" w14:paraId="3B756D76" w14:textId="77777777" w:rsidTr="00E059D8">
        <w:trPr>
          <w:trHeight w:val="371"/>
        </w:trPr>
        <w:tc>
          <w:tcPr>
            <w:tcW w:w="2197" w:type="dxa"/>
          </w:tcPr>
          <w:p w14:paraId="19598FB1" w14:textId="5890399D" w:rsidR="00A363BB" w:rsidRDefault="00A363BB" w:rsidP="00A363BB">
            <w:r>
              <w:t>Deponering (%)</w:t>
            </w:r>
          </w:p>
        </w:tc>
        <w:tc>
          <w:tcPr>
            <w:tcW w:w="2022" w:type="dxa"/>
          </w:tcPr>
          <w:p w14:paraId="1BEA3C4A" w14:textId="02894F49" w:rsidR="00A363BB" w:rsidRDefault="00A363BB" w:rsidP="00A363BB">
            <w:r>
              <w:t>Nej</w:t>
            </w:r>
          </w:p>
        </w:tc>
        <w:tc>
          <w:tcPr>
            <w:tcW w:w="2268" w:type="dxa"/>
          </w:tcPr>
          <w:p w14:paraId="0417A533" w14:textId="098CDE6A" w:rsidR="00A363BB" w:rsidRDefault="000F63AB" w:rsidP="00A363BB">
            <w:r>
              <w:t>Ja, for indberetningsåret 2022 og frem</w:t>
            </w:r>
          </w:p>
        </w:tc>
        <w:tc>
          <w:tcPr>
            <w:tcW w:w="3396" w:type="dxa"/>
          </w:tcPr>
          <w:p w14:paraId="1A293F7D" w14:textId="178ABD2B" w:rsidR="00A363BB" w:rsidRDefault="00A363BB" w:rsidP="00A363BB">
            <w:r>
              <w:t>&lt;0,00-100,00&gt; Decimaler ikke påkrævet</w:t>
            </w:r>
          </w:p>
        </w:tc>
      </w:tr>
      <w:tr w:rsidR="00A363BB" w14:paraId="67CD7958" w14:textId="77777777" w:rsidTr="00E059D8">
        <w:trPr>
          <w:trHeight w:val="371"/>
        </w:trPr>
        <w:tc>
          <w:tcPr>
            <w:tcW w:w="2197" w:type="dxa"/>
          </w:tcPr>
          <w:p w14:paraId="30D61F3A" w14:textId="35D0A3BF" w:rsidR="00A363BB" w:rsidRDefault="00A363BB" w:rsidP="00A363BB">
            <w:r>
              <w:t>Håndteringsdato</w:t>
            </w:r>
          </w:p>
        </w:tc>
        <w:tc>
          <w:tcPr>
            <w:tcW w:w="2022" w:type="dxa"/>
          </w:tcPr>
          <w:p w14:paraId="2178B1BE" w14:textId="7ACE8114" w:rsidR="00A363BB" w:rsidRDefault="00A363BB" w:rsidP="00A363BB">
            <w:r>
              <w:t>Nej</w:t>
            </w:r>
          </w:p>
        </w:tc>
        <w:tc>
          <w:tcPr>
            <w:tcW w:w="2268" w:type="dxa"/>
          </w:tcPr>
          <w:p w14:paraId="2E477CF3" w14:textId="4BA8A147" w:rsidR="00A363BB" w:rsidRDefault="00A363BB" w:rsidP="00A363BB">
            <w:r>
              <w:t>Nej</w:t>
            </w:r>
          </w:p>
        </w:tc>
        <w:tc>
          <w:tcPr>
            <w:tcW w:w="3396" w:type="dxa"/>
          </w:tcPr>
          <w:p w14:paraId="07912F3A" w14:textId="571A00C7" w:rsidR="00A363BB" w:rsidRDefault="00A363BB" w:rsidP="00A363BB">
            <w:r>
              <w:t>&lt;aaaa-mm-dd&gt; eller &lt;dd-mm-aaaa&gt; eller &lt;d. måned år&gt;</w:t>
            </w:r>
          </w:p>
        </w:tc>
      </w:tr>
    </w:tbl>
    <w:p w14:paraId="6EB4AD14" w14:textId="131DBBB3" w:rsidR="00337D59" w:rsidRDefault="00337D59" w:rsidP="009F3FC6"/>
    <w:p w14:paraId="76B67041" w14:textId="77777777" w:rsidR="00337D59" w:rsidRPr="00263786" w:rsidRDefault="00337D59">
      <w:pPr>
        <w:rPr>
          <w:b/>
          <w:bCs/>
        </w:rPr>
      </w:pPr>
      <w:r>
        <w:br w:type="page"/>
      </w:r>
    </w:p>
    <w:p w14:paraId="56A43222" w14:textId="2E87A3EC" w:rsidR="00A840D6" w:rsidRDefault="00337D59" w:rsidP="00337D59">
      <w:pPr>
        <w:pStyle w:val="Overskrift2"/>
      </w:pPr>
      <w:bookmarkStart w:id="40" w:name="_Toc133576133"/>
      <w:r>
        <w:lastRenderedPageBreak/>
        <w:t>Eksport</w:t>
      </w:r>
      <w:bookmarkEnd w:id="40"/>
    </w:p>
    <w:p w14:paraId="02B6A23C" w14:textId="77777777" w:rsidR="00337D59" w:rsidRDefault="00337D59" w:rsidP="00337D59">
      <w:r>
        <w:rPr>
          <w:noProof/>
        </w:rPr>
        <w:drawing>
          <wp:inline distT="0" distB="0" distL="0" distR="0" wp14:anchorId="71837526" wp14:editId="50BAAD97">
            <wp:extent cx="5244412" cy="1381125"/>
            <wp:effectExtent l="0" t="0" r="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264903" cy="1386521"/>
                    </a:xfrm>
                    <a:prstGeom prst="rect">
                      <a:avLst/>
                    </a:prstGeom>
                  </pic:spPr>
                </pic:pic>
              </a:graphicData>
            </a:graphic>
          </wp:inline>
        </w:drawing>
      </w:r>
    </w:p>
    <w:tbl>
      <w:tblPr>
        <w:tblStyle w:val="Tabel-Gitter"/>
        <w:tblpPr w:leftFromText="141" w:rightFromText="141" w:vertAnchor="page" w:horzAnchor="margin" w:tblpY="4021"/>
        <w:tblW w:w="0" w:type="auto"/>
        <w:tblLayout w:type="fixed"/>
        <w:tblLook w:val="04A0" w:firstRow="1" w:lastRow="0" w:firstColumn="1" w:lastColumn="0" w:noHBand="0" w:noVBand="1"/>
      </w:tblPr>
      <w:tblGrid>
        <w:gridCol w:w="2197"/>
        <w:gridCol w:w="2022"/>
        <w:gridCol w:w="2410"/>
        <w:gridCol w:w="3647"/>
      </w:tblGrid>
      <w:tr w:rsidR="00337D59" w:rsidRPr="00864C64" w14:paraId="15351128" w14:textId="77777777" w:rsidTr="006227EE">
        <w:trPr>
          <w:trHeight w:val="371"/>
        </w:trPr>
        <w:tc>
          <w:tcPr>
            <w:tcW w:w="2197" w:type="dxa"/>
          </w:tcPr>
          <w:p w14:paraId="7DB79437" w14:textId="77777777" w:rsidR="00337D59" w:rsidRPr="00864C64" w:rsidRDefault="00337D59" w:rsidP="00115ACC">
            <w:pPr>
              <w:rPr>
                <w:b/>
                <w:bCs/>
              </w:rPr>
            </w:pPr>
            <w:r w:rsidRPr="00864C64">
              <w:rPr>
                <w:b/>
                <w:bCs/>
              </w:rPr>
              <w:t>Feltnavn</w:t>
            </w:r>
          </w:p>
        </w:tc>
        <w:tc>
          <w:tcPr>
            <w:tcW w:w="2022" w:type="dxa"/>
          </w:tcPr>
          <w:p w14:paraId="06BE0329" w14:textId="77777777" w:rsidR="00337D59" w:rsidRPr="00864C64" w:rsidRDefault="00337D59" w:rsidP="00115ACC">
            <w:pPr>
              <w:rPr>
                <w:b/>
                <w:bCs/>
              </w:rPr>
            </w:pPr>
            <w:r>
              <w:rPr>
                <w:b/>
                <w:bCs/>
              </w:rPr>
              <w:t>ADS beskrivelse jf. Affaldsdatabekendtgørelsen</w:t>
            </w:r>
          </w:p>
        </w:tc>
        <w:tc>
          <w:tcPr>
            <w:tcW w:w="2410" w:type="dxa"/>
          </w:tcPr>
          <w:p w14:paraId="428BF511" w14:textId="77777777" w:rsidR="00337D59" w:rsidRPr="00864C64" w:rsidRDefault="00337D59" w:rsidP="00115ACC">
            <w:pPr>
              <w:rPr>
                <w:b/>
                <w:bCs/>
              </w:rPr>
            </w:pPr>
            <w:r>
              <w:rPr>
                <w:b/>
                <w:bCs/>
              </w:rPr>
              <w:t>Obligatorisk</w:t>
            </w:r>
          </w:p>
        </w:tc>
        <w:tc>
          <w:tcPr>
            <w:tcW w:w="3647" w:type="dxa"/>
          </w:tcPr>
          <w:p w14:paraId="0E45575C" w14:textId="77777777" w:rsidR="00337D59" w:rsidRPr="00864C64" w:rsidRDefault="00337D59" w:rsidP="00115ACC">
            <w:pPr>
              <w:rPr>
                <w:b/>
                <w:bCs/>
              </w:rPr>
            </w:pPr>
            <w:r>
              <w:rPr>
                <w:b/>
                <w:bCs/>
              </w:rPr>
              <w:t>Feltmaske (Format på data)</w:t>
            </w:r>
          </w:p>
        </w:tc>
      </w:tr>
      <w:tr w:rsidR="00337D59" w14:paraId="2D70775B" w14:textId="77777777" w:rsidTr="006227EE">
        <w:trPr>
          <w:trHeight w:val="371"/>
        </w:trPr>
        <w:tc>
          <w:tcPr>
            <w:tcW w:w="2197" w:type="dxa"/>
          </w:tcPr>
          <w:p w14:paraId="2FDFEFDE" w14:textId="77777777" w:rsidR="00337D59" w:rsidRDefault="00337D59" w:rsidP="00115ACC">
            <w:r>
              <w:t>Egenreference</w:t>
            </w:r>
          </w:p>
        </w:tc>
        <w:tc>
          <w:tcPr>
            <w:tcW w:w="2022" w:type="dxa"/>
          </w:tcPr>
          <w:p w14:paraId="3D01E44D" w14:textId="77777777" w:rsidR="00337D59" w:rsidRDefault="00337D59" w:rsidP="00115ACC">
            <w:r>
              <w:t>Nej</w:t>
            </w:r>
          </w:p>
        </w:tc>
        <w:tc>
          <w:tcPr>
            <w:tcW w:w="2410" w:type="dxa"/>
          </w:tcPr>
          <w:p w14:paraId="0CA030D9" w14:textId="77777777" w:rsidR="00337D59" w:rsidRDefault="00337D59" w:rsidP="00115ACC">
            <w:r>
              <w:t>Nej</w:t>
            </w:r>
          </w:p>
        </w:tc>
        <w:tc>
          <w:tcPr>
            <w:tcW w:w="3647" w:type="dxa"/>
          </w:tcPr>
          <w:p w14:paraId="787EA442" w14:textId="77777777" w:rsidR="00337D59" w:rsidRDefault="00337D59" w:rsidP="00115ACC">
            <w:r>
              <w:t>&lt;op til 255 bogstaver eller tegn&gt;</w:t>
            </w:r>
          </w:p>
        </w:tc>
      </w:tr>
      <w:tr w:rsidR="00337D59" w14:paraId="479C1F9F" w14:textId="77777777" w:rsidTr="006227EE">
        <w:trPr>
          <w:trHeight w:val="371"/>
        </w:trPr>
        <w:tc>
          <w:tcPr>
            <w:tcW w:w="2197" w:type="dxa"/>
          </w:tcPr>
          <w:p w14:paraId="4E9FAFCE" w14:textId="77777777" w:rsidR="00337D59" w:rsidRDefault="00337D59" w:rsidP="00115ACC">
            <w:r>
              <w:t>Producentreference</w:t>
            </w:r>
          </w:p>
        </w:tc>
        <w:tc>
          <w:tcPr>
            <w:tcW w:w="2022" w:type="dxa"/>
          </w:tcPr>
          <w:p w14:paraId="5F285231" w14:textId="77777777" w:rsidR="00337D59" w:rsidRDefault="00337D59" w:rsidP="00115ACC">
            <w:r>
              <w:t>Nej</w:t>
            </w:r>
          </w:p>
        </w:tc>
        <w:tc>
          <w:tcPr>
            <w:tcW w:w="2410" w:type="dxa"/>
          </w:tcPr>
          <w:p w14:paraId="28E61245" w14:textId="77777777" w:rsidR="00337D59" w:rsidRDefault="00337D59" w:rsidP="00115ACC">
            <w:r>
              <w:t>Kun for virksomheder der håndterer WEEE</w:t>
            </w:r>
          </w:p>
        </w:tc>
        <w:tc>
          <w:tcPr>
            <w:tcW w:w="3647" w:type="dxa"/>
          </w:tcPr>
          <w:p w14:paraId="1D57AD32" w14:textId="77777777" w:rsidR="00337D59" w:rsidRDefault="00337D59" w:rsidP="00115ACC">
            <w:r>
              <w:t>&lt;op til 50 bogstaver eller tegn&gt;</w:t>
            </w:r>
          </w:p>
        </w:tc>
      </w:tr>
      <w:tr w:rsidR="00337D59" w14:paraId="4FF36CA3" w14:textId="77777777" w:rsidTr="006227EE">
        <w:trPr>
          <w:trHeight w:val="371"/>
        </w:trPr>
        <w:tc>
          <w:tcPr>
            <w:tcW w:w="2197" w:type="dxa"/>
          </w:tcPr>
          <w:p w14:paraId="4B75E30A" w14:textId="77777777" w:rsidR="00337D59" w:rsidRDefault="00337D59" w:rsidP="00115ACC">
            <w:r>
              <w:t>Landekode</w:t>
            </w:r>
          </w:p>
        </w:tc>
        <w:tc>
          <w:tcPr>
            <w:tcW w:w="2022" w:type="dxa"/>
          </w:tcPr>
          <w:p w14:paraId="0493CD07" w14:textId="77777777" w:rsidR="00337D59" w:rsidRDefault="00337D59" w:rsidP="00115ACC">
            <w:r>
              <w:t>Landekode</w:t>
            </w:r>
          </w:p>
        </w:tc>
        <w:tc>
          <w:tcPr>
            <w:tcW w:w="2410" w:type="dxa"/>
          </w:tcPr>
          <w:p w14:paraId="352D4994" w14:textId="77777777" w:rsidR="00337D59" w:rsidRDefault="00337D59" w:rsidP="00115ACC">
            <w:r>
              <w:t>Ja</w:t>
            </w:r>
          </w:p>
        </w:tc>
        <w:tc>
          <w:tcPr>
            <w:tcW w:w="3647" w:type="dxa"/>
          </w:tcPr>
          <w:p w14:paraId="097FC41C" w14:textId="77777777" w:rsidR="00C83755" w:rsidRDefault="00C83755" w:rsidP="00C83755">
            <w:r>
              <w:t>&lt;2 bogstaver&gt; eller &lt;landsnavn&gt; (&lt;2 bogstaver&gt;)</w:t>
            </w:r>
          </w:p>
          <w:p w14:paraId="05932CFC" w14:textId="77777777" w:rsidR="00C83755" w:rsidRDefault="00C83755" w:rsidP="00C83755"/>
          <w:p w14:paraId="256C89E9" w14:textId="7A31659B" w:rsidR="00337D59" w:rsidRDefault="00C83755" w:rsidP="00C83755">
            <w:r>
              <w:t>Til landekoden (&lt;2 bogstaver&gt;) benyttes standarden iso3166-alpha2 (fx AL = Albanien og AD = Andorra) Se Bilag A 2.9.</w:t>
            </w:r>
          </w:p>
        </w:tc>
      </w:tr>
      <w:tr w:rsidR="00337D59" w14:paraId="4746ADD2" w14:textId="77777777" w:rsidTr="006227EE">
        <w:trPr>
          <w:trHeight w:val="371"/>
        </w:trPr>
        <w:tc>
          <w:tcPr>
            <w:tcW w:w="2197" w:type="dxa"/>
          </w:tcPr>
          <w:p w14:paraId="489B7D82" w14:textId="77777777" w:rsidR="00337D59" w:rsidRDefault="00337D59" w:rsidP="00115ACC">
            <w:r>
              <w:t>Virksomhedsnavn</w:t>
            </w:r>
          </w:p>
        </w:tc>
        <w:tc>
          <w:tcPr>
            <w:tcW w:w="2022" w:type="dxa"/>
          </w:tcPr>
          <w:p w14:paraId="102ACB55" w14:textId="77777777" w:rsidR="00337D59" w:rsidRDefault="00337D59" w:rsidP="00115ACC">
            <w:r>
              <w:t>Virksomhedsnavn</w:t>
            </w:r>
          </w:p>
        </w:tc>
        <w:tc>
          <w:tcPr>
            <w:tcW w:w="2410" w:type="dxa"/>
          </w:tcPr>
          <w:p w14:paraId="54C72CF5" w14:textId="77777777" w:rsidR="00337D59" w:rsidRDefault="00337D59" w:rsidP="00115ACC">
            <w:r>
              <w:t>Ja</w:t>
            </w:r>
          </w:p>
        </w:tc>
        <w:tc>
          <w:tcPr>
            <w:tcW w:w="3647" w:type="dxa"/>
          </w:tcPr>
          <w:p w14:paraId="78148BDE" w14:textId="77777777" w:rsidR="00337D59" w:rsidRDefault="00337D59" w:rsidP="00115ACC">
            <w:r>
              <w:t>&lt;op til 200 bogstaver eller tegn&gt;</w:t>
            </w:r>
          </w:p>
        </w:tc>
      </w:tr>
      <w:tr w:rsidR="00337D59" w14:paraId="2B0F5EB4" w14:textId="77777777" w:rsidTr="006227EE">
        <w:trPr>
          <w:trHeight w:val="371"/>
        </w:trPr>
        <w:tc>
          <w:tcPr>
            <w:tcW w:w="2197" w:type="dxa"/>
          </w:tcPr>
          <w:p w14:paraId="7D8739F6" w14:textId="77777777" w:rsidR="00337D59" w:rsidRDefault="00337D59" w:rsidP="00115ACC">
            <w:r>
              <w:t>Adresse 1</w:t>
            </w:r>
          </w:p>
        </w:tc>
        <w:tc>
          <w:tcPr>
            <w:tcW w:w="2022" w:type="dxa"/>
          </w:tcPr>
          <w:p w14:paraId="47C7890E" w14:textId="77777777" w:rsidR="00337D59" w:rsidRDefault="00337D59" w:rsidP="00115ACC">
            <w:r>
              <w:t>Adresse 1</w:t>
            </w:r>
          </w:p>
        </w:tc>
        <w:tc>
          <w:tcPr>
            <w:tcW w:w="2410" w:type="dxa"/>
          </w:tcPr>
          <w:p w14:paraId="4CE1AD23" w14:textId="77777777" w:rsidR="00337D59" w:rsidRDefault="00337D59" w:rsidP="00115ACC">
            <w:r>
              <w:t>Ja</w:t>
            </w:r>
          </w:p>
        </w:tc>
        <w:tc>
          <w:tcPr>
            <w:tcW w:w="3647" w:type="dxa"/>
          </w:tcPr>
          <w:p w14:paraId="08BBE365" w14:textId="77777777" w:rsidR="00337D59" w:rsidRDefault="00337D59" w:rsidP="00115ACC">
            <w:r>
              <w:t>&lt;op til 100 bogstaver eller tegn&gt;</w:t>
            </w:r>
          </w:p>
        </w:tc>
      </w:tr>
      <w:tr w:rsidR="00337D59" w14:paraId="02E521ED" w14:textId="77777777" w:rsidTr="006227EE">
        <w:trPr>
          <w:trHeight w:val="371"/>
        </w:trPr>
        <w:tc>
          <w:tcPr>
            <w:tcW w:w="2197" w:type="dxa"/>
          </w:tcPr>
          <w:p w14:paraId="07B0DE09" w14:textId="77777777" w:rsidR="00337D59" w:rsidRDefault="00337D59" w:rsidP="00115ACC">
            <w:r>
              <w:t>Adresse 2</w:t>
            </w:r>
          </w:p>
        </w:tc>
        <w:tc>
          <w:tcPr>
            <w:tcW w:w="2022" w:type="dxa"/>
          </w:tcPr>
          <w:p w14:paraId="2742AD0D" w14:textId="77777777" w:rsidR="00337D59" w:rsidRDefault="00337D59" w:rsidP="00115ACC">
            <w:r>
              <w:t>Adresse 2</w:t>
            </w:r>
          </w:p>
        </w:tc>
        <w:tc>
          <w:tcPr>
            <w:tcW w:w="2410" w:type="dxa"/>
          </w:tcPr>
          <w:p w14:paraId="43F5A4E3" w14:textId="77777777" w:rsidR="00337D59" w:rsidRDefault="00337D59" w:rsidP="00115ACC">
            <w:r>
              <w:t>Nej</w:t>
            </w:r>
          </w:p>
        </w:tc>
        <w:tc>
          <w:tcPr>
            <w:tcW w:w="3647" w:type="dxa"/>
          </w:tcPr>
          <w:p w14:paraId="41C37826" w14:textId="77777777" w:rsidR="00337D59" w:rsidRDefault="00337D59" w:rsidP="00115ACC">
            <w:r>
              <w:t>&lt;op til 100 bogstaver eller tegn&gt;</w:t>
            </w:r>
          </w:p>
        </w:tc>
      </w:tr>
      <w:tr w:rsidR="00337D59" w14:paraId="2E121A58" w14:textId="77777777" w:rsidTr="006227EE">
        <w:trPr>
          <w:trHeight w:val="371"/>
        </w:trPr>
        <w:tc>
          <w:tcPr>
            <w:tcW w:w="2197" w:type="dxa"/>
          </w:tcPr>
          <w:p w14:paraId="2B532597" w14:textId="77777777" w:rsidR="00337D59" w:rsidRDefault="00337D59" w:rsidP="00115ACC">
            <w:r>
              <w:t>Postnummer</w:t>
            </w:r>
          </w:p>
        </w:tc>
        <w:tc>
          <w:tcPr>
            <w:tcW w:w="2022" w:type="dxa"/>
          </w:tcPr>
          <w:p w14:paraId="2FD5D6F1" w14:textId="77777777" w:rsidR="00337D59" w:rsidRDefault="00337D59" w:rsidP="00115ACC">
            <w:r>
              <w:t>Postnummer</w:t>
            </w:r>
          </w:p>
        </w:tc>
        <w:tc>
          <w:tcPr>
            <w:tcW w:w="2410" w:type="dxa"/>
          </w:tcPr>
          <w:p w14:paraId="39A3B82A" w14:textId="77777777" w:rsidR="00337D59" w:rsidRDefault="00337D59" w:rsidP="00115ACC">
            <w:r>
              <w:t>Nej</w:t>
            </w:r>
          </w:p>
        </w:tc>
        <w:tc>
          <w:tcPr>
            <w:tcW w:w="3647" w:type="dxa"/>
          </w:tcPr>
          <w:p w14:paraId="58DCEA37" w14:textId="77777777" w:rsidR="00337D59" w:rsidRDefault="00337D59" w:rsidP="00115ACC">
            <w:r>
              <w:t>&lt;op til 25 bogstaver eller tegn&gt;</w:t>
            </w:r>
          </w:p>
        </w:tc>
      </w:tr>
      <w:tr w:rsidR="00337D59" w14:paraId="289BE8C4" w14:textId="77777777" w:rsidTr="006227EE">
        <w:trPr>
          <w:trHeight w:val="371"/>
        </w:trPr>
        <w:tc>
          <w:tcPr>
            <w:tcW w:w="2197" w:type="dxa"/>
          </w:tcPr>
          <w:p w14:paraId="07897E0F" w14:textId="77777777" w:rsidR="00337D59" w:rsidRDefault="00337D59" w:rsidP="00115ACC">
            <w:r>
              <w:t>By</w:t>
            </w:r>
          </w:p>
        </w:tc>
        <w:tc>
          <w:tcPr>
            <w:tcW w:w="2022" w:type="dxa"/>
          </w:tcPr>
          <w:p w14:paraId="40B5C1FE" w14:textId="77777777" w:rsidR="00337D59" w:rsidRDefault="00337D59" w:rsidP="00115ACC">
            <w:r>
              <w:t>By</w:t>
            </w:r>
          </w:p>
        </w:tc>
        <w:tc>
          <w:tcPr>
            <w:tcW w:w="2410" w:type="dxa"/>
          </w:tcPr>
          <w:p w14:paraId="17DFFE20" w14:textId="77777777" w:rsidR="00337D59" w:rsidRDefault="00337D59" w:rsidP="00115ACC">
            <w:r>
              <w:t>Ja</w:t>
            </w:r>
          </w:p>
        </w:tc>
        <w:tc>
          <w:tcPr>
            <w:tcW w:w="3647" w:type="dxa"/>
          </w:tcPr>
          <w:p w14:paraId="0724C4BB" w14:textId="77777777" w:rsidR="00337D59" w:rsidRDefault="00337D59" w:rsidP="00115ACC">
            <w:r>
              <w:t>&lt;op til 100 bogstaver eller tegn&gt;</w:t>
            </w:r>
          </w:p>
        </w:tc>
      </w:tr>
      <w:tr w:rsidR="00337D59" w14:paraId="77D18E2E" w14:textId="77777777" w:rsidTr="006227EE">
        <w:trPr>
          <w:trHeight w:val="371"/>
        </w:trPr>
        <w:tc>
          <w:tcPr>
            <w:tcW w:w="2197" w:type="dxa"/>
          </w:tcPr>
          <w:p w14:paraId="003D6ED7" w14:textId="77777777" w:rsidR="00337D59" w:rsidRDefault="00337D59" w:rsidP="00115ACC">
            <w:r>
              <w:t>Anmelde nr.</w:t>
            </w:r>
          </w:p>
        </w:tc>
        <w:tc>
          <w:tcPr>
            <w:tcW w:w="2022" w:type="dxa"/>
          </w:tcPr>
          <w:p w14:paraId="4FD1D418" w14:textId="77777777" w:rsidR="00337D59" w:rsidRDefault="00337D59" w:rsidP="00115ACC">
            <w:r>
              <w:t>Anmelde nr.</w:t>
            </w:r>
          </w:p>
        </w:tc>
        <w:tc>
          <w:tcPr>
            <w:tcW w:w="2410" w:type="dxa"/>
          </w:tcPr>
          <w:p w14:paraId="3FC27A15" w14:textId="77777777" w:rsidR="00337D59" w:rsidRDefault="00337D59" w:rsidP="00115ACC">
            <w:r>
              <w:t>Nej</w:t>
            </w:r>
          </w:p>
        </w:tc>
        <w:tc>
          <w:tcPr>
            <w:tcW w:w="3647" w:type="dxa"/>
          </w:tcPr>
          <w:p w14:paraId="22D245EE" w14:textId="77777777" w:rsidR="00337D59" w:rsidRDefault="00337D59" w:rsidP="00115ACC">
            <w:r>
              <w:t>&lt;op til 50 bogstaver eller tegn&gt;</w:t>
            </w:r>
          </w:p>
        </w:tc>
      </w:tr>
      <w:tr w:rsidR="00337D59" w14:paraId="60B73561" w14:textId="77777777" w:rsidTr="006227EE">
        <w:trPr>
          <w:trHeight w:val="371"/>
        </w:trPr>
        <w:tc>
          <w:tcPr>
            <w:tcW w:w="2197" w:type="dxa"/>
          </w:tcPr>
          <w:p w14:paraId="3D4868EE" w14:textId="77777777" w:rsidR="00337D59" w:rsidRDefault="00337D59" w:rsidP="00115ACC">
            <w:r>
              <w:t>Vægt</w:t>
            </w:r>
          </w:p>
        </w:tc>
        <w:tc>
          <w:tcPr>
            <w:tcW w:w="2022" w:type="dxa"/>
          </w:tcPr>
          <w:p w14:paraId="1DEE53CC" w14:textId="77777777" w:rsidR="00337D59" w:rsidRDefault="00337D59" w:rsidP="00115ACC">
            <w:r>
              <w:t>Vægt i tons</w:t>
            </w:r>
          </w:p>
        </w:tc>
        <w:tc>
          <w:tcPr>
            <w:tcW w:w="2410" w:type="dxa"/>
          </w:tcPr>
          <w:p w14:paraId="5B116AB6" w14:textId="77777777" w:rsidR="00337D59" w:rsidRDefault="00337D59" w:rsidP="00115ACC">
            <w:r>
              <w:t>Ja</w:t>
            </w:r>
          </w:p>
        </w:tc>
        <w:tc>
          <w:tcPr>
            <w:tcW w:w="3647" w:type="dxa"/>
          </w:tcPr>
          <w:p w14:paraId="4637AB66" w14:textId="77777777" w:rsidR="00337D59" w:rsidRDefault="00337D59" w:rsidP="00115ACC">
            <w:r>
              <w:t>&lt;1 eller flere cifre&gt; [,] Bemærk komma anvendes som decimal separator.</w:t>
            </w:r>
          </w:p>
        </w:tc>
      </w:tr>
      <w:tr w:rsidR="00337D59" w14:paraId="0BE5506B" w14:textId="77777777" w:rsidTr="006227EE">
        <w:trPr>
          <w:trHeight w:val="371"/>
        </w:trPr>
        <w:tc>
          <w:tcPr>
            <w:tcW w:w="2197" w:type="dxa"/>
          </w:tcPr>
          <w:p w14:paraId="6F87B575" w14:textId="77777777" w:rsidR="00337D59" w:rsidRDefault="00337D59" w:rsidP="00115ACC">
            <w:r>
              <w:t>Vægtmetode</w:t>
            </w:r>
          </w:p>
        </w:tc>
        <w:tc>
          <w:tcPr>
            <w:tcW w:w="2022" w:type="dxa"/>
          </w:tcPr>
          <w:p w14:paraId="444946EF" w14:textId="77777777" w:rsidR="00337D59" w:rsidRDefault="00337D59" w:rsidP="00115ACC">
            <w:r>
              <w:t>Metode</w:t>
            </w:r>
          </w:p>
        </w:tc>
        <w:tc>
          <w:tcPr>
            <w:tcW w:w="2410" w:type="dxa"/>
          </w:tcPr>
          <w:p w14:paraId="4A331B5C" w14:textId="77777777" w:rsidR="00337D59" w:rsidRDefault="00337D59" w:rsidP="00115ACC">
            <w:r>
              <w:t>Ja</w:t>
            </w:r>
          </w:p>
        </w:tc>
        <w:tc>
          <w:tcPr>
            <w:tcW w:w="3647" w:type="dxa"/>
          </w:tcPr>
          <w:p w14:paraId="68F8AA10" w14:textId="77777777" w:rsidR="00CA4408" w:rsidRDefault="00CA4408" w:rsidP="00CA4408">
            <w:r>
              <w:t>&lt;1 cifre&gt; eller &lt;1 cifre&gt; - &lt;vægtmetode&gt;</w:t>
            </w:r>
          </w:p>
          <w:p w14:paraId="410D3687" w14:textId="77777777" w:rsidR="00CA4408" w:rsidRDefault="00CA4408" w:rsidP="00115ACC"/>
          <w:p w14:paraId="25AD7EC7" w14:textId="56DB95C3" w:rsidR="00337D59" w:rsidRDefault="00337D59" w:rsidP="00115ACC">
            <w:r>
              <w:t>Muligheder: 1=Måling 2=Beregning 3=Estimering Se Bilag A 2.3</w:t>
            </w:r>
          </w:p>
        </w:tc>
      </w:tr>
      <w:tr w:rsidR="00337D59" w14:paraId="40386479" w14:textId="77777777" w:rsidTr="006227EE">
        <w:trPr>
          <w:trHeight w:val="371"/>
        </w:trPr>
        <w:tc>
          <w:tcPr>
            <w:tcW w:w="2197" w:type="dxa"/>
          </w:tcPr>
          <w:p w14:paraId="774ACE38" w14:textId="77777777" w:rsidR="00337D59" w:rsidRDefault="00337D59" w:rsidP="00115ACC">
            <w:r>
              <w:t>Vægtmetodetekst</w:t>
            </w:r>
          </w:p>
        </w:tc>
        <w:tc>
          <w:tcPr>
            <w:tcW w:w="2022" w:type="dxa"/>
          </w:tcPr>
          <w:p w14:paraId="0BD620C6" w14:textId="77777777" w:rsidR="00337D59" w:rsidRDefault="00337D59" w:rsidP="00115ACC">
            <w:r>
              <w:t>Analyse eller beregningsmetode</w:t>
            </w:r>
          </w:p>
        </w:tc>
        <w:tc>
          <w:tcPr>
            <w:tcW w:w="2410" w:type="dxa"/>
          </w:tcPr>
          <w:p w14:paraId="30B40B18" w14:textId="77777777" w:rsidR="00337D59" w:rsidRDefault="00337D59" w:rsidP="00115ACC">
            <w:r>
              <w:t>Ja, hvis MeasurementTypeC ode er lig med 2 (beregning) eller 3 (Estimering).</w:t>
            </w:r>
          </w:p>
        </w:tc>
        <w:tc>
          <w:tcPr>
            <w:tcW w:w="3647" w:type="dxa"/>
          </w:tcPr>
          <w:p w14:paraId="061A7648" w14:textId="77777777" w:rsidR="00337D59" w:rsidRDefault="00337D59" w:rsidP="00115ACC">
            <w:r>
              <w:t>&lt;op til 200 bogstaver&gt;</w:t>
            </w:r>
          </w:p>
        </w:tc>
      </w:tr>
      <w:tr w:rsidR="00337D59" w14:paraId="7E1298F0" w14:textId="77777777" w:rsidTr="006227EE">
        <w:trPr>
          <w:trHeight w:val="371"/>
        </w:trPr>
        <w:tc>
          <w:tcPr>
            <w:tcW w:w="2197" w:type="dxa"/>
          </w:tcPr>
          <w:p w14:paraId="4E735843" w14:textId="77777777" w:rsidR="00337D59" w:rsidRDefault="00337D59" w:rsidP="00115ACC">
            <w:r>
              <w:t>Tørstofprocent</w:t>
            </w:r>
          </w:p>
        </w:tc>
        <w:tc>
          <w:tcPr>
            <w:tcW w:w="2022" w:type="dxa"/>
          </w:tcPr>
          <w:p w14:paraId="3A0DE82B" w14:textId="77777777" w:rsidR="00337D59" w:rsidRDefault="00337D59" w:rsidP="00115ACC">
            <w:r>
              <w:t>Tørstofprocent</w:t>
            </w:r>
          </w:p>
        </w:tc>
        <w:tc>
          <w:tcPr>
            <w:tcW w:w="2410" w:type="dxa"/>
          </w:tcPr>
          <w:p w14:paraId="42908DB1" w14:textId="77777777" w:rsidR="00337D59" w:rsidRDefault="00337D59" w:rsidP="00115ACC">
            <w:r>
              <w:t>Nej</w:t>
            </w:r>
          </w:p>
        </w:tc>
        <w:tc>
          <w:tcPr>
            <w:tcW w:w="3647" w:type="dxa"/>
          </w:tcPr>
          <w:p w14:paraId="3E98917F" w14:textId="77777777" w:rsidR="00337D59" w:rsidRDefault="00337D59" w:rsidP="00115ACC">
            <w:r>
              <w:t>&lt;0,00-100,00&gt; Decimaler ikke påkrævet</w:t>
            </w:r>
          </w:p>
        </w:tc>
      </w:tr>
      <w:tr w:rsidR="00337D59" w14:paraId="7DE2FD35" w14:textId="77777777" w:rsidTr="006227EE">
        <w:trPr>
          <w:trHeight w:val="371"/>
        </w:trPr>
        <w:tc>
          <w:tcPr>
            <w:tcW w:w="2197" w:type="dxa"/>
          </w:tcPr>
          <w:p w14:paraId="2A822D4B" w14:textId="77777777" w:rsidR="00337D59" w:rsidRDefault="00337D59" w:rsidP="00115ACC">
            <w:r>
              <w:t>EAK Kode</w:t>
            </w:r>
          </w:p>
        </w:tc>
        <w:tc>
          <w:tcPr>
            <w:tcW w:w="2022" w:type="dxa"/>
          </w:tcPr>
          <w:p w14:paraId="5F1064B2" w14:textId="77777777" w:rsidR="00337D59" w:rsidRDefault="00337D59" w:rsidP="00115ACC">
            <w:r>
              <w:t>Eak-kode</w:t>
            </w:r>
          </w:p>
        </w:tc>
        <w:tc>
          <w:tcPr>
            <w:tcW w:w="2410" w:type="dxa"/>
          </w:tcPr>
          <w:p w14:paraId="12F3E153" w14:textId="77777777" w:rsidR="00337D59" w:rsidRDefault="00337D59" w:rsidP="00115ACC">
            <w:r>
              <w:t>Ja</w:t>
            </w:r>
          </w:p>
        </w:tc>
        <w:tc>
          <w:tcPr>
            <w:tcW w:w="3647" w:type="dxa"/>
          </w:tcPr>
          <w:p w14:paraId="3117ECC5" w14:textId="77777777" w:rsidR="00337D59" w:rsidRDefault="00337D59" w:rsidP="00115ACC">
            <w:r>
              <w:t>Formatet for hver enkelt kode: &lt;2 cifre&gt;.&lt;2 cifre&gt;.&lt;2 cifre&gt; Se CSV-skabelonen eller bilag A 3.07</w:t>
            </w:r>
          </w:p>
        </w:tc>
      </w:tr>
      <w:tr w:rsidR="00337D59" w14:paraId="43BDB145" w14:textId="77777777" w:rsidTr="006227EE">
        <w:trPr>
          <w:trHeight w:val="371"/>
        </w:trPr>
        <w:tc>
          <w:tcPr>
            <w:tcW w:w="2197" w:type="dxa"/>
          </w:tcPr>
          <w:p w14:paraId="0818CA93" w14:textId="77777777" w:rsidR="00337D59" w:rsidRDefault="00337D59" w:rsidP="00115ACC">
            <w:r>
              <w:t>Affaldsfraktion</w:t>
            </w:r>
          </w:p>
        </w:tc>
        <w:tc>
          <w:tcPr>
            <w:tcW w:w="2022" w:type="dxa"/>
          </w:tcPr>
          <w:p w14:paraId="3A2027AB" w14:textId="77777777" w:rsidR="00337D59" w:rsidRDefault="00337D59" w:rsidP="00115ACC">
            <w:r>
              <w:t>Affaldsfraktion</w:t>
            </w:r>
          </w:p>
        </w:tc>
        <w:tc>
          <w:tcPr>
            <w:tcW w:w="2410" w:type="dxa"/>
          </w:tcPr>
          <w:p w14:paraId="7E9EA2C9" w14:textId="77777777" w:rsidR="00337D59" w:rsidRDefault="00337D59" w:rsidP="00115ACC">
            <w:r>
              <w:t>Ja</w:t>
            </w:r>
          </w:p>
        </w:tc>
        <w:tc>
          <w:tcPr>
            <w:tcW w:w="3647" w:type="dxa"/>
          </w:tcPr>
          <w:p w14:paraId="188E63C0" w14:textId="77777777" w:rsidR="00BF0914" w:rsidRDefault="00BF0914" w:rsidP="00BF0914">
            <w:r>
              <w:t>H&lt;2 cifre&gt;eller</w:t>
            </w:r>
          </w:p>
          <w:p w14:paraId="29958D4D" w14:textId="77777777" w:rsidR="00BF0914" w:rsidRDefault="00BF0914" w:rsidP="00BF0914">
            <w:r>
              <w:t>H&lt;2 cifre&gt; - &lt;fraktionsnavn&gt; eller</w:t>
            </w:r>
          </w:p>
          <w:p w14:paraId="695A8090" w14:textId="77777777" w:rsidR="00BF0914" w:rsidRDefault="00BF0914" w:rsidP="00BF0914">
            <w:r>
              <w:t>E&lt;2 cifre&gt;eller</w:t>
            </w:r>
          </w:p>
          <w:p w14:paraId="5002F9FD" w14:textId="77777777" w:rsidR="00BF0914" w:rsidRDefault="00BF0914" w:rsidP="00BF0914">
            <w:r>
              <w:t>E&lt;2 cifre&gt; - &lt;fraktionsnavn&gt;</w:t>
            </w:r>
          </w:p>
          <w:p w14:paraId="1D3D4B69" w14:textId="77777777" w:rsidR="00BF0914" w:rsidRDefault="00BF0914" w:rsidP="00BF0914"/>
          <w:p w14:paraId="26D7E6CB" w14:textId="5382AF38" w:rsidR="00337D59" w:rsidRDefault="00BF0914" w:rsidP="00BF0914">
            <w:r>
              <w:t>Se CSV-skabelonen eller bilag A 3.07</w:t>
            </w:r>
          </w:p>
        </w:tc>
      </w:tr>
      <w:tr w:rsidR="00337D59" w14:paraId="5A7B4BCC" w14:textId="77777777" w:rsidTr="006227EE">
        <w:trPr>
          <w:trHeight w:val="371"/>
        </w:trPr>
        <w:tc>
          <w:tcPr>
            <w:tcW w:w="2197" w:type="dxa"/>
          </w:tcPr>
          <w:p w14:paraId="5F466E65" w14:textId="77777777" w:rsidR="00337D59" w:rsidRDefault="00337D59" w:rsidP="00115ACC">
            <w:r>
              <w:t>OECDKode</w:t>
            </w:r>
          </w:p>
        </w:tc>
        <w:tc>
          <w:tcPr>
            <w:tcW w:w="2022" w:type="dxa"/>
          </w:tcPr>
          <w:p w14:paraId="2C05F9BA" w14:textId="77777777" w:rsidR="00337D59" w:rsidRDefault="00337D59" w:rsidP="00115ACC">
            <w:r>
              <w:t>OECD-kode</w:t>
            </w:r>
          </w:p>
        </w:tc>
        <w:tc>
          <w:tcPr>
            <w:tcW w:w="2410" w:type="dxa"/>
          </w:tcPr>
          <w:p w14:paraId="7C4A10A9" w14:textId="77777777" w:rsidR="00337D59" w:rsidRDefault="00337D59" w:rsidP="00115ACC">
            <w:r>
              <w:t>Ja, hvis ikke Baselkode er angivet</w:t>
            </w:r>
          </w:p>
        </w:tc>
        <w:tc>
          <w:tcPr>
            <w:tcW w:w="3647" w:type="dxa"/>
          </w:tcPr>
          <w:p w14:paraId="5540232E" w14:textId="77777777" w:rsidR="006227EE" w:rsidRDefault="006227EE" w:rsidP="006227EE">
            <w:r>
              <w:t>&lt;1 bogstaver&gt;&lt;4 cifre&gt; *&lt;- navn&gt; eller</w:t>
            </w:r>
          </w:p>
          <w:p w14:paraId="18928D88" w14:textId="77777777" w:rsidR="006227EE" w:rsidRDefault="006227EE" w:rsidP="006227EE">
            <w:r>
              <w:t>&lt;2 bogstaver&gt;&lt;4 cifre&gt; *&lt;- navn&gt; eller</w:t>
            </w:r>
          </w:p>
          <w:p w14:paraId="494C4A83" w14:textId="77777777" w:rsidR="006227EE" w:rsidRDefault="006227EE" w:rsidP="006227EE">
            <w:r>
              <w:lastRenderedPageBreak/>
              <w:t>&lt;2 bogstaver&gt;&lt;3 cifre&gt; *&lt;- navn&gt; eller</w:t>
            </w:r>
          </w:p>
          <w:p w14:paraId="0ED34E99" w14:textId="77777777" w:rsidR="006227EE" w:rsidRDefault="006227EE" w:rsidP="006227EE">
            <w:r>
              <w:t>&lt;3 bogstaver&gt;&lt;2 cifre&gt; *&lt;- navn&gt; eller</w:t>
            </w:r>
          </w:p>
          <w:p w14:paraId="5B7AF03D" w14:textId="77777777" w:rsidR="006227EE" w:rsidRDefault="006227EE" w:rsidP="006227EE">
            <w:r>
              <w:t>&lt;2 bogstaver&gt;&lt;2 cifre&gt; *&lt;- navn&gt;</w:t>
            </w:r>
          </w:p>
          <w:p w14:paraId="165F37E5" w14:textId="77777777" w:rsidR="006227EE" w:rsidRDefault="006227EE" w:rsidP="006227EE"/>
          <w:p w14:paraId="5DEFF699" w14:textId="77777777" w:rsidR="006227EE" w:rsidRDefault="006227EE" w:rsidP="006227EE">
            <w:r>
              <w:t>*&lt;- navn&gt; er vilkårligt</w:t>
            </w:r>
          </w:p>
          <w:p w14:paraId="59D44471" w14:textId="77777777" w:rsidR="006227EE" w:rsidRDefault="006227EE" w:rsidP="006227EE"/>
          <w:p w14:paraId="406E1729" w14:textId="3F527C5E" w:rsidR="00337D59" w:rsidRDefault="006227EE" w:rsidP="006227EE">
            <w:r>
              <w:t>Se CSV-skabelonen eller bilag A 3.07</w:t>
            </w:r>
          </w:p>
        </w:tc>
      </w:tr>
      <w:tr w:rsidR="00337D59" w14:paraId="56F53B32" w14:textId="77777777" w:rsidTr="006227EE">
        <w:trPr>
          <w:trHeight w:val="371"/>
        </w:trPr>
        <w:tc>
          <w:tcPr>
            <w:tcW w:w="2197" w:type="dxa"/>
          </w:tcPr>
          <w:p w14:paraId="4717AB06" w14:textId="77777777" w:rsidR="00337D59" w:rsidRDefault="00337D59" w:rsidP="00115ACC">
            <w:r>
              <w:lastRenderedPageBreak/>
              <w:t>BaselKode</w:t>
            </w:r>
          </w:p>
        </w:tc>
        <w:tc>
          <w:tcPr>
            <w:tcW w:w="2022" w:type="dxa"/>
          </w:tcPr>
          <w:p w14:paraId="7208DDD1" w14:textId="77777777" w:rsidR="00337D59" w:rsidRDefault="00337D59" w:rsidP="00115ACC">
            <w:r>
              <w:t>Baselkode</w:t>
            </w:r>
          </w:p>
        </w:tc>
        <w:tc>
          <w:tcPr>
            <w:tcW w:w="2410" w:type="dxa"/>
          </w:tcPr>
          <w:p w14:paraId="5932968E" w14:textId="77777777" w:rsidR="00337D59" w:rsidRDefault="00337D59" w:rsidP="00115ACC">
            <w:r>
              <w:t>Ja, hvis ikke OECDkode er angivet</w:t>
            </w:r>
          </w:p>
        </w:tc>
        <w:tc>
          <w:tcPr>
            <w:tcW w:w="3647" w:type="dxa"/>
          </w:tcPr>
          <w:p w14:paraId="17C7ECAB" w14:textId="77777777" w:rsidR="006227EE" w:rsidRDefault="006227EE" w:rsidP="006227EE">
            <w:r>
              <w:t>&lt;1 bogstaver&gt;&lt;4 cifre&gt; *&lt;- navn&gt; eller</w:t>
            </w:r>
          </w:p>
          <w:p w14:paraId="6BCF2B9E" w14:textId="77777777" w:rsidR="006227EE" w:rsidRDefault="006227EE" w:rsidP="006227EE">
            <w:r>
              <w:t>&lt;2 bogstaver&gt;&lt;4 cifre&gt; *&lt;- navn&gt; eller</w:t>
            </w:r>
          </w:p>
          <w:p w14:paraId="05C941E4" w14:textId="77777777" w:rsidR="006227EE" w:rsidRDefault="006227EE" w:rsidP="006227EE">
            <w:r>
              <w:t>&lt;2 bogstaver&gt;&lt;3 cifre&gt; *&lt;- navn&gt; eller</w:t>
            </w:r>
          </w:p>
          <w:p w14:paraId="14F1741D" w14:textId="77777777" w:rsidR="006227EE" w:rsidRDefault="006227EE" w:rsidP="006227EE">
            <w:r>
              <w:t>&lt;3 bogstaver&gt;&lt;2 cifre&gt; *&lt;- navn&gt; eller</w:t>
            </w:r>
          </w:p>
          <w:p w14:paraId="0E003D6D" w14:textId="77777777" w:rsidR="006227EE" w:rsidRDefault="006227EE" w:rsidP="006227EE">
            <w:r>
              <w:t>&lt;2 bogstaver&gt;&lt;2 cifre&gt; *&lt;- navn&gt;</w:t>
            </w:r>
          </w:p>
          <w:p w14:paraId="3A413D9D" w14:textId="77777777" w:rsidR="006227EE" w:rsidRDefault="006227EE" w:rsidP="006227EE"/>
          <w:p w14:paraId="73E580A8" w14:textId="77777777" w:rsidR="006227EE" w:rsidRDefault="006227EE" w:rsidP="006227EE">
            <w:r>
              <w:t>*&lt;- navn&gt; er vilkårligt</w:t>
            </w:r>
          </w:p>
          <w:p w14:paraId="468597F4" w14:textId="77777777" w:rsidR="006227EE" w:rsidRDefault="006227EE" w:rsidP="006227EE"/>
          <w:p w14:paraId="04C6BAB4" w14:textId="0E234D47" w:rsidR="00337D59" w:rsidRDefault="006227EE" w:rsidP="006227EE">
            <w:r>
              <w:t>Se CSV-skabelonen eller bilag A 3.07</w:t>
            </w:r>
          </w:p>
        </w:tc>
      </w:tr>
      <w:tr w:rsidR="00337D59" w14:paraId="35E3621D" w14:textId="77777777" w:rsidTr="006227EE">
        <w:trPr>
          <w:trHeight w:val="371"/>
        </w:trPr>
        <w:tc>
          <w:tcPr>
            <w:tcW w:w="2197" w:type="dxa"/>
          </w:tcPr>
          <w:p w14:paraId="18ECC2A9" w14:textId="77777777" w:rsidR="00337D59" w:rsidRDefault="00337D59" w:rsidP="00115ACC">
            <w:r>
              <w:t>Behandling</w:t>
            </w:r>
          </w:p>
        </w:tc>
        <w:tc>
          <w:tcPr>
            <w:tcW w:w="2022" w:type="dxa"/>
          </w:tcPr>
          <w:p w14:paraId="4DF48A89" w14:textId="77777777" w:rsidR="00337D59" w:rsidRDefault="00337D59" w:rsidP="00115ACC">
            <w:r>
              <w:t>Behandling</w:t>
            </w:r>
          </w:p>
        </w:tc>
        <w:tc>
          <w:tcPr>
            <w:tcW w:w="2410" w:type="dxa"/>
          </w:tcPr>
          <w:p w14:paraId="39738C00" w14:textId="77777777" w:rsidR="00337D59" w:rsidRDefault="00337D59" w:rsidP="00115ACC">
            <w:r>
              <w:t>Ja</w:t>
            </w:r>
          </w:p>
        </w:tc>
        <w:tc>
          <w:tcPr>
            <w:tcW w:w="3647" w:type="dxa"/>
          </w:tcPr>
          <w:p w14:paraId="6C9AC20B" w14:textId="77777777" w:rsidR="007C21FB" w:rsidRDefault="007C21FB" w:rsidP="007C21FB">
            <w:r>
              <w:t>&lt;2 cifre&gt; eller &lt;2 cifre&gt; - &lt;behandlingsnavn&gt;</w:t>
            </w:r>
          </w:p>
          <w:p w14:paraId="08130348" w14:textId="77777777" w:rsidR="007C21FB" w:rsidRDefault="007C21FB" w:rsidP="007C21FB"/>
          <w:p w14:paraId="20CEBADD" w14:textId="5C718831" w:rsidR="00337D59" w:rsidRDefault="007C21FB" w:rsidP="007C21FB">
            <w:r>
              <w:t>Se CSV-skabelonen eller bilag A 3.07</w:t>
            </w:r>
          </w:p>
        </w:tc>
      </w:tr>
      <w:tr w:rsidR="00337D59" w14:paraId="45292E7B" w14:textId="77777777" w:rsidTr="006227EE">
        <w:trPr>
          <w:trHeight w:val="371"/>
        </w:trPr>
        <w:tc>
          <w:tcPr>
            <w:tcW w:w="2197" w:type="dxa"/>
          </w:tcPr>
          <w:p w14:paraId="6F37C45B" w14:textId="77777777" w:rsidR="00337D59" w:rsidRDefault="00337D59" w:rsidP="00115ACC">
            <w:r>
              <w:t>Slutbehandling</w:t>
            </w:r>
          </w:p>
        </w:tc>
        <w:tc>
          <w:tcPr>
            <w:tcW w:w="2022" w:type="dxa"/>
          </w:tcPr>
          <w:p w14:paraId="4974BE62" w14:textId="77777777" w:rsidR="00337D59" w:rsidRDefault="00337D59" w:rsidP="00115ACC">
            <w:r>
              <w:t>Slutbehandling</w:t>
            </w:r>
          </w:p>
        </w:tc>
        <w:tc>
          <w:tcPr>
            <w:tcW w:w="2410" w:type="dxa"/>
          </w:tcPr>
          <w:p w14:paraId="1EB8A206" w14:textId="77777777" w:rsidR="00337D59" w:rsidRDefault="00337D59" w:rsidP="00115ACC">
            <w:r>
              <w:t>Ja</w:t>
            </w:r>
          </w:p>
        </w:tc>
        <w:tc>
          <w:tcPr>
            <w:tcW w:w="3647" w:type="dxa"/>
          </w:tcPr>
          <w:p w14:paraId="2C2C93A7" w14:textId="77777777" w:rsidR="00337D59" w:rsidRDefault="00337D59" w:rsidP="00115ACC">
            <w:r>
              <w:t>&lt;true&gt; eller &lt;false&gt;</w:t>
            </w:r>
          </w:p>
        </w:tc>
      </w:tr>
      <w:tr w:rsidR="00337D59" w14:paraId="5C07559B" w14:textId="77777777" w:rsidTr="006227EE">
        <w:trPr>
          <w:trHeight w:val="371"/>
        </w:trPr>
        <w:tc>
          <w:tcPr>
            <w:tcW w:w="2197" w:type="dxa"/>
          </w:tcPr>
          <w:p w14:paraId="57E90318" w14:textId="77777777" w:rsidR="00337D59" w:rsidRDefault="00337D59" w:rsidP="00115ACC">
            <w:r>
              <w:t>Nyttiggørelse</w:t>
            </w:r>
          </w:p>
        </w:tc>
        <w:tc>
          <w:tcPr>
            <w:tcW w:w="2022" w:type="dxa"/>
          </w:tcPr>
          <w:p w14:paraId="21288477" w14:textId="77777777" w:rsidR="00337D59" w:rsidRDefault="00337D59" w:rsidP="00115ACC">
            <w:r>
              <w:t>Nyttiggørelse</w:t>
            </w:r>
          </w:p>
        </w:tc>
        <w:tc>
          <w:tcPr>
            <w:tcW w:w="2410" w:type="dxa"/>
          </w:tcPr>
          <w:p w14:paraId="2A6E8D6B" w14:textId="77777777" w:rsidR="00337D59" w:rsidRDefault="00337D59" w:rsidP="00115ACC">
            <w:r>
              <w:t>Ja, hvis ikke Bortskaffelsesmetode er angivet</w:t>
            </w:r>
          </w:p>
        </w:tc>
        <w:tc>
          <w:tcPr>
            <w:tcW w:w="3647" w:type="dxa"/>
          </w:tcPr>
          <w:p w14:paraId="4F955707" w14:textId="77777777" w:rsidR="001D5428" w:rsidRDefault="001D5428" w:rsidP="001D5428">
            <w:r>
              <w:t>R&lt;1 eller 2 cifre&gt; eller R&lt;1 eller 2 cifre&gt; - &lt;nyttiggørelsesnavn&gt;</w:t>
            </w:r>
          </w:p>
          <w:p w14:paraId="2F388DF9" w14:textId="77777777" w:rsidR="001D5428" w:rsidRDefault="001D5428" w:rsidP="001D5428"/>
          <w:p w14:paraId="6E340095" w14:textId="27AB488C" w:rsidR="00337D59" w:rsidRDefault="001D5428" w:rsidP="001D5428">
            <w:r>
              <w:t>Se CSV-skabelonen eller bilag A 2.7</w:t>
            </w:r>
          </w:p>
        </w:tc>
      </w:tr>
      <w:tr w:rsidR="00337D59" w14:paraId="27A3E51B" w14:textId="77777777" w:rsidTr="006227EE">
        <w:trPr>
          <w:trHeight w:val="371"/>
        </w:trPr>
        <w:tc>
          <w:tcPr>
            <w:tcW w:w="2197" w:type="dxa"/>
          </w:tcPr>
          <w:p w14:paraId="206BF05B" w14:textId="77777777" w:rsidR="00337D59" w:rsidRDefault="00337D59" w:rsidP="00115ACC">
            <w:r>
              <w:t>Bortskaffelsesmetode</w:t>
            </w:r>
          </w:p>
        </w:tc>
        <w:tc>
          <w:tcPr>
            <w:tcW w:w="2022" w:type="dxa"/>
          </w:tcPr>
          <w:p w14:paraId="67F08CC0" w14:textId="77777777" w:rsidR="00337D59" w:rsidRDefault="00337D59" w:rsidP="00115ACC">
            <w:r>
              <w:t>Bortskaffelsesmetode</w:t>
            </w:r>
          </w:p>
        </w:tc>
        <w:tc>
          <w:tcPr>
            <w:tcW w:w="2410" w:type="dxa"/>
          </w:tcPr>
          <w:p w14:paraId="12549CB6" w14:textId="77777777" w:rsidR="00337D59" w:rsidRDefault="00337D59" w:rsidP="00115ACC">
            <w:r>
              <w:t>Ja, hvis ikke Nyttiggørelse er angivet</w:t>
            </w:r>
          </w:p>
        </w:tc>
        <w:tc>
          <w:tcPr>
            <w:tcW w:w="3647" w:type="dxa"/>
          </w:tcPr>
          <w:p w14:paraId="7E3F06EE" w14:textId="77777777" w:rsidR="00491B69" w:rsidRDefault="00491B69" w:rsidP="00491B69">
            <w:r>
              <w:t>D&lt;1 eller 2 cifre&gt;  eller D&lt;1 eller 2 cifre&gt; - &lt;bortskaffelsesnavn&gt;</w:t>
            </w:r>
          </w:p>
          <w:p w14:paraId="52F9C8C7" w14:textId="77777777" w:rsidR="00491B69" w:rsidRDefault="00491B69" w:rsidP="00491B69"/>
          <w:p w14:paraId="530CA85D" w14:textId="53985EEC" w:rsidR="00337D59" w:rsidRDefault="00491B69" w:rsidP="00491B69">
            <w:r>
              <w:t>Se CSV-Skabelon eller bilag A 3.07</w:t>
            </w:r>
          </w:p>
        </w:tc>
      </w:tr>
      <w:tr w:rsidR="00337D59" w14:paraId="009279CF" w14:textId="77777777" w:rsidTr="006227EE">
        <w:trPr>
          <w:trHeight w:val="371"/>
        </w:trPr>
        <w:tc>
          <w:tcPr>
            <w:tcW w:w="2197" w:type="dxa"/>
          </w:tcPr>
          <w:p w14:paraId="5599172C" w14:textId="77777777" w:rsidR="00337D59" w:rsidRDefault="00337D59" w:rsidP="00115ACC">
            <w:r>
              <w:t>TransporttørType</w:t>
            </w:r>
          </w:p>
        </w:tc>
        <w:tc>
          <w:tcPr>
            <w:tcW w:w="2022" w:type="dxa"/>
          </w:tcPr>
          <w:p w14:paraId="6D1ACF12" w14:textId="77777777" w:rsidR="00337D59" w:rsidRDefault="00337D59" w:rsidP="00115ACC">
            <w:r>
              <w:t>Nej</w:t>
            </w:r>
          </w:p>
        </w:tc>
        <w:tc>
          <w:tcPr>
            <w:tcW w:w="2410" w:type="dxa"/>
          </w:tcPr>
          <w:p w14:paraId="3886C872" w14:textId="77777777" w:rsidR="00337D59" w:rsidRDefault="00337D59" w:rsidP="00115ACC">
            <w:r>
              <w:t>Ja, hvis farligt affald</w:t>
            </w:r>
          </w:p>
        </w:tc>
        <w:tc>
          <w:tcPr>
            <w:tcW w:w="3647" w:type="dxa"/>
          </w:tcPr>
          <w:p w14:paraId="25C48E43" w14:textId="77777777" w:rsidR="00337D59" w:rsidRDefault="00337D59" w:rsidP="00115ACC">
            <w:r>
              <w:t>&lt;medPnummer&gt;, &lt;udenPnummer&gt; eller &lt;udenlandskVirksomhed&gt;</w:t>
            </w:r>
          </w:p>
        </w:tc>
      </w:tr>
      <w:tr w:rsidR="00C73B9E" w14:paraId="652F7935" w14:textId="77777777" w:rsidTr="006227EE">
        <w:trPr>
          <w:trHeight w:val="371"/>
        </w:trPr>
        <w:tc>
          <w:tcPr>
            <w:tcW w:w="2197" w:type="dxa"/>
          </w:tcPr>
          <w:p w14:paraId="0E57A908" w14:textId="77777777" w:rsidR="00C73B9E" w:rsidRDefault="00C73B9E" w:rsidP="00C73B9E">
            <w:r>
              <w:t>TransportørCVRnummer</w:t>
            </w:r>
          </w:p>
        </w:tc>
        <w:tc>
          <w:tcPr>
            <w:tcW w:w="2022" w:type="dxa"/>
          </w:tcPr>
          <w:p w14:paraId="53FC5F8A" w14:textId="28A9008E" w:rsidR="00C73B9E" w:rsidRDefault="00C73B9E" w:rsidP="00C73B9E">
            <w:r>
              <w:t>CVR-nummer</w:t>
            </w:r>
          </w:p>
        </w:tc>
        <w:tc>
          <w:tcPr>
            <w:tcW w:w="2410" w:type="dxa"/>
          </w:tcPr>
          <w:p w14:paraId="13EA08FD" w14:textId="77777777" w:rsidR="00C73B9E" w:rsidRDefault="00C73B9E" w:rsidP="00C73B9E">
            <w:r>
              <w:t>Ja, hvis farligt affald og Transportørtype er ”udenPnummer”</w:t>
            </w:r>
          </w:p>
        </w:tc>
        <w:tc>
          <w:tcPr>
            <w:tcW w:w="3647" w:type="dxa"/>
          </w:tcPr>
          <w:p w14:paraId="14679799" w14:textId="77777777" w:rsidR="00C73B9E" w:rsidRDefault="00C73B9E" w:rsidP="00C73B9E">
            <w:r>
              <w:t>&lt;8 cifre&gt;</w:t>
            </w:r>
          </w:p>
        </w:tc>
      </w:tr>
      <w:tr w:rsidR="005A2E15" w14:paraId="4B70E472" w14:textId="77777777" w:rsidTr="006227EE">
        <w:trPr>
          <w:trHeight w:val="371"/>
        </w:trPr>
        <w:tc>
          <w:tcPr>
            <w:tcW w:w="2197" w:type="dxa"/>
          </w:tcPr>
          <w:p w14:paraId="6949E209" w14:textId="77777777" w:rsidR="005A2E15" w:rsidRDefault="005A2E15" w:rsidP="005A2E15">
            <w:r>
              <w:t>TransportørPnummer</w:t>
            </w:r>
          </w:p>
        </w:tc>
        <w:tc>
          <w:tcPr>
            <w:tcW w:w="2022" w:type="dxa"/>
          </w:tcPr>
          <w:p w14:paraId="52714FCE" w14:textId="30E4859F" w:rsidR="005A2E15" w:rsidRDefault="005A2E15" w:rsidP="005A2E15">
            <w:r>
              <w:t>P-nummer</w:t>
            </w:r>
          </w:p>
        </w:tc>
        <w:tc>
          <w:tcPr>
            <w:tcW w:w="2410" w:type="dxa"/>
          </w:tcPr>
          <w:p w14:paraId="600F7830" w14:textId="77777777" w:rsidR="005A2E15" w:rsidRDefault="005A2E15" w:rsidP="005A2E15">
            <w:r>
              <w:t>Ja, hvis farligt affald og TransportørType er ”medPnummer”</w:t>
            </w:r>
          </w:p>
        </w:tc>
        <w:tc>
          <w:tcPr>
            <w:tcW w:w="3647" w:type="dxa"/>
          </w:tcPr>
          <w:p w14:paraId="4C82A7EC" w14:textId="77777777" w:rsidR="005A2E15" w:rsidRDefault="005A2E15" w:rsidP="005A2E15">
            <w:r>
              <w:t>&lt;10 cifre&gt;</w:t>
            </w:r>
          </w:p>
        </w:tc>
      </w:tr>
      <w:tr w:rsidR="00337D59" w14:paraId="002833C2" w14:textId="77777777" w:rsidTr="006227EE">
        <w:trPr>
          <w:trHeight w:val="371"/>
        </w:trPr>
        <w:tc>
          <w:tcPr>
            <w:tcW w:w="2197" w:type="dxa"/>
          </w:tcPr>
          <w:p w14:paraId="44F8CFD7" w14:textId="77777777" w:rsidR="00337D59" w:rsidRDefault="00337D59" w:rsidP="00115ACC">
            <w:r>
              <w:t>TransportørLand</w:t>
            </w:r>
          </w:p>
        </w:tc>
        <w:tc>
          <w:tcPr>
            <w:tcW w:w="2022" w:type="dxa"/>
          </w:tcPr>
          <w:p w14:paraId="184A5090" w14:textId="6347B796" w:rsidR="00337D59" w:rsidRDefault="00D82D04" w:rsidP="00115ACC">
            <w:r>
              <w:t>Landekode</w:t>
            </w:r>
          </w:p>
        </w:tc>
        <w:tc>
          <w:tcPr>
            <w:tcW w:w="2410" w:type="dxa"/>
          </w:tcPr>
          <w:p w14:paraId="7601558A" w14:textId="77777777" w:rsidR="00337D59" w:rsidRDefault="00337D59" w:rsidP="00115ACC">
            <w:r>
              <w:t>Ja, hvis farligt affald og transportør ikke er hjemmehørende i Danmark</w:t>
            </w:r>
          </w:p>
        </w:tc>
        <w:tc>
          <w:tcPr>
            <w:tcW w:w="3647" w:type="dxa"/>
          </w:tcPr>
          <w:p w14:paraId="2CB685E9" w14:textId="77777777" w:rsidR="00C83755" w:rsidRDefault="00C83755" w:rsidP="00C83755">
            <w:r>
              <w:t>&lt;2 bogstaver&gt; eller &lt;landsnavn&gt; (&lt;2 bogstaver&gt;)</w:t>
            </w:r>
          </w:p>
          <w:p w14:paraId="713BF3FD" w14:textId="77777777" w:rsidR="00C83755" w:rsidRDefault="00C83755" w:rsidP="00C83755"/>
          <w:p w14:paraId="2C3B75F0" w14:textId="240C2188" w:rsidR="00337D59" w:rsidRDefault="00C83755" w:rsidP="00C83755">
            <w:r>
              <w:t>Til landekoden (&lt;2 bogstaver&gt;) benyttes standarden iso3166-alpha2 (fx AL = Albanien og AD = Andorra) Se Bilag A 2.9.</w:t>
            </w:r>
          </w:p>
        </w:tc>
      </w:tr>
      <w:tr w:rsidR="00410E9A" w14:paraId="1A1CDE4B" w14:textId="77777777" w:rsidTr="006227EE">
        <w:trPr>
          <w:trHeight w:val="371"/>
        </w:trPr>
        <w:tc>
          <w:tcPr>
            <w:tcW w:w="2197" w:type="dxa"/>
          </w:tcPr>
          <w:p w14:paraId="21565C77" w14:textId="77777777" w:rsidR="00410E9A" w:rsidRDefault="00410E9A" w:rsidP="00410E9A">
            <w:r>
              <w:t>TransportørVirksomhed</w:t>
            </w:r>
          </w:p>
        </w:tc>
        <w:tc>
          <w:tcPr>
            <w:tcW w:w="2022" w:type="dxa"/>
          </w:tcPr>
          <w:p w14:paraId="0926038C" w14:textId="36A18E21" w:rsidR="00410E9A" w:rsidRDefault="00410E9A" w:rsidP="00410E9A">
            <w:r>
              <w:t>Virksomhedsnavn</w:t>
            </w:r>
          </w:p>
        </w:tc>
        <w:tc>
          <w:tcPr>
            <w:tcW w:w="2410" w:type="dxa"/>
          </w:tcPr>
          <w:p w14:paraId="1262CA35" w14:textId="77777777" w:rsidR="00410E9A" w:rsidRDefault="00410E9A" w:rsidP="00410E9A">
            <w:r>
              <w:t>Ja, hvis farligt affald og udenlandsk transportør</w:t>
            </w:r>
          </w:p>
        </w:tc>
        <w:tc>
          <w:tcPr>
            <w:tcW w:w="3647" w:type="dxa"/>
          </w:tcPr>
          <w:p w14:paraId="72F41D81" w14:textId="55975C1B" w:rsidR="00410E9A" w:rsidRDefault="00410E9A" w:rsidP="00410E9A">
            <w:r>
              <w:t>&lt;op til 200 bogstaver eller tegn&gt;</w:t>
            </w:r>
          </w:p>
        </w:tc>
      </w:tr>
      <w:tr w:rsidR="00410E9A" w14:paraId="642F5E12" w14:textId="77777777" w:rsidTr="006227EE">
        <w:trPr>
          <w:trHeight w:val="371"/>
        </w:trPr>
        <w:tc>
          <w:tcPr>
            <w:tcW w:w="2197" w:type="dxa"/>
          </w:tcPr>
          <w:p w14:paraId="6088A39C" w14:textId="77777777" w:rsidR="00410E9A" w:rsidRDefault="00410E9A" w:rsidP="00410E9A">
            <w:r>
              <w:t>TransportørEmail</w:t>
            </w:r>
          </w:p>
        </w:tc>
        <w:tc>
          <w:tcPr>
            <w:tcW w:w="2022" w:type="dxa"/>
          </w:tcPr>
          <w:p w14:paraId="74F972A2" w14:textId="77777777" w:rsidR="00410E9A" w:rsidRDefault="00410E9A" w:rsidP="00410E9A">
            <w:r>
              <w:t>Nej</w:t>
            </w:r>
          </w:p>
        </w:tc>
        <w:tc>
          <w:tcPr>
            <w:tcW w:w="2410" w:type="dxa"/>
          </w:tcPr>
          <w:p w14:paraId="20AF9E53" w14:textId="77777777" w:rsidR="00410E9A" w:rsidRDefault="00410E9A" w:rsidP="00410E9A">
            <w:r>
              <w:t>Ja, hvis farligt affald og udenlandsk transportør</w:t>
            </w:r>
          </w:p>
        </w:tc>
        <w:tc>
          <w:tcPr>
            <w:tcW w:w="3647" w:type="dxa"/>
          </w:tcPr>
          <w:p w14:paraId="0C59982B" w14:textId="09BF36D5" w:rsidR="00410E9A" w:rsidRDefault="00410E9A" w:rsidP="00410E9A">
            <w:r>
              <w:t>&lt;op til 200 bogstaver eller tegn&gt;</w:t>
            </w:r>
          </w:p>
        </w:tc>
      </w:tr>
      <w:tr w:rsidR="00410E9A" w14:paraId="32C2FDF0" w14:textId="77777777" w:rsidTr="006227EE">
        <w:trPr>
          <w:trHeight w:val="371"/>
        </w:trPr>
        <w:tc>
          <w:tcPr>
            <w:tcW w:w="2197" w:type="dxa"/>
          </w:tcPr>
          <w:p w14:paraId="0838B814" w14:textId="77777777" w:rsidR="00410E9A" w:rsidRDefault="00410E9A" w:rsidP="00410E9A">
            <w:r>
              <w:t>ForhandlerType</w:t>
            </w:r>
          </w:p>
        </w:tc>
        <w:tc>
          <w:tcPr>
            <w:tcW w:w="2022" w:type="dxa"/>
          </w:tcPr>
          <w:p w14:paraId="02FA7B16" w14:textId="77777777" w:rsidR="00410E9A" w:rsidRDefault="00410E9A" w:rsidP="00410E9A">
            <w:r>
              <w:t>Nej</w:t>
            </w:r>
          </w:p>
        </w:tc>
        <w:tc>
          <w:tcPr>
            <w:tcW w:w="2410" w:type="dxa"/>
          </w:tcPr>
          <w:p w14:paraId="5E50A7B9" w14:textId="138733B4" w:rsidR="00410E9A" w:rsidRDefault="00410E9A" w:rsidP="00410E9A">
            <w:r>
              <w:t>Ja, hvis farligt affald og tilknyttet Forhandler-mægler</w:t>
            </w:r>
          </w:p>
        </w:tc>
        <w:tc>
          <w:tcPr>
            <w:tcW w:w="3647" w:type="dxa"/>
          </w:tcPr>
          <w:p w14:paraId="573F4EE8" w14:textId="7879DE87" w:rsidR="00410E9A" w:rsidRDefault="00410E9A" w:rsidP="00410E9A">
            <w:r>
              <w:t>&lt;medPnummer&gt;, &lt;udenPnummer&gt; eller &lt;udenlandskVirksomhed&gt;</w:t>
            </w:r>
          </w:p>
        </w:tc>
      </w:tr>
      <w:tr w:rsidR="00410E9A" w14:paraId="5F84F699" w14:textId="77777777" w:rsidTr="006227EE">
        <w:trPr>
          <w:trHeight w:val="371"/>
        </w:trPr>
        <w:tc>
          <w:tcPr>
            <w:tcW w:w="2197" w:type="dxa"/>
          </w:tcPr>
          <w:p w14:paraId="7D94A9FD" w14:textId="77777777" w:rsidR="00410E9A" w:rsidRDefault="00410E9A" w:rsidP="00410E9A">
            <w:r>
              <w:t>ForhandlerCVRnummer</w:t>
            </w:r>
          </w:p>
        </w:tc>
        <w:tc>
          <w:tcPr>
            <w:tcW w:w="2022" w:type="dxa"/>
          </w:tcPr>
          <w:p w14:paraId="4B4A4BE4" w14:textId="20BBAACF" w:rsidR="00410E9A" w:rsidRDefault="00410E9A" w:rsidP="00410E9A">
            <w:r>
              <w:t>CVR-nummer</w:t>
            </w:r>
          </w:p>
        </w:tc>
        <w:tc>
          <w:tcPr>
            <w:tcW w:w="2410" w:type="dxa"/>
          </w:tcPr>
          <w:p w14:paraId="7C4E42C4" w14:textId="2C6A5A42" w:rsidR="00410E9A" w:rsidRDefault="00410E9A" w:rsidP="00410E9A">
            <w:r>
              <w:t xml:space="preserve">Ja, hvis farligt affald og tilknyttet Forhandler-mægler og ForhandlerType </w:t>
            </w:r>
            <w:r>
              <w:lastRenderedPageBreak/>
              <w:t>er ”udenPnummer”</w:t>
            </w:r>
          </w:p>
        </w:tc>
        <w:tc>
          <w:tcPr>
            <w:tcW w:w="3647" w:type="dxa"/>
          </w:tcPr>
          <w:p w14:paraId="61644A58" w14:textId="77777777" w:rsidR="00410E9A" w:rsidRDefault="00410E9A" w:rsidP="00410E9A">
            <w:r>
              <w:lastRenderedPageBreak/>
              <w:t>&lt;8 cifre&gt;</w:t>
            </w:r>
          </w:p>
        </w:tc>
      </w:tr>
      <w:tr w:rsidR="00410E9A" w14:paraId="77CDEA3E" w14:textId="77777777" w:rsidTr="006227EE">
        <w:trPr>
          <w:trHeight w:val="371"/>
        </w:trPr>
        <w:tc>
          <w:tcPr>
            <w:tcW w:w="2197" w:type="dxa"/>
          </w:tcPr>
          <w:p w14:paraId="0AF52340" w14:textId="77777777" w:rsidR="00410E9A" w:rsidRDefault="00410E9A" w:rsidP="00410E9A">
            <w:r>
              <w:t>ForhandlerPnummer</w:t>
            </w:r>
          </w:p>
        </w:tc>
        <w:tc>
          <w:tcPr>
            <w:tcW w:w="2022" w:type="dxa"/>
          </w:tcPr>
          <w:p w14:paraId="795615A7" w14:textId="0BCD46A7" w:rsidR="00410E9A" w:rsidRDefault="00410E9A" w:rsidP="00410E9A">
            <w:r>
              <w:t>P-nummer</w:t>
            </w:r>
          </w:p>
        </w:tc>
        <w:tc>
          <w:tcPr>
            <w:tcW w:w="2410" w:type="dxa"/>
          </w:tcPr>
          <w:p w14:paraId="7689ABD7" w14:textId="296AF78A" w:rsidR="00410E9A" w:rsidRDefault="00410E9A" w:rsidP="00410E9A">
            <w:r>
              <w:t>Ja, hvis farligt affald og tilknyttet Forhandler-mægler og ForhandlerType er ”medPnummer”</w:t>
            </w:r>
          </w:p>
        </w:tc>
        <w:tc>
          <w:tcPr>
            <w:tcW w:w="3647" w:type="dxa"/>
          </w:tcPr>
          <w:p w14:paraId="1A9240D5" w14:textId="77777777" w:rsidR="00410E9A" w:rsidRDefault="00410E9A" w:rsidP="00410E9A">
            <w:r>
              <w:t>&lt;10 cifre&gt;</w:t>
            </w:r>
          </w:p>
        </w:tc>
      </w:tr>
      <w:tr w:rsidR="00410E9A" w14:paraId="0DC67403" w14:textId="77777777" w:rsidTr="006227EE">
        <w:trPr>
          <w:trHeight w:val="371"/>
        </w:trPr>
        <w:tc>
          <w:tcPr>
            <w:tcW w:w="2197" w:type="dxa"/>
          </w:tcPr>
          <w:p w14:paraId="31A03593" w14:textId="77777777" w:rsidR="00410E9A" w:rsidRDefault="00410E9A" w:rsidP="00410E9A">
            <w:r>
              <w:t>ForhandlerLand</w:t>
            </w:r>
          </w:p>
        </w:tc>
        <w:tc>
          <w:tcPr>
            <w:tcW w:w="2022" w:type="dxa"/>
          </w:tcPr>
          <w:p w14:paraId="6A34155A" w14:textId="2549509C" w:rsidR="00410E9A" w:rsidRDefault="00410E9A" w:rsidP="00410E9A">
            <w:r>
              <w:t>Landekode</w:t>
            </w:r>
          </w:p>
        </w:tc>
        <w:tc>
          <w:tcPr>
            <w:tcW w:w="2410" w:type="dxa"/>
          </w:tcPr>
          <w:p w14:paraId="6B240C70" w14:textId="3CAC8DC8" w:rsidR="00410E9A" w:rsidRDefault="00410E9A" w:rsidP="00410E9A">
            <w:r>
              <w:t>Ja, hvis farligt affald og tilknyttet Forhandler-mægler og forhandleren ikke er hjemmehørende i Danmark</w:t>
            </w:r>
          </w:p>
        </w:tc>
        <w:tc>
          <w:tcPr>
            <w:tcW w:w="3647" w:type="dxa"/>
          </w:tcPr>
          <w:p w14:paraId="2A8C03D6" w14:textId="77777777" w:rsidR="00C83755" w:rsidRDefault="00C83755" w:rsidP="00C83755">
            <w:r>
              <w:t>&lt;2 bogstaver&gt; eller &lt;landsnavn&gt; (&lt;2 bogstaver&gt;)</w:t>
            </w:r>
          </w:p>
          <w:p w14:paraId="587BF385" w14:textId="77777777" w:rsidR="00C83755" w:rsidRDefault="00C83755" w:rsidP="00C83755"/>
          <w:p w14:paraId="60FE105C" w14:textId="263A19CC" w:rsidR="00410E9A" w:rsidRDefault="00C83755" w:rsidP="00C83755">
            <w:r>
              <w:t>Til landekoden (&lt;2 bogstaver&gt;) benyttes standarden iso3166-alpha2 (fx AL = Albanien og AD = Andorra) Se Bilag A 2.9.</w:t>
            </w:r>
          </w:p>
        </w:tc>
      </w:tr>
      <w:tr w:rsidR="00410E9A" w14:paraId="09427B1A" w14:textId="77777777" w:rsidTr="006227EE">
        <w:trPr>
          <w:trHeight w:val="371"/>
        </w:trPr>
        <w:tc>
          <w:tcPr>
            <w:tcW w:w="2197" w:type="dxa"/>
          </w:tcPr>
          <w:p w14:paraId="115D61B9" w14:textId="77777777" w:rsidR="00410E9A" w:rsidRDefault="00410E9A" w:rsidP="00410E9A">
            <w:r>
              <w:t>ForhandlerVirksomhed</w:t>
            </w:r>
          </w:p>
        </w:tc>
        <w:tc>
          <w:tcPr>
            <w:tcW w:w="2022" w:type="dxa"/>
          </w:tcPr>
          <w:p w14:paraId="467AA663" w14:textId="1F1FA804" w:rsidR="00410E9A" w:rsidRDefault="00410E9A" w:rsidP="00410E9A">
            <w:r>
              <w:t>Virksomhedsnavn</w:t>
            </w:r>
          </w:p>
        </w:tc>
        <w:tc>
          <w:tcPr>
            <w:tcW w:w="2410" w:type="dxa"/>
          </w:tcPr>
          <w:p w14:paraId="6A4DF5EF" w14:textId="072F4D67" w:rsidR="00410E9A" w:rsidRDefault="00410E9A" w:rsidP="00410E9A">
            <w:r>
              <w:t>Ja, hvis farligt affald og tilknyttet Forhandler-mægler og forhandleren ikke er hjemmehørende i Danmark</w:t>
            </w:r>
          </w:p>
        </w:tc>
        <w:tc>
          <w:tcPr>
            <w:tcW w:w="3647" w:type="dxa"/>
          </w:tcPr>
          <w:p w14:paraId="4BE0C716" w14:textId="371B409E" w:rsidR="00410E9A" w:rsidRDefault="00410E9A" w:rsidP="00410E9A">
            <w:r>
              <w:t>&lt;op til 200 bogstaver eller tegn&gt;</w:t>
            </w:r>
          </w:p>
        </w:tc>
      </w:tr>
      <w:tr w:rsidR="00410E9A" w14:paraId="3F3AA461" w14:textId="77777777" w:rsidTr="006227EE">
        <w:trPr>
          <w:trHeight w:val="371"/>
        </w:trPr>
        <w:tc>
          <w:tcPr>
            <w:tcW w:w="2197" w:type="dxa"/>
          </w:tcPr>
          <w:p w14:paraId="56793B55" w14:textId="77777777" w:rsidR="00410E9A" w:rsidRDefault="00410E9A" w:rsidP="00410E9A">
            <w:r>
              <w:t>ForhandlerEmail</w:t>
            </w:r>
          </w:p>
        </w:tc>
        <w:tc>
          <w:tcPr>
            <w:tcW w:w="2022" w:type="dxa"/>
          </w:tcPr>
          <w:p w14:paraId="03E61023" w14:textId="77777777" w:rsidR="00410E9A" w:rsidRDefault="00410E9A" w:rsidP="00410E9A">
            <w:r>
              <w:t>Nej</w:t>
            </w:r>
          </w:p>
        </w:tc>
        <w:tc>
          <w:tcPr>
            <w:tcW w:w="2410" w:type="dxa"/>
          </w:tcPr>
          <w:p w14:paraId="2C05C38A" w14:textId="56848F38" w:rsidR="00410E9A" w:rsidRDefault="00410E9A" w:rsidP="00410E9A">
            <w:r>
              <w:t>Ja, hvis farligt affald og tilknyttet Forhandler-mægler og forhandleren ikke er hjemmehørende i Danmark</w:t>
            </w:r>
          </w:p>
        </w:tc>
        <w:tc>
          <w:tcPr>
            <w:tcW w:w="3647" w:type="dxa"/>
          </w:tcPr>
          <w:p w14:paraId="742B6124" w14:textId="052CEACB" w:rsidR="00410E9A" w:rsidRDefault="00410E9A" w:rsidP="00410E9A">
            <w:r>
              <w:t>&lt;op til 200 bogstaver eller tegn&gt;</w:t>
            </w:r>
          </w:p>
        </w:tc>
      </w:tr>
      <w:tr w:rsidR="00410E9A" w14:paraId="7C913A68" w14:textId="77777777" w:rsidTr="006227EE">
        <w:trPr>
          <w:trHeight w:val="371"/>
        </w:trPr>
        <w:tc>
          <w:tcPr>
            <w:tcW w:w="2197" w:type="dxa"/>
          </w:tcPr>
          <w:p w14:paraId="47C0F248" w14:textId="77777777" w:rsidR="00410E9A" w:rsidRDefault="00410E9A" w:rsidP="00410E9A">
            <w:r>
              <w:t>Forberedelse mhp. genbrug (%)</w:t>
            </w:r>
          </w:p>
        </w:tc>
        <w:tc>
          <w:tcPr>
            <w:tcW w:w="2022" w:type="dxa"/>
          </w:tcPr>
          <w:p w14:paraId="501B9437" w14:textId="77777777" w:rsidR="00410E9A" w:rsidRDefault="00410E9A" w:rsidP="00410E9A">
            <w:r>
              <w:t>Nej</w:t>
            </w:r>
          </w:p>
        </w:tc>
        <w:tc>
          <w:tcPr>
            <w:tcW w:w="2410" w:type="dxa"/>
          </w:tcPr>
          <w:p w14:paraId="4D11D693" w14:textId="51EB7E79" w:rsidR="00410E9A" w:rsidRDefault="000F63AB" w:rsidP="00410E9A">
            <w:r>
              <w:t>Ja, for indberetningsåret 2022 og frem</w:t>
            </w:r>
          </w:p>
        </w:tc>
        <w:tc>
          <w:tcPr>
            <w:tcW w:w="3647" w:type="dxa"/>
          </w:tcPr>
          <w:p w14:paraId="4061A204" w14:textId="77777777" w:rsidR="00410E9A" w:rsidRDefault="00410E9A" w:rsidP="00410E9A">
            <w:r>
              <w:t>&lt;0,00-100,00&gt; Decimaler ikke påkrævet</w:t>
            </w:r>
          </w:p>
        </w:tc>
      </w:tr>
      <w:tr w:rsidR="00410E9A" w14:paraId="3A921B2A" w14:textId="77777777" w:rsidTr="006227EE">
        <w:trPr>
          <w:trHeight w:val="371"/>
        </w:trPr>
        <w:tc>
          <w:tcPr>
            <w:tcW w:w="2197" w:type="dxa"/>
          </w:tcPr>
          <w:p w14:paraId="6A7AA881" w14:textId="77777777" w:rsidR="00410E9A" w:rsidRDefault="00410E9A" w:rsidP="00410E9A">
            <w:r>
              <w:t>Genanvendelse (%)</w:t>
            </w:r>
          </w:p>
        </w:tc>
        <w:tc>
          <w:tcPr>
            <w:tcW w:w="2022" w:type="dxa"/>
          </w:tcPr>
          <w:p w14:paraId="7E9F5F76" w14:textId="77777777" w:rsidR="00410E9A" w:rsidRDefault="00410E9A" w:rsidP="00410E9A">
            <w:r>
              <w:t>Nej</w:t>
            </w:r>
          </w:p>
        </w:tc>
        <w:tc>
          <w:tcPr>
            <w:tcW w:w="2410" w:type="dxa"/>
          </w:tcPr>
          <w:p w14:paraId="431E22B6" w14:textId="3D6F8E3B" w:rsidR="00410E9A" w:rsidRDefault="000F63AB" w:rsidP="00410E9A">
            <w:r>
              <w:t>Ja, for indberetningsåret 2022 og frem</w:t>
            </w:r>
          </w:p>
        </w:tc>
        <w:tc>
          <w:tcPr>
            <w:tcW w:w="3647" w:type="dxa"/>
          </w:tcPr>
          <w:p w14:paraId="762668DF" w14:textId="77777777" w:rsidR="00410E9A" w:rsidRDefault="00410E9A" w:rsidP="00410E9A">
            <w:r>
              <w:t>&lt;0,00-100,00&gt; Decimaler ikke påkrævet</w:t>
            </w:r>
          </w:p>
        </w:tc>
      </w:tr>
      <w:tr w:rsidR="00410E9A" w14:paraId="7FBB8CB1" w14:textId="77777777" w:rsidTr="006227EE">
        <w:trPr>
          <w:trHeight w:val="371"/>
        </w:trPr>
        <w:tc>
          <w:tcPr>
            <w:tcW w:w="2197" w:type="dxa"/>
          </w:tcPr>
          <w:p w14:paraId="1228E052" w14:textId="77777777" w:rsidR="00410E9A" w:rsidRDefault="00410E9A" w:rsidP="00410E9A">
            <w:r>
              <w:t>Anden endelig materialenyttiggørelse (%)</w:t>
            </w:r>
          </w:p>
        </w:tc>
        <w:tc>
          <w:tcPr>
            <w:tcW w:w="2022" w:type="dxa"/>
          </w:tcPr>
          <w:p w14:paraId="453256E5" w14:textId="77777777" w:rsidR="00410E9A" w:rsidRDefault="00410E9A" w:rsidP="00410E9A">
            <w:r>
              <w:t>Nej</w:t>
            </w:r>
          </w:p>
        </w:tc>
        <w:tc>
          <w:tcPr>
            <w:tcW w:w="2410" w:type="dxa"/>
          </w:tcPr>
          <w:p w14:paraId="373C765E" w14:textId="3596CF7F" w:rsidR="00410E9A" w:rsidRDefault="000F63AB" w:rsidP="00410E9A">
            <w:r>
              <w:t>Ja, for indberetningsåret 2022 og frem</w:t>
            </w:r>
          </w:p>
        </w:tc>
        <w:tc>
          <w:tcPr>
            <w:tcW w:w="3647" w:type="dxa"/>
          </w:tcPr>
          <w:p w14:paraId="2595D28F" w14:textId="77777777" w:rsidR="00410E9A" w:rsidRDefault="00410E9A" w:rsidP="00410E9A">
            <w:r>
              <w:t>&lt;0,00-100,00&gt; Decimaler ikke påkrævet</w:t>
            </w:r>
          </w:p>
        </w:tc>
      </w:tr>
      <w:tr w:rsidR="00410E9A" w14:paraId="09CD1FC9" w14:textId="77777777" w:rsidTr="006227EE">
        <w:trPr>
          <w:trHeight w:val="371"/>
        </w:trPr>
        <w:tc>
          <w:tcPr>
            <w:tcW w:w="2197" w:type="dxa"/>
          </w:tcPr>
          <w:p w14:paraId="59114CD9" w14:textId="77777777" w:rsidR="00410E9A" w:rsidRDefault="00410E9A" w:rsidP="00410E9A">
            <w:r>
              <w:t>Forbrænding (%)</w:t>
            </w:r>
          </w:p>
        </w:tc>
        <w:tc>
          <w:tcPr>
            <w:tcW w:w="2022" w:type="dxa"/>
          </w:tcPr>
          <w:p w14:paraId="07BE0610" w14:textId="77777777" w:rsidR="00410E9A" w:rsidRDefault="00410E9A" w:rsidP="00410E9A">
            <w:r>
              <w:t>Nej</w:t>
            </w:r>
          </w:p>
        </w:tc>
        <w:tc>
          <w:tcPr>
            <w:tcW w:w="2410" w:type="dxa"/>
          </w:tcPr>
          <w:p w14:paraId="1FFB5680" w14:textId="0D710099" w:rsidR="00410E9A" w:rsidRDefault="000F63AB" w:rsidP="00410E9A">
            <w:r>
              <w:t>Ja, for indberetningsåret 2022 og frem</w:t>
            </w:r>
          </w:p>
        </w:tc>
        <w:tc>
          <w:tcPr>
            <w:tcW w:w="3647" w:type="dxa"/>
          </w:tcPr>
          <w:p w14:paraId="0832394E" w14:textId="77777777" w:rsidR="00410E9A" w:rsidRDefault="00410E9A" w:rsidP="00410E9A">
            <w:r>
              <w:t>&lt;0,00-100,00&gt; Decimaler ikke påkrævet</w:t>
            </w:r>
          </w:p>
        </w:tc>
      </w:tr>
      <w:tr w:rsidR="00410E9A" w14:paraId="08FAFBDF" w14:textId="77777777" w:rsidTr="006227EE">
        <w:trPr>
          <w:trHeight w:val="371"/>
        </w:trPr>
        <w:tc>
          <w:tcPr>
            <w:tcW w:w="2197" w:type="dxa"/>
          </w:tcPr>
          <w:p w14:paraId="1D490936" w14:textId="77777777" w:rsidR="00410E9A" w:rsidRDefault="00410E9A" w:rsidP="00410E9A">
            <w:r>
              <w:t>Deponering (%)</w:t>
            </w:r>
          </w:p>
        </w:tc>
        <w:tc>
          <w:tcPr>
            <w:tcW w:w="2022" w:type="dxa"/>
          </w:tcPr>
          <w:p w14:paraId="15F31005" w14:textId="77777777" w:rsidR="00410E9A" w:rsidRDefault="00410E9A" w:rsidP="00410E9A">
            <w:r>
              <w:t>Nej</w:t>
            </w:r>
          </w:p>
        </w:tc>
        <w:tc>
          <w:tcPr>
            <w:tcW w:w="2410" w:type="dxa"/>
          </w:tcPr>
          <w:p w14:paraId="28BA5A86" w14:textId="3C4086E1" w:rsidR="00410E9A" w:rsidRDefault="000F63AB" w:rsidP="00410E9A">
            <w:r>
              <w:t>Ja, for indberetningsåret 2022 og frem</w:t>
            </w:r>
          </w:p>
        </w:tc>
        <w:tc>
          <w:tcPr>
            <w:tcW w:w="3647" w:type="dxa"/>
          </w:tcPr>
          <w:p w14:paraId="102F7DD5" w14:textId="77777777" w:rsidR="00410E9A" w:rsidRDefault="00410E9A" w:rsidP="00410E9A">
            <w:r>
              <w:t>&lt;0,00-100,00&gt; Decimaler ikke påkrævet</w:t>
            </w:r>
          </w:p>
        </w:tc>
      </w:tr>
      <w:tr w:rsidR="00410E9A" w14:paraId="39773DB9" w14:textId="77777777" w:rsidTr="006227EE">
        <w:trPr>
          <w:trHeight w:val="371"/>
        </w:trPr>
        <w:tc>
          <w:tcPr>
            <w:tcW w:w="2197" w:type="dxa"/>
          </w:tcPr>
          <w:p w14:paraId="1F9D42ED" w14:textId="77777777" w:rsidR="00410E9A" w:rsidRDefault="00410E9A" w:rsidP="00410E9A">
            <w:r>
              <w:t>Håndteringsdato</w:t>
            </w:r>
          </w:p>
        </w:tc>
        <w:tc>
          <w:tcPr>
            <w:tcW w:w="2022" w:type="dxa"/>
          </w:tcPr>
          <w:p w14:paraId="6F1D3850" w14:textId="77777777" w:rsidR="00410E9A" w:rsidRDefault="00410E9A" w:rsidP="00410E9A">
            <w:r>
              <w:t>Nej</w:t>
            </w:r>
          </w:p>
        </w:tc>
        <w:tc>
          <w:tcPr>
            <w:tcW w:w="2410" w:type="dxa"/>
          </w:tcPr>
          <w:p w14:paraId="4F065A6F" w14:textId="77777777" w:rsidR="00410E9A" w:rsidRDefault="00410E9A" w:rsidP="00410E9A">
            <w:r>
              <w:t>Nej</w:t>
            </w:r>
          </w:p>
        </w:tc>
        <w:tc>
          <w:tcPr>
            <w:tcW w:w="3647" w:type="dxa"/>
          </w:tcPr>
          <w:p w14:paraId="41C83A74" w14:textId="77777777" w:rsidR="00410E9A" w:rsidRDefault="00410E9A" w:rsidP="00410E9A">
            <w:r>
              <w:t>&lt;aaaa-mm-dd&gt; eller &lt;dd-mm-aaaa&gt; eller &lt;d. måned år&gt;</w:t>
            </w:r>
          </w:p>
        </w:tc>
      </w:tr>
    </w:tbl>
    <w:p w14:paraId="067488E5" w14:textId="77777777" w:rsidR="00337D59" w:rsidRDefault="00337D59" w:rsidP="00337D59"/>
    <w:p w14:paraId="5900E9FF" w14:textId="1B68DB67" w:rsidR="008C5CCA" w:rsidRDefault="008C5CCA">
      <w:r>
        <w:br w:type="page"/>
      </w:r>
    </w:p>
    <w:p w14:paraId="6FB29031" w14:textId="4F3CD740" w:rsidR="008C5CCA" w:rsidRDefault="008C5CCA" w:rsidP="008C5CCA">
      <w:pPr>
        <w:pStyle w:val="Overskrift2"/>
      </w:pPr>
      <w:bookmarkStart w:id="41" w:name="_Toc133576134"/>
      <w:r>
        <w:lastRenderedPageBreak/>
        <w:t>Indsamler</w:t>
      </w:r>
      <w:bookmarkEnd w:id="41"/>
    </w:p>
    <w:p w14:paraId="04A85632" w14:textId="77777777" w:rsidR="008C5CCA" w:rsidRPr="008C5CCA" w:rsidRDefault="008C5CCA" w:rsidP="008C5CCA">
      <w:r>
        <w:rPr>
          <w:noProof/>
        </w:rPr>
        <w:drawing>
          <wp:inline distT="0" distB="0" distL="0" distR="0" wp14:anchorId="6A0F93DC" wp14:editId="72A86065">
            <wp:extent cx="5286375" cy="1371600"/>
            <wp:effectExtent l="0" t="0" r="9525" b="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286375" cy="1371600"/>
                    </a:xfrm>
                    <a:prstGeom prst="rect">
                      <a:avLst/>
                    </a:prstGeom>
                  </pic:spPr>
                </pic:pic>
              </a:graphicData>
            </a:graphic>
          </wp:inline>
        </w:drawing>
      </w:r>
    </w:p>
    <w:tbl>
      <w:tblPr>
        <w:tblStyle w:val="Tabel-Gitter"/>
        <w:tblpPr w:leftFromText="141" w:rightFromText="141" w:vertAnchor="page" w:horzAnchor="margin" w:tblpY="4021"/>
        <w:tblW w:w="0" w:type="auto"/>
        <w:tblLook w:val="04A0" w:firstRow="1" w:lastRow="0" w:firstColumn="1" w:lastColumn="0" w:noHBand="0" w:noVBand="1"/>
      </w:tblPr>
      <w:tblGrid>
        <w:gridCol w:w="2498"/>
        <w:gridCol w:w="2949"/>
        <w:gridCol w:w="2113"/>
        <w:gridCol w:w="2298"/>
      </w:tblGrid>
      <w:tr w:rsidR="008C5CCA" w:rsidRPr="00864C64" w14:paraId="51EC2590" w14:textId="77777777" w:rsidTr="00233FEC">
        <w:trPr>
          <w:trHeight w:val="371"/>
        </w:trPr>
        <w:tc>
          <w:tcPr>
            <w:tcW w:w="2498" w:type="dxa"/>
          </w:tcPr>
          <w:p w14:paraId="48FF5EC8" w14:textId="77777777" w:rsidR="008C5CCA" w:rsidRPr="00864C64" w:rsidRDefault="008C5CCA" w:rsidP="00115ACC">
            <w:pPr>
              <w:rPr>
                <w:b/>
                <w:bCs/>
              </w:rPr>
            </w:pPr>
            <w:r w:rsidRPr="00864C64">
              <w:rPr>
                <w:b/>
                <w:bCs/>
              </w:rPr>
              <w:t>Feltnavn</w:t>
            </w:r>
          </w:p>
        </w:tc>
        <w:tc>
          <w:tcPr>
            <w:tcW w:w="2949" w:type="dxa"/>
          </w:tcPr>
          <w:p w14:paraId="07E3F55A" w14:textId="77777777" w:rsidR="008C5CCA" w:rsidRPr="00864C64" w:rsidRDefault="008C5CCA" w:rsidP="00115ACC">
            <w:pPr>
              <w:rPr>
                <w:b/>
                <w:bCs/>
              </w:rPr>
            </w:pPr>
            <w:r>
              <w:rPr>
                <w:b/>
                <w:bCs/>
              </w:rPr>
              <w:t>ADS beskrivelse jf. Affaldsdatabekendtgørelsen</w:t>
            </w:r>
          </w:p>
        </w:tc>
        <w:tc>
          <w:tcPr>
            <w:tcW w:w="2113" w:type="dxa"/>
          </w:tcPr>
          <w:p w14:paraId="4F48373D" w14:textId="77777777" w:rsidR="008C5CCA" w:rsidRPr="00864C64" w:rsidRDefault="008C5CCA" w:rsidP="00115ACC">
            <w:pPr>
              <w:rPr>
                <w:b/>
                <w:bCs/>
              </w:rPr>
            </w:pPr>
            <w:r>
              <w:rPr>
                <w:b/>
                <w:bCs/>
              </w:rPr>
              <w:t>Obligatorisk</w:t>
            </w:r>
          </w:p>
        </w:tc>
        <w:tc>
          <w:tcPr>
            <w:tcW w:w="2298" w:type="dxa"/>
          </w:tcPr>
          <w:p w14:paraId="207C0C2F" w14:textId="77777777" w:rsidR="008C5CCA" w:rsidRPr="00864C64" w:rsidRDefault="008C5CCA" w:rsidP="00115ACC">
            <w:pPr>
              <w:rPr>
                <w:b/>
                <w:bCs/>
              </w:rPr>
            </w:pPr>
            <w:r>
              <w:rPr>
                <w:b/>
                <w:bCs/>
              </w:rPr>
              <w:t>Feltmaske (Format på data)</w:t>
            </w:r>
          </w:p>
        </w:tc>
      </w:tr>
      <w:tr w:rsidR="008C5CCA" w14:paraId="03FE80CA" w14:textId="77777777" w:rsidTr="00233FEC">
        <w:trPr>
          <w:trHeight w:val="371"/>
        </w:trPr>
        <w:tc>
          <w:tcPr>
            <w:tcW w:w="2498" w:type="dxa"/>
          </w:tcPr>
          <w:p w14:paraId="6B69F1E2" w14:textId="77777777" w:rsidR="008C5CCA" w:rsidRDefault="008C5CCA" w:rsidP="00115ACC">
            <w:r>
              <w:t>Egenreference</w:t>
            </w:r>
          </w:p>
        </w:tc>
        <w:tc>
          <w:tcPr>
            <w:tcW w:w="2949" w:type="dxa"/>
          </w:tcPr>
          <w:p w14:paraId="5A714C82" w14:textId="77777777" w:rsidR="008C5CCA" w:rsidRDefault="008C5CCA" w:rsidP="00115ACC">
            <w:r>
              <w:t>Nej</w:t>
            </w:r>
          </w:p>
        </w:tc>
        <w:tc>
          <w:tcPr>
            <w:tcW w:w="2113" w:type="dxa"/>
          </w:tcPr>
          <w:p w14:paraId="4790F629" w14:textId="77777777" w:rsidR="008C5CCA" w:rsidRDefault="008C5CCA" w:rsidP="00115ACC">
            <w:r>
              <w:t>Nej</w:t>
            </w:r>
          </w:p>
        </w:tc>
        <w:tc>
          <w:tcPr>
            <w:tcW w:w="2298" w:type="dxa"/>
          </w:tcPr>
          <w:p w14:paraId="1F40620E" w14:textId="77777777" w:rsidR="008C5CCA" w:rsidRDefault="008C5CCA" w:rsidP="00115ACC">
            <w:r>
              <w:t>&lt;op til 255 bogstaver eller tegn&gt;</w:t>
            </w:r>
          </w:p>
        </w:tc>
      </w:tr>
      <w:tr w:rsidR="008C5CCA" w14:paraId="24E221A6" w14:textId="77777777" w:rsidTr="00233FEC">
        <w:trPr>
          <w:trHeight w:val="371"/>
        </w:trPr>
        <w:tc>
          <w:tcPr>
            <w:tcW w:w="2498" w:type="dxa"/>
          </w:tcPr>
          <w:p w14:paraId="559F86B8" w14:textId="77777777" w:rsidR="008C5CCA" w:rsidRDefault="008C5CCA" w:rsidP="00115ACC">
            <w:r>
              <w:t>Producentreference</w:t>
            </w:r>
          </w:p>
        </w:tc>
        <w:tc>
          <w:tcPr>
            <w:tcW w:w="2949" w:type="dxa"/>
          </w:tcPr>
          <w:p w14:paraId="640029AB" w14:textId="77777777" w:rsidR="008C5CCA" w:rsidRDefault="008C5CCA" w:rsidP="00115ACC">
            <w:r>
              <w:t>Nej</w:t>
            </w:r>
          </w:p>
        </w:tc>
        <w:tc>
          <w:tcPr>
            <w:tcW w:w="2113" w:type="dxa"/>
          </w:tcPr>
          <w:p w14:paraId="754B6361" w14:textId="77777777" w:rsidR="008C5CCA" w:rsidRDefault="008C5CCA" w:rsidP="00115ACC">
            <w:r>
              <w:t>Kun for virksomheder der håndterer WEEE</w:t>
            </w:r>
          </w:p>
        </w:tc>
        <w:tc>
          <w:tcPr>
            <w:tcW w:w="2298" w:type="dxa"/>
          </w:tcPr>
          <w:p w14:paraId="68306D68" w14:textId="77777777" w:rsidR="008C5CCA" w:rsidRDefault="008C5CCA" w:rsidP="00115ACC">
            <w:r>
              <w:t>&lt;op til 50 bogstaver eller tegn&gt;</w:t>
            </w:r>
          </w:p>
        </w:tc>
      </w:tr>
      <w:tr w:rsidR="008C5CCA" w14:paraId="316FFEF5" w14:textId="77777777" w:rsidTr="00233FEC">
        <w:trPr>
          <w:trHeight w:val="371"/>
        </w:trPr>
        <w:tc>
          <w:tcPr>
            <w:tcW w:w="2498" w:type="dxa"/>
          </w:tcPr>
          <w:p w14:paraId="1231A23E" w14:textId="75EE932C" w:rsidR="008C5CCA" w:rsidRDefault="00DE18C4" w:rsidP="00115ACC">
            <w:r>
              <w:t>Producenttype - Kaldes WPT i resten af tabellen.</w:t>
            </w:r>
          </w:p>
        </w:tc>
        <w:tc>
          <w:tcPr>
            <w:tcW w:w="2949" w:type="dxa"/>
          </w:tcPr>
          <w:p w14:paraId="1529DC33" w14:textId="2733BC68" w:rsidR="008C5CCA" w:rsidRDefault="00DE18C4" w:rsidP="00115ACC">
            <w:r>
              <w:t>Producenttype</w:t>
            </w:r>
          </w:p>
        </w:tc>
        <w:tc>
          <w:tcPr>
            <w:tcW w:w="2113" w:type="dxa"/>
          </w:tcPr>
          <w:p w14:paraId="01F1426F" w14:textId="77777777" w:rsidR="008C5CCA" w:rsidRDefault="008C5CCA" w:rsidP="00115ACC">
            <w:r>
              <w:t>Ja</w:t>
            </w:r>
          </w:p>
        </w:tc>
        <w:tc>
          <w:tcPr>
            <w:tcW w:w="2298" w:type="dxa"/>
          </w:tcPr>
          <w:p w14:paraId="18BECCA9" w14:textId="77777777" w:rsidR="00DE18C4" w:rsidRDefault="00DE18C4" w:rsidP="00115ACC">
            <w:r>
              <w:t xml:space="preserve">Muligheder: </w:t>
            </w:r>
          </w:p>
          <w:p w14:paraId="1DED386C" w14:textId="77777777" w:rsidR="00DE18C4" w:rsidRDefault="00DE18C4" w:rsidP="00115ACC">
            <w:r>
              <w:t xml:space="preserve">Municipality (Kommune) WithPNumber (MedPnummer) </w:t>
            </w:r>
          </w:p>
          <w:p w14:paraId="1F8E4EC1" w14:textId="6ABE3467" w:rsidR="008C5CCA" w:rsidRDefault="00DE18C4" w:rsidP="00115ACC">
            <w:r>
              <w:t>WithoutPNumber (UdenPnummer) Se CSV skabelonen eller bilag A 3.07</w:t>
            </w:r>
          </w:p>
        </w:tc>
      </w:tr>
      <w:tr w:rsidR="008C5CCA" w14:paraId="6AD02762" w14:textId="77777777" w:rsidTr="00233FEC">
        <w:trPr>
          <w:trHeight w:val="371"/>
        </w:trPr>
        <w:tc>
          <w:tcPr>
            <w:tcW w:w="2498" w:type="dxa"/>
          </w:tcPr>
          <w:p w14:paraId="3094DA5E" w14:textId="6057E2CD" w:rsidR="008C5CCA" w:rsidRDefault="00BF2366" w:rsidP="00115ACC">
            <w:r>
              <w:t>Kommunekode</w:t>
            </w:r>
          </w:p>
        </w:tc>
        <w:tc>
          <w:tcPr>
            <w:tcW w:w="2949" w:type="dxa"/>
          </w:tcPr>
          <w:p w14:paraId="598A0810" w14:textId="5F2DE58E" w:rsidR="008C5CCA" w:rsidRDefault="00BF2366" w:rsidP="00115ACC">
            <w:r>
              <w:t>Kommunekode</w:t>
            </w:r>
          </w:p>
        </w:tc>
        <w:tc>
          <w:tcPr>
            <w:tcW w:w="2113" w:type="dxa"/>
          </w:tcPr>
          <w:p w14:paraId="1F642555" w14:textId="44EF5015" w:rsidR="008C5CCA" w:rsidRDefault="00BF2366" w:rsidP="00115ACC">
            <w:r>
              <w:t>Ja, hvis WPT er lig Municipality eller WithoutPNumber</w:t>
            </w:r>
          </w:p>
        </w:tc>
        <w:tc>
          <w:tcPr>
            <w:tcW w:w="2298" w:type="dxa"/>
          </w:tcPr>
          <w:p w14:paraId="72DAABE1" w14:textId="77777777" w:rsidR="00D069E9" w:rsidRDefault="00D069E9" w:rsidP="00D069E9">
            <w:r>
              <w:t xml:space="preserve">&lt;4 cifre&gt; eller </w:t>
            </w:r>
            <w:r w:rsidRPr="000D6D28">
              <w:t>&lt;kommunenavn&gt; (&lt;4 cifre&gt;)</w:t>
            </w:r>
          </w:p>
          <w:p w14:paraId="74E90FCC" w14:textId="77777777" w:rsidR="00E104F2" w:rsidRDefault="00E104F2" w:rsidP="00115ACC"/>
          <w:p w14:paraId="5FF8E759" w14:textId="424F3D22" w:rsidR="008C5CCA" w:rsidRDefault="00BF2366" w:rsidP="00115ACC">
            <w:r>
              <w:t>Se CSV-skabelonen eller bilag A 3.07</w:t>
            </w:r>
          </w:p>
        </w:tc>
      </w:tr>
      <w:tr w:rsidR="008C5CCA" w14:paraId="544A56B1" w14:textId="77777777" w:rsidTr="00233FEC">
        <w:trPr>
          <w:trHeight w:val="371"/>
        </w:trPr>
        <w:tc>
          <w:tcPr>
            <w:tcW w:w="2498" w:type="dxa"/>
          </w:tcPr>
          <w:p w14:paraId="4E83C393" w14:textId="16AC9A7D" w:rsidR="008C5CCA" w:rsidRDefault="00ED78F2" w:rsidP="00115ACC">
            <w:r>
              <w:t>Privatpersonnavn</w:t>
            </w:r>
          </w:p>
        </w:tc>
        <w:tc>
          <w:tcPr>
            <w:tcW w:w="2949" w:type="dxa"/>
          </w:tcPr>
          <w:p w14:paraId="2FF2CAAD" w14:textId="709CCA06" w:rsidR="008C5CCA" w:rsidRDefault="00ED78F2" w:rsidP="00115ACC">
            <w:r>
              <w:t>Nej</w:t>
            </w:r>
          </w:p>
        </w:tc>
        <w:tc>
          <w:tcPr>
            <w:tcW w:w="2113" w:type="dxa"/>
          </w:tcPr>
          <w:p w14:paraId="10561462" w14:textId="3CCA3CD8" w:rsidR="008C5CCA" w:rsidRDefault="00ED78F2" w:rsidP="00115ACC">
            <w:r>
              <w:t>Nej</w:t>
            </w:r>
          </w:p>
        </w:tc>
        <w:tc>
          <w:tcPr>
            <w:tcW w:w="2298" w:type="dxa"/>
          </w:tcPr>
          <w:p w14:paraId="5158BCA8" w14:textId="29306224" w:rsidR="008C5CCA" w:rsidRDefault="00ED78F2" w:rsidP="00115ACC">
            <w:r>
              <w:t>Skal ikke udfyldes, forældet kolonne.</w:t>
            </w:r>
          </w:p>
        </w:tc>
      </w:tr>
      <w:tr w:rsidR="008C5CCA" w14:paraId="59F7C5D5" w14:textId="77777777" w:rsidTr="00233FEC">
        <w:trPr>
          <w:trHeight w:val="371"/>
        </w:trPr>
        <w:tc>
          <w:tcPr>
            <w:tcW w:w="2498" w:type="dxa"/>
          </w:tcPr>
          <w:p w14:paraId="42ECA017" w14:textId="103D38B5" w:rsidR="008C5CCA" w:rsidRDefault="005652E8" w:rsidP="00115ACC">
            <w:r>
              <w:t>Vejnavn</w:t>
            </w:r>
          </w:p>
        </w:tc>
        <w:tc>
          <w:tcPr>
            <w:tcW w:w="2949" w:type="dxa"/>
          </w:tcPr>
          <w:p w14:paraId="0AC65964" w14:textId="3FC1163B" w:rsidR="008C5CCA" w:rsidRDefault="005652E8" w:rsidP="00115ACC">
            <w:r>
              <w:t>Vejnavn</w:t>
            </w:r>
          </w:p>
        </w:tc>
        <w:tc>
          <w:tcPr>
            <w:tcW w:w="2113" w:type="dxa"/>
          </w:tcPr>
          <w:p w14:paraId="76600C4B" w14:textId="5AC6F3E9" w:rsidR="008C5CCA" w:rsidRDefault="005652E8" w:rsidP="00115ACC">
            <w:r>
              <w:t>Ja, hvis WPT er lig WithoutPNumber</w:t>
            </w:r>
          </w:p>
        </w:tc>
        <w:tc>
          <w:tcPr>
            <w:tcW w:w="2298" w:type="dxa"/>
          </w:tcPr>
          <w:p w14:paraId="5DC49793" w14:textId="5B12F7C3" w:rsidR="008C5CCA" w:rsidRDefault="008C5CCA" w:rsidP="00115ACC">
            <w:r>
              <w:t xml:space="preserve">&lt;op til </w:t>
            </w:r>
            <w:r w:rsidR="005652E8">
              <w:t>40</w:t>
            </w:r>
            <w:r>
              <w:t xml:space="preserve"> bogstaver&gt;</w:t>
            </w:r>
          </w:p>
        </w:tc>
      </w:tr>
      <w:tr w:rsidR="008C5CCA" w14:paraId="7938366D" w14:textId="77777777" w:rsidTr="00233FEC">
        <w:trPr>
          <w:trHeight w:val="371"/>
        </w:trPr>
        <w:tc>
          <w:tcPr>
            <w:tcW w:w="2498" w:type="dxa"/>
          </w:tcPr>
          <w:p w14:paraId="116D57A5" w14:textId="4BABC22F" w:rsidR="008C5CCA" w:rsidRDefault="00F154F8" w:rsidP="00115ACC">
            <w:r>
              <w:t>Husnummer</w:t>
            </w:r>
          </w:p>
        </w:tc>
        <w:tc>
          <w:tcPr>
            <w:tcW w:w="2949" w:type="dxa"/>
          </w:tcPr>
          <w:p w14:paraId="2AC8118F" w14:textId="3E145BCC" w:rsidR="008C5CCA" w:rsidRDefault="00F154F8" w:rsidP="00115ACC">
            <w:r>
              <w:t>Husnr.</w:t>
            </w:r>
          </w:p>
        </w:tc>
        <w:tc>
          <w:tcPr>
            <w:tcW w:w="2113" w:type="dxa"/>
          </w:tcPr>
          <w:p w14:paraId="585672C4" w14:textId="7C57E055" w:rsidR="008C5CCA" w:rsidRDefault="00F154F8" w:rsidP="00115ACC">
            <w:r>
              <w:t>Ja, hvis WPT er lig WithoutPNumber</w:t>
            </w:r>
          </w:p>
        </w:tc>
        <w:tc>
          <w:tcPr>
            <w:tcW w:w="2298" w:type="dxa"/>
          </w:tcPr>
          <w:p w14:paraId="077D9E8D" w14:textId="6273A364" w:rsidR="008C5CCA" w:rsidRDefault="00F154F8" w:rsidP="00115ACC">
            <w:r>
              <w:t>&lt;cifre&gt;[&lt;1 bogstav&gt;]</w:t>
            </w:r>
          </w:p>
        </w:tc>
      </w:tr>
      <w:tr w:rsidR="008C5CCA" w14:paraId="0CFD9526" w14:textId="77777777" w:rsidTr="00233FEC">
        <w:trPr>
          <w:trHeight w:val="371"/>
        </w:trPr>
        <w:tc>
          <w:tcPr>
            <w:tcW w:w="2498" w:type="dxa"/>
          </w:tcPr>
          <w:p w14:paraId="7C8CDE11" w14:textId="718B41F5" w:rsidR="008C5CCA" w:rsidRDefault="00BF69DF" w:rsidP="00115ACC">
            <w:r>
              <w:t>Postnummer</w:t>
            </w:r>
          </w:p>
        </w:tc>
        <w:tc>
          <w:tcPr>
            <w:tcW w:w="2949" w:type="dxa"/>
          </w:tcPr>
          <w:p w14:paraId="433036B9" w14:textId="74D21CDA" w:rsidR="008C5CCA" w:rsidRDefault="00BF69DF" w:rsidP="00115ACC">
            <w:r>
              <w:t>Postnummer</w:t>
            </w:r>
          </w:p>
        </w:tc>
        <w:tc>
          <w:tcPr>
            <w:tcW w:w="2113" w:type="dxa"/>
          </w:tcPr>
          <w:p w14:paraId="2BB03D7C" w14:textId="50696671" w:rsidR="008C5CCA" w:rsidRDefault="00BF69DF" w:rsidP="00115ACC">
            <w:r>
              <w:t>Ja, hvis WPT er lig WithoutPNumber</w:t>
            </w:r>
          </w:p>
        </w:tc>
        <w:tc>
          <w:tcPr>
            <w:tcW w:w="2298" w:type="dxa"/>
          </w:tcPr>
          <w:p w14:paraId="23339591" w14:textId="0FDEA413" w:rsidR="008C5CCA" w:rsidRDefault="00BF69DF" w:rsidP="00115ACC">
            <w:r>
              <w:t>&lt;4 cifre&gt;</w:t>
            </w:r>
          </w:p>
        </w:tc>
      </w:tr>
      <w:tr w:rsidR="008C5CCA" w14:paraId="5AF77284" w14:textId="77777777" w:rsidTr="00233FEC">
        <w:trPr>
          <w:trHeight w:val="371"/>
        </w:trPr>
        <w:tc>
          <w:tcPr>
            <w:tcW w:w="2498" w:type="dxa"/>
          </w:tcPr>
          <w:p w14:paraId="774F927E" w14:textId="7B186B0F" w:rsidR="008C5CCA" w:rsidRDefault="00BF69DF" w:rsidP="00115ACC">
            <w:r>
              <w:t>By</w:t>
            </w:r>
          </w:p>
        </w:tc>
        <w:tc>
          <w:tcPr>
            <w:tcW w:w="2949" w:type="dxa"/>
          </w:tcPr>
          <w:p w14:paraId="42B3D4C0" w14:textId="5590B65F" w:rsidR="008C5CCA" w:rsidRDefault="00BF69DF" w:rsidP="00115ACC">
            <w:r>
              <w:t>By</w:t>
            </w:r>
          </w:p>
        </w:tc>
        <w:tc>
          <w:tcPr>
            <w:tcW w:w="2113" w:type="dxa"/>
          </w:tcPr>
          <w:p w14:paraId="07F58FA9" w14:textId="47605BCF" w:rsidR="008C5CCA" w:rsidRDefault="00BF69DF" w:rsidP="00115ACC">
            <w:r>
              <w:t>Ja, hvis WPT er lig WithoutPNumber</w:t>
            </w:r>
          </w:p>
        </w:tc>
        <w:tc>
          <w:tcPr>
            <w:tcW w:w="2298" w:type="dxa"/>
          </w:tcPr>
          <w:p w14:paraId="72950BED" w14:textId="3C8179C3" w:rsidR="008C5CCA" w:rsidRDefault="008C5CCA" w:rsidP="00115ACC">
            <w:r>
              <w:t xml:space="preserve">&lt;op til </w:t>
            </w:r>
            <w:r w:rsidR="00BF69DF">
              <w:t>2</w:t>
            </w:r>
            <w:r>
              <w:t>0 bogstaver&gt;</w:t>
            </w:r>
          </w:p>
        </w:tc>
      </w:tr>
      <w:tr w:rsidR="008C5CCA" w14:paraId="516C3B7C" w14:textId="77777777" w:rsidTr="00233FEC">
        <w:trPr>
          <w:trHeight w:val="371"/>
        </w:trPr>
        <w:tc>
          <w:tcPr>
            <w:tcW w:w="2498" w:type="dxa"/>
          </w:tcPr>
          <w:p w14:paraId="61F10FB0" w14:textId="0E7F8E67" w:rsidR="008C5CCA" w:rsidRDefault="00C57A17" w:rsidP="00115ACC">
            <w:r>
              <w:t>Martrikel</w:t>
            </w:r>
          </w:p>
        </w:tc>
        <w:tc>
          <w:tcPr>
            <w:tcW w:w="2949" w:type="dxa"/>
          </w:tcPr>
          <w:p w14:paraId="77F3B5B1" w14:textId="5DAF91E5" w:rsidR="008C5CCA" w:rsidRDefault="00C57A17" w:rsidP="00115ACC">
            <w:r>
              <w:t>Nej</w:t>
            </w:r>
          </w:p>
        </w:tc>
        <w:tc>
          <w:tcPr>
            <w:tcW w:w="2113" w:type="dxa"/>
          </w:tcPr>
          <w:p w14:paraId="5B8E3093" w14:textId="21191780" w:rsidR="008C5CCA" w:rsidRDefault="00C57A17" w:rsidP="00115ACC">
            <w:r>
              <w:t>Nej</w:t>
            </w:r>
          </w:p>
        </w:tc>
        <w:tc>
          <w:tcPr>
            <w:tcW w:w="2298" w:type="dxa"/>
          </w:tcPr>
          <w:p w14:paraId="78EA592E" w14:textId="767B9FD1" w:rsidR="008C5CCA" w:rsidRDefault="00C57A17" w:rsidP="00115ACC">
            <w:r>
              <w:t>&lt;op til 20 bogstaver&gt;</w:t>
            </w:r>
          </w:p>
        </w:tc>
      </w:tr>
      <w:tr w:rsidR="008C5CCA" w14:paraId="7087C79E" w14:textId="77777777" w:rsidTr="00233FEC">
        <w:trPr>
          <w:trHeight w:val="371"/>
        </w:trPr>
        <w:tc>
          <w:tcPr>
            <w:tcW w:w="2498" w:type="dxa"/>
          </w:tcPr>
          <w:p w14:paraId="4032F4F7" w14:textId="75E62D7F" w:rsidR="008C5CCA" w:rsidRDefault="00C57A17" w:rsidP="00115ACC">
            <w:r>
              <w:t>ProducentCVRnummer</w:t>
            </w:r>
          </w:p>
        </w:tc>
        <w:tc>
          <w:tcPr>
            <w:tcW w:w="2949" w:type="dxa"/>
          </w:tcPr>
          <w:p w14:paraId="7DEC774D" w14:textId="4A0EAA4D" w:rsidR="008C5CCA" w:rsidRDefault="00C57A17" w:rsidP="00115ACC">
            <w:r>
              <w:t>CVR-nummer</w:t>
            </w:r>
          </w:p>
        </w:tc>
        <w:tc>
          <w:tcPr>
            <w:tcW w:w="2113" w:type="dxa"/>
          </w:tcPr>
          <w:p w14:paraId="73A9C16D" w14:textId="0DAAF3C9" w:rsidR="008C5CCA" w:rsidRDefault="00C57A17" w:rsidP="00115ACC">
            <w:r>
              <w:t>Nej, hvis WPT er lig withPnumber Ja, hvis WPT er lig withoutPnumber</w:t>
            </w:r>
          </w:p>
        </w:tc>
        <w:tc>
          <w:tcPr>
            <w:tcW w:w="2298" w:type="dxa"/>
          </w:tcPr>
          <w:p w14:paraId="526E678F" w14:textId="2896E32D" w:rsidR="008C5CCA" w:rsidRDefault="00C57A17" w:rsidP="00115ACC">
            <w:r>
              <w:t>&lt;8 cifre&gt;</w:t>
            </w:r>
          </w:p>
        </w:tc>
      </w:tr>
      <w:tr w:rsidR="008C5CCA" w14:paraId="20A739D2" w14:textId="77777777" w:rsidTr="00233FEC">
        <w:trPr>
          <w:trHeight w:val="371"/>
        </w:trPr>
        <w:tc>
          <w:tcPr>
            <w:tcW w:w="2498" w:type="dxa"/>
          </w:tcPr>
          <w:p w14:paraId="2401DD1B" w14:textId="2EAB5504" w:rsidR="008C5CCA" w:rsidRDefault="00214C7D" w:rsidP="00115ACC">
            <w:r>
              <w:t>ProducentVirksomhedsNavn</w:t>
            </w:r>
          </w:p>
        </w:tc>
        <w:tc>
          <w:tcPr>
            <w:tcW w:w="2949" w:type="dxa"/>
          </w:tcPr>
          <w:p w14:paraId="768C0D14" w14:textId="4A84A928" w:rsidR="008C5CCA" w:rsidRDefault="00214C7D" w:rsidP="00115ACC">
            <w:r>
              <w:t>Virksomhedsnavn</w:t>
            </w:r>
          </w:p>
        </w:tc>
        <w:tc>
          <w:tcPr>
            <w:tcW w:w="2113" w:type="dxa"/>
          </w:tcPr>
          <w:p w14:paraId="75DEA1E9" w14:textId="7D83890A" w:rsidR="008C5CCA" w:rsidRDefault="00214C7D" w:rsidP="00115ACC">
            <w:r>
              <w:t>Ja, hvis WPT er lig WithoutPNumber</w:t>
            </w:r>
          </w:p>
        </w:tc>
        <w:tc>
          <w:tcPr>
            <w:tcW w:w="2298" w:type="dxa"/>
          </w:tcPr>
          <w:p w14:paraId="78F66C57" w14:textId="7CE87678" w:rsidR="008C5CCA" w:rsidRDefault="008C5CCA" w:rsidP="00115ACC">
            <w:r>
              <w:t>&lt;op til 2</w:t>
            </w:r>
            <w:r w:rsidR="00214C7D">
              <w:t>55</w:t>
            </w:r>
            <w:r>
              <w:t xml:space="preserve"> bogstaver&gt;</w:t>
            </w:r>
          </w:p>
        </w:tc>
      </w:tr>
      <w:tr w:rsidR="008C5CCA" w14:paraId="37E49FFB" w14:textId="77777777" w:rsidTr="00233FEC">
        <w:trPr>
          <w:trHeight w:val="371"/>
        </w:trPr>
        <w:tc>
          <w:tcPr>
            <w:tcW w:w="2498" w:type="dxa"/>
          </w:tcPr>
          <w:p w14:paraId="4A61FCA3" w14:textId="240B99F7" w:rsidR="008C5CCA" w:rsidRDefault="00440631" w:rsidP="00115ACC">
            <w:r>
              <w:t>ProducentPnummer</w:t>
            </w:r>
          </w:p>
        </w:tc>
        <w:tc>
          <w:tcPr>
            <w:tcW w:w="2949" w:type="dxa"/>
          </w:tcPr>
          <w:p w14:paraId="2C25E0C4" w14:textId="6779AD71" w:rsidR="008C5CCA" w:rsidRDefault="00440631" w:rsidP="00115ACC">
            <w:r>
              <w:t>P-nummer</w:t>
            </w:r>
          </w:p>
        </w:tc>
        <w:tc>
          <w:tcPr>
            <w:tcW w:w="2113" w:type="dxa"/>
          </w:tcPr>
          <w:p w14:paraId="442C9A17" w14:textId="721FEE00" w:rsidR="008C5CCA" w:rsidRDefault="00440631" w:rsidP="00115ACC">
            <w:r>
              <w:t>Ja, hvis WPT er lig WithPNumber</w:t>
            </w:r>
          </w:p>
        </w:tc>
        <w:tc>
          <w:tcPr>
            <w:tcW w:w="2298" w:type="dxa"/>
          </w:tcPr>
          <w:p w14:paraId="7E204ADB" w14:textId="1C7A67F1" w:rsidR="008C5CCA" w:rsidRDefault="00440631" w:rsidP="00115ACC">
            <w:r>
              <w:t>&lt;10 cifre&gt;</w:t>
            </w:r>
          </w:p>
        </w:tc>
      </w:tr>
      <w:tr w:rsidR="008C5CCA" w14:paraId="1ECF6C9A" w14:textId="77777777" w:rsidTr="00233FEC">
        <w:trPr>
          <w:trHeight w:val="371"/>
        </w:trPr>
        <w:tc>
          <w:tcPr>
            <w:tcW w:w="2498" w:type="dxa"/>
          </w:tcPr>
          <w:p w14:paraId="58DA33BA" w14:textId="16A3EAFC" w:rsidR="008C5CCA" w:rsidRDefault="00DA441F" w:rsidP="00115ACC">
            <w:r>
              <w:t>Vægt</w:t>
            </w:r>
          </w:p>
        </w:tc>
        <w:tc>
          <w:tcPr>
            <w:tcW w:w="2949" w:type="dxa"/>
          </w:tcPr>
          <w:p w14:paraId="45FF54B7" w14:textId="749629E4" w:rsidR="008C5CCA" w:rsidRDefault="00DA441F" w:rsidP="00115ACC">
            <w:r>
              <w:t>Vægt i tons</w:t>
            </w:r>
          </w:p>
        </w:tc>
        <w:tc>
          <w:tcPr>
            <w:tcW w:w="2113" w:type="dxa"/>
          </w:tcPr>
          <w:p w14:paraId="6F61CAC4" w14:textId="77777777" w:rsidR="008C5CCA" w:rsidRDefault="008C5CCA" w:rsidP="00115ACC">
            <w:r>
              <w:t>Ja</w:t>
            </w:r>
          </w:p>
        </w:tc>
        <w:tc>
          <w:tcPr>
            <w:tcW w:w="2298" w:type="dxa"/>
          </w:tcPr>
          <w:p w14:paraId="15ACBCB0" w14:textId="12D9B418" w:rsidR="008C5CCA" w:rsidRDefault="00DA441F" w:rsidP="00115ACC">
            <w:r>
              <w:t>&lt;1 eller flere</w:t>
            </w:r>
            <w:r w:rsidR="00470D59">
              <w:t xml:space="preserve"> </w:t>
            </w:r>
            <w:r>
              <w:t>cifre&gt;[,&lt;0 eller flere cifre&gt;] Bemærk komma anvendes som decimal separator</w:t>
            </w:r>
          </w:p>
        </w:tc>
      </w:tr>
      <w:tr w:rsidR="00233FEC" w14:paraId="37C321AC" w14:textId="77777777" w:rsidTr="00233FEC">
        <w:trPr>
          <w:trHeight w:val="371"/>
        </w:trPr>
        <w:tc>
          <w:tcPr>
            <w:tcW w:w="2498" w:type="dxa"/>
          </w:tcPr>
          <w:p w14:paraId="1686206C" w14:textId="7F6E6C3C" w:rsidR="00233FEC" w:rsidRDefault="00233FEC" w:rsidP="00233FEC">
            <w:r>
              <w:t>Vægtmetodetekst</w:t>
            </w:r>
          </w:p>
        </w:tc>
        <w:tc>
          <w:tcPr>
            <w:tcW w:w="2949" w:type="dxa"/>
          </w:tcPr>
          <w:p w14:paraId="329685DC" w14:textId="5B191BBF" w:rsidR="00233FEC" w:rsidRDefault="00233FEC" w:rsidP="00233FEC">
            <w:r>
              <w:t>Analyse eller beregningsmetode</w:t>
            </w:r>
          </w:p>
        </w:tc>
        <w:tc>
          <w:tcPr>
            <w:tcW w:w="2113" w:type="dxa"/>
          </w:tcPr>
          <w:p w14:paraId="539A0C5B" w14:textId="570C3BDE" w:rsidR="00233FEC" w:rsidRDefault="00233FEC" w:rsidP="00233FEC">
            <w:r>
              <w:t xml:space="preserve">Ja, hvis MeasurementTypeC ode er lig med 2 </w:t>
            </w:r>
            <w:r>
              <w:lastRenderedPageBreak/>
              <w:t>(beregning) eller 3 (Estimering).</w:t>
            </w:r>
          </w:p>
        </w:tc>
        <w:tc>
          <w:tcPr>
            <w:tcW w:w="2298" w:type="dxa"/>
          </w:tcPr>
          <w:p w14:paraId="57D8EB2E" w14:textId="3C26DBEC" w:rsidR="00233FEC" w:rsidRDefault="00233FEC" w:rsidP="00233FEC">
            <w:r>
              <w:lastRenderedPageBreak/>
              <w:t>&lt;op til 200 bogstaver&gt;</w:t>
            </w:r>
          </w:p>
        </w:tc>
      </w:tr>
      <w:tr w:rsidR="00233FEC" w14:paraId="37803C65" w14:textId="77777777" w:rsidTr="00233FEC">
        <w:trPr>
          <w:trHeight w:val="371"/>
        </w:trPr>
        <w:tc>
          <w:tcPr>
            <w:tcW w:w="2498" w:type="dxa"/>
          </w:tcPr>
          <w:p w14:paraId="53EF94C8" w14:textId="72D3C924" w:rsidR="00233FEC" w:rsidRDefault="00233FEC" w:rsidP="00233FEC">
            <w:r>
              <w:t>Tørstofprocent</w:t>
            </w:r>
          </w:p>
        </w:tc>
        <w:tc>
          <w:tcPr>
            <w:tcW w:w="2949" w:type="dxa"/>
          </w:tcPr>
          <w:p w14:paraId="292B9992" w14:textId="24C2F14E" w:rsidR="00233FEC" w:rsidRDefault="00233FEC" w:rsidP="00233FEC">
            <w:r>
              <w:t>Tørstofprocent</w:t>
            </w:r>
          </w:p>
        </w:tc>
        <w:tc>
          <w:tcPr>
            <w:tcW w:w="2113" w:type="dxa"/>
          </w:tcPr>
          <w:p w14:paraId="08AF3283" w14:textId="2B56FA7C" w:rsidR="00233FEC" w:rsidRDefault="00233FEC" w:rsidP="00233FEC">
            <w:r>
              <w:t>Nej</w:t>
            </w:r>
          </w:p>
        </w:tc>
        <w:tc>
          <w:tcPr>
            <w:tcW w:w="2298" w:type="dxa"/>
          </w:tcPr>
          <w:p w14:paraId="44316F1B" w14:textId="6068DD10" w:rsidR="00233FEC" w:rsidRDefault="00233FEC" w:rsidP="00233FEC">
            <w:r>
              <w:t>&lt;0,00-100,00&gt; Decimaler ikke påkrævet</w:t>
            </w:r>
          </w:p>
        </w:tc>
      </w:tr>
      <w:tr w:rsidR="00233FEC" w14:paraId="33776002" w14:textId="77777777" w:rsidTr="00233FEC">
        <w:trPr>
          <w:trHeight w:val="371"/>
        </w:trPr>
        <w:tc>
          <w:tcPr>
            <w:tcW w:w="2498" w:type="dxa"/>
          </w:tcPr>
          <w:p w14:paraId="4D99C382" w14:textId="35628B01" w:rsidR="00233FEC" w:rsidRDefault="00233FEC" w:rsidP="00233FEC">
            <w:r>
              <w:t>EAK Kode</w:t>
            </w:r>
          </w:p>
        </w:tc>
        <w:tc>
          <w:tcPr>
            <w:tcW w:w="2949" w:type="dxa"/>
          </w:tcPr>
          <w:p w14:paraId="1EEE43BF" w14:textId="38901052" w:rsidR="00233FEC" w:rsidRDefault="00233FEC" w:rsidP="00233FEC">
            <w:r>
              <w:t>Eak-kode</w:t>
            </w:r>
          </w:p>
        </w:tc>
        <w:tc>
          <w:tcPr>
            <w:tcW w:w="2113" w:type="dxa"/>
          </w:tcPr>
          <w:p w14:paraId="35A9B0FB" w14:textId="60713B2C" w:rsidR="00233FEC" w:rsidRDefault="00233FEC" w:rsidP="00233FEC">
            <w:r>
              <w:t>Ja</w:t>
            </w:r>
          </w:p>
        </w:tc>
        <w:tc>
          <w:tcPr>
            <w:tcW w:w="2298" w:type="dxa"/>
          </w:tcPr>
          <w:p w14:paraId="49F768AC" w14:textId="2BDA606B" w:rsidR="00233FEC" w:rsidRDefault="00233FEC" w:rsidP="00233FEC">
            <w:r>
              <w:t>Formatet for hver enkelt kode: &lt;2 cifre&gt;.&lt;2 cifre&gt;.&lt;2 cifre&gt; Se CSV-skabelonen eller bilag A 3.07</w:t>
            </w:r>
          </w:p>
        </w:tc>
      </w:tr>
      <w:tr w:rsidR="00233FEC" w14:paraId="4A977B3B" w14:textId="77777777" w:rsidTr="00233FEC">
        <w:trPr>
          <w:trHeight w:val="371"/>
        </w:trPr>
        <w:tc>
          <w:tcPr>
            <w:tcW w:w="2498" w:type="dxa"/>
          </w:tcPr>
          <w:p w14:paraId="05AAF82F" w14:textId="043FE089" w:rsidR="00233FEC" w:rsidRDefault="00233FEC" w:rsidP="00233FEC">
            <w:r>
              <w:t>Affaldsfraktion</w:t>
            </w:r>
          </w:p>
        </w:tc>
        <w:tc>
          <w:tcPr>
            <w:tcW w:w="2949" w:type="dxa"/>
          </w:tcPr>
          <w:p w14:paraId="0AFFD32F" w14:textId="04CA820B" w:rsidR="00233FEC" w:rsidRDefault="00233FEC" w:rsidP="00233FEC">
            <w:r>
              <w:t>Affaldsfraktion</w:t>
            </w:r>
          </w:p>
        </w:tc>
        <w:tc>
          <w:tcPr>
            <w:tcW w:w="2113" w:type="dxa"/>
          </w:tcPr>
          <w:p w14:paraId="135556B8" w14:textId="54151429" w:rsidR="00233FEC" w:rsidRDefault="00233FEC" w:rsidP="00233FEC">
            <w:r>
              <w:t>Ja</w:t>
            </w:r>
          </w:p>
        </w:tc>
        <w:tc>
          <w:tcPr>
            <w:tcW w:w="2298" w:type="dxa"/>
          </w:tcPr>
          <w:p w14:paraId="4BE0D258" w14:textId="77777777" w:rsidR="00BF0914" w:rsidRDefault="00BF0914" w:rsidP="00BF0914">
            <w:r>
              <w:t>H&lt;2 cifre&gt;eller</w:t>
            </w:r>
          </w:p>
          <w:p w14:paraId="0AF246B3" w14:textId="77777777" w:rsidR="00BF0914" w:rsidRDefault="00BF0914" w:rsidP="00BF0914">
            <w:r>
              <w:t>H&lt;2 cifre&gt; - &lt;fraktionsnavn&gt; eller</w:t>
            </w:r>
          </w:p>
          <w:p w14:paraId="0B8EF482" w14:textId="77777777" w:rsidR="00BF0914" w:rsidRDefault="00BF0914" w:rsidP="00BF0914">
            <w:r>
              <w:t>E&lt;2 cifre&gt;eller</w:t>
            </w:r>
          </w:p>
          <w:p w14:paraId="0646CA8A" w14:textId="77777777" w:rsidR="00BF0914" w:rsidRDefault="00BF0914" w:rsidP="00BF0914">
            <w:r>
              <w:t>E&lt;2 cifre&gt; - &lt;fraktionsnavn&gt;</w:t>
            </w:r>
          </w:p>
          <w:p w14:paraId="64D4C328" w14:textId="77777777" w:rsidR="00BF0914" w:rsidRDefault="00BF0914" w:rsidP="00BF0914"/>
          <w:p w14:paraId="4BEC7D80" w14:textId="514FCA1E" w:rsidR="00233FEC" w:rsidRDefault="00BF0914" w:rsidP="00BF0914">
            <w:r>
              <w:t>Se CSV-skabelonen eller bilag A 3.07</w:t>
            </w:r>
          </w:p>
        </w:tc>
      </w:tr>
      <w:tr w:rsidR="00233FEC" w14:paraId="4535DC4E" w14:textId="77777777" w:rsidTr="00233FEC">
        <w:trPr>
          <w:trHeight w:val="371"/>
        </w:trPr>
        <w:tc>
          <w:tcPr>
            <w:tcW w:w="2498" w:type="dxa"/>
          </w:tcPr>
          <w:p w14:paraId="6BE1A019" w14:textId="4344615A" w:rsidR="00233FEC" w:rsidRDefault="00233FEC" w:rsidP="00233FEC">
            <w:r>
              <w:t>Behandling</w:t>
            </w:r>
          </w:p>
        </w:tc>
        <w:tc>
          <w:tcPr>
            <w:tcW w:w="2949" w:type="dxa"/>
          </w:tcPr>
          <w:p w14:paraId="49C7DC83" w14:textId="0634326C" w:rsidR="00233FEC" w:rsidRDefault="00233FEC" w:rsidP="00233FEC">
            <w:r>
              <w:t>Behandling</w:t>
            </w:r>
          </w:p>
        </w:tc>
        <w:tc>
          <w:tcPr>
            <w:tcW w:w="2113" w:type="dxa"/>
          </w:tcPr>
          <w:p w14:paraId="13636A21" w14:textId="73A19917" w:rsidR="00233FEC" w:rsidRDefault="00233FEC" w:rsidP="00233FEC">
            <w:r>
              <w:t>Ja</w:t>
            </w:r>
          </w:p>
        </w:tc>
        <w:tc>
          <w:tcPr>
            <w:tcW w:w="2298" w:type="dxa"/>
          </w:tcPr>
          <w:p w14:paraId="49530BDA" w14:textId="77777777" w:rsidR="007C21FB" w:rsidRDefault="007C21FB" w:rsidP="007C21FB">
            <w:r>
              <w:t>&lt;2 cifre&gt; eller &lt;2 cifre&gt; - &lt;behandlingsnavn&gt;</w:t>
            </w:r>
          </w:p>
          <w:p w14:paraId="11FA85B0" w14:textId="77777777" w:rsidR="007C21FB" w:rsidRDefault="007C21FB" w:rsidP="007C21FB"/>
          <w:p w14:paraId="67EB33FA" w14:textId="52E75C18" w:rsidR="00233FEC" w:rsidRDefault="007C21FB" w:rsidP="007C21FB">
            <w:r>
              <w:t>Se CSV-skabelonen eller bilag A 3.07</w:t>
            </w:r>
          </w:p>
        </w:tc>
      </w:tr>
      <w:tr w:rsidR="00233FEC" w14:paraId="0136ECAA" w14:textId="77777777" w:rsidTr="00233FEC">
        <w:trPr>
          <w:trHeight w:val="371"/>
        </w:trPr>
        <w:tc>
          <w:tcPr>
            <w:tcW w:w="2498" w:type="dxa"/>
          </w:tcPr>
          <w:p w14:paraId="3E51780C" w14:textId="60A3AA55" w:rsidR="00233FEC" w:rsidRDefault="00233FEC" w:rsidP="00233FEC">
            <w:r>
              <w:t>Slutbehandling</w:t>
            </w:r>
          </w:p>
        </w:tc>
        <w:tc>
          <w:tcPr>
            <w:tcW w:w="2949" w:type="dxa"/>
          </w:tcPr>
          <w:p w14:paraId="56774AC9" w14:textId="4BC5B07D" w:rsidR="00233FEC" w:rsidRDefault="00233FEC" w:rsidP="00233FEC">
            <w:r>
              <w:t>Slutbehandling</w:t>
            </w:r>
          </w:p>
        </w:tc>
        <w:tc>
          <w:tcPr>
            <w:tcW w:w="2113" w:type="dxa"/>
          </w:tcPr>
          <w:p w14:paraId="397CE679" w14:textId="66D1F10D" w:rsidR="00233FEC" w:rsidRDefault="00233FEC" w:rsidP="00233FEC">
            <w:r>
              <w:t>Ja</w:t>
            </w:r>
          </w:p>
        </w:tc>
        <w:tc>
          <w:tcPr>
            <w:tcW w:w="2298" w:type="dxa"/>
          </w:tcPr>
          <w:p w14:paraId="07A2878D" w14:textId="2F7E8215" w:rsidR="00233FEC" w:rsidRDefault="00233FEC" w:rsidP="00233FEC">
            <w:r>
              <w:t>&lt;true&gt; eller &lt;false&gt;</w:t>
            </w:r>
          </w:p>
        </w:tc>
      </w:tr>
      <w:tr w:rsidR="00233FEC" w14:paraId="546FA6AF" w14:textId="77777777" w:rsidTr="00233FEC">
        <w:trPr>
          <w:trHeight w:val="371"/>
        </w:trPr>
        <w:tc>
          <w:tcPr>
            <w:tcW w:w="2498" w:type="dxa"/>
          </w:tcPr>
          <w:p w14:paraId="3321F154" w14:textId="7C7E54A0" w:rsidR="00233FEC" w:rsidRDefault="00233FEC" w:rsidP="00233FEC">
            <w:r>
              <w:t>Nyttiggørelse</w:t>
            </w:r>
          </w:p>
        </w:tc>
        <w:tc>
          <w:tcPr>
            <w:tcW w:w="2949" w:type="dxa"/>
          </w:tcPr>
          <w:p w14:paraId="3833E681" w14:textId="253C9E3A" w:rsidR="00233FEC" w:rsidRDefault="00233FEC" w:rsidP="00233FEC">
            <w:r>
              <w:t>Nyttiggørelse</w:t>
            </w:r>
          </w:p>
        </w:tc>
        <w:tc>
          <w:tcPr>
            <w:tcW w:w="2113" w:type="dxa"/>
          </w:tcPr>
          <w:p w14:paraId="3A1EB0AD" w14:textId="02DF9647" w:rsidR="00233FEC" w:rsidRDefault="00233FEC" w:rsidP="00233FEC">
            <w:r>
              <w:t>Ja, hvis ikke Bortskaffelsesmetode er angivet</w:t>
            </w:r>
          </w:p>
        </w:tc>
        <w:tc>
          <w:tcPr>
            <w:tcW w:w="2298" w:type="dxa"/>
          </w:tcPr>
          <w:p w14:paraId="51B2FEE7" w14:textId="77777777" w:rsidR="001D5428" w:rsidRDefault="001D5428" w:rsidP="001D5428">
            <w:r>
              <w:t>R&lt;1 eller 2 cifre&gt; eller R&lt;1 eller 2 cifre&gt; - &lt;nyttiggørelsesnavn&gt;</w:t>
            </w:r>
          </w:p>
          <w:p w14:paraId="5AE9CE04" w14:textId="77777777" w:rsidR="001D5428" w:rsidRDefault="001D5428" w:rsidP="001D5428"/>
          <w:p w14:paraId="466CBBDB" w14:textId="56915115" w:rsidR="00233FEC" w:rsidRDefault="001D5428" w:rsidP="001D5428">
            <w:r>
              <w:t>Se CSV-skabelonen eller bilag A 2.7</w:t>
            </w:r>
          </w:p>
        </w:tc>
      </w:tr>
      <w:tr w:rsidR="00233FEC" w14:paraId="36E7AA17" w14:textId="77777777" w:rsidTr="00233FEC">
        <w:trPr>
          <w:trHeight w:val="371"/>
        </w:trPr>
        <w:tc>
          <w:tcPr>
            <w:tcW w:w="2498" w:type="dxa"/>
          </w:tcPr>
          <w:p w14:paraId="5A5A7784" w14:textId="0BAA7137" w:rsidR="00233FEC" w:rsidRDefault="00233FEC" w:rsidP="00233FEC">
            <w:r>
              <w:t>Bortskaffelsesmetode</w:t>
            </w:r>
          </w:p>
        </w:tc>
        <w:tc>
          <w:tcPr>
            <w:tcW w:w="2949" w:type="dxa"/>
          </w:tcPr>
          <w:p w14:paraId="5BA7EB07" w14:textId="5D4F02B0" w:rsidR="00233FEC" w:rsidRDefault="00233FEC" w:rsidP="00233FEC">
            <w:r>
              <w:t>Bortskaffelsesmetode</w:t>
            </w:r>
          </w:p>
        </w:tc>
        <w:tc>
          <w:tcPr>
            <w:tcW w:w="2113" w:type="dxa"/>
          </w:tcPr>
          <w:p w14:paraId="53F050D8" w14:textId="633D0A1D" w:rsidR="00233FEC" w:rsidRDefault="00233FEC" w:rsidP="00233FEC">
            <w:r>
              <w:t>Ja, hvis ikke Nyttiggørelse er angivet</w:t>
            </w:r>
          </w:p>
        </w:tc>
        <w:tc>
          <w:tcPr>
            <w:tcW w:w="2298" w:type="dxa"/>
          </w:tcPr>
          <w:p w14:paraId="04603766" w14:textId="77777777" w:rsidR="00BC65B6" w:rsidRDefault="00BC65B6" w:rsidP="00BC65B6">
            <w:r>
              <w:t>D&lt;1 eller 2 cifre&gt;  eller D&lt;1 eller 2 cifre&gt; - &lt;bortskaffelsesnavn&gt;</w:t>
            </w:r>
          </w:p>
          <w:p w14:paraId="7A3A017E" w14:textId="77777777" w:rsidR="00BC65B6" w:rsidRDefault="00BC65B6" w:rsidP="00BC65B6"/>
          <w:p w14:paraId="455A5E7D" w14:textId="1E583CE1" w:rsidR="00233FEC" w:rsidRDefault="00BC65B6" w:rsidP="00BC65B6">
            <w:r>
              <w:t>Se CSV-Skabelon eller bilag A 3.07</w:t>
            </w:r>
          </w:p>
        </w:tc>
      </w:tr>
      <w:tr w:rsidR="008C5CCA" w14:paraId="38511446" w14:textId="77777777" w:rsidTr="00233FEC">
        <w:trPr>
          <w:trHeight w:val="371"/>
        </w:trPr>
        <w:tc>
          <w:tcPr>
            <w:tcW w:w="2498" w:type="dxa"/>
          </w:tcPr>
          <w:p w14:paraId="61029C88" w14:textId="2EE9ED5D" w:rsidR="008C5CCA" w:rsidRDefault="0079107E" w:rsidP="00115ACC">
            <w:r>
              <w:t>ModtagerCVRnummer</w:t>
            </w:r>
          </w:p>
        </w:tc>
        <w:tc>
          <w:tcPr>
            <w:tcW w:w="2949" w:type="dxa"/>
          </w:tcPr>
          <w:p w14:paraId="3C3C037E" w14:textId="3F2E68F4" w:rsidR="008C5CCA" w:rsidRDefault="0079107E" w:rsidP="00115ACC">
            <w:r>
              <w:t>Modtageanlæg CVR</w:t>
            </w:r>
          </w:p>
        </w:tc>
        <w:tc>
          <w:tcPr>
            <w:tcW w:w="2113" w:type="dxa"/>
          </w:tcPr>
          <w:p w14:paraId="655EDCCD" w14:textId="517EA183" w:rsidR="008C5CCA" w:rsidRDefault="0079107E" w:rsidP="00115ACC">
            <w:r>
              <w:t>Nej</w:t>
            </w:r>
          </w:p>
        </w:tc>
        <w:tc>
          <w:tcPr>
            <w:tcW w:w="2298" w:type="dxa"/>
          </w:tcPr>
          <w:p w14:paraId="0349911F" w14:textId="77777777" w:rsidR="008C5CCA" w:rsidRDefault="008C5CCA" w:rsidP="00115ACC">
            <w:r>
              <w:t>&lt;8 cifre&gt;</w:t>
            </w:r>
          </w:p>
        </w:tc>
      </w:tr>
      <w:tr w:rsidR="008C5CCA" w14:paraId="360DF314" w14:textId="77777777" w:rsidTr="00233FEC">
        <w:trPr>
          <w:trHeight w:val="371"/>
        </w:trPr>
        <w:tc>
          <w:tcPr>
            <w:tcW w:w="2498" w:type="dxa"/>
          </w:tcPr>
          <w:p w14:paraId="19839C3F" w14:textId="6B0A1363" w:rsidR="008C5CCA" w:rsidRDefault="0079107E" w:rsidP="00115ACC">
            <w:r>
              <w:t>ModtagerPnummer</w:t>
            </w:r>
          </w:p>
        </w:tc>
        <w:tc>
          <w:tcPr>
            <w:tcW w:w="2949" w:type="dxa"/>
          </w:tcPr>
          <w:p w14:paraId="690DED0F" w14:textId="6E0EF801" w:rsidR="008C5CCA" w:rsidRDefault="0079107E" w:rsidP="00115ACC">
            <w:r>
              <w:t>Modtageanlæg Pnummer</w:t>
            </w:r>
          </w:p>
        </w:tc>
        <w:tc>
          <w:tcPr>
            <w:tcW w:w="2113" w:type="dxa"/>
          </w:tcPr>
          <w:p w14:paraId="564C3FED" w14:textId="7D0E6A9F" w:rsidR="008C5CCA" w:rsidRDefault="0079107E" w:rsidP="00115ACC">
            <w:r>
              <w:t>Ja</w:t>
            </w:r>
          </w:p>
        </w:tc>
        <w:tc>
          <w:tcPr>
            <w:tcW w:w="2298" w:type="dxa"/>
          </w:tcPr>
          <w:p w14:paraId="463D3B04" w14:textId="77777777" w:rsidR="008C5CCA" w:rsidRDefault="008C5CCA" w:rsidP="00115ACC">
            <w:r>
              <w:t>&lt;10 cifre&gt;</w:t>
            </w:r>
          </w:p>
        </w:tc>
      </w:tr>
      <w:tr w:rsidR="00593FCC" w14:paraId="4DDA137B" w14:textId="77777777" w:rsidTr="00233FEC">
        <w:trPr>
          <w:trHeight w:val="371"/>
        </w:trPr>
        <w:tc>
          <w:tcPr>
            <w:tcW w:w="2498" w:type="dxa"/>
          </w:tcPr>
          <w:p w14:paraId="50330BF3" w14:textId="7FD06903" w:rsidR="00593FCC" w:rsidRDefault="00593FCC" w:rsidP="00593FCC">
            <w:r>
              <w:t>TransporttørType</w:t>
            </w:r>
          </w:p>
        </w:tc>
        <w:tc>
          <w:tcPr>
            <w:tcW w:w="2949" w:type="dxa"/>
          </w:tcPr>
          <w:p w14:paraId="515E4045" w14:textId="7B31BE10" w:rsidR="00593FCC" w:rsidRDefault="00593FCC" w:rsidP="00593FCC">
            <w:r>
              <w:t>Nej</w:t>
            </w:r>
          </w:p>
        </w:tc>
        <w:tc>
          <w:tcPr>
            <w:tcW w:w="2113" w:type="dxa"/>
          </w:tcPr>
          <w:p w14:paraId="27D46C7D" w14:textId="6F5F98B6" w:rsidR="00593FCC" w:rsidRDefault="00593FCC" w:rsidP="00593FCC">
            <w:r>
              <w:t>Ja, hvis farligt affald</w:t>
            </w:r>
          </w:p>
        </w:tc>
        <w:tc>
          <w:tcPr>
            <w:tcW w:w="2298" w:type="dxa"/>
          </w:tcPr>
          <w:p w14:paraId="1B52AD96" w14:textId="6130F86D" w:rsidR="00593FCC" w:rsidRDefault="00593FCC" w:rsidP="00593FCC">
            <w:r>
              <w:t>&lt;medPnummer&gt;, &lt;udenPnummer&gt; eller &lt;udenlandskVirksomhed&gt;</w:t>
            </w:r>
          </w:p>
        </w:tc>
      </w:tr>
      <w:tr w:rsidR="00C73B9E" w14:paraId="7C982DF8" w14:textId="77777777" w:rsidTr="00233FEC">
        <w:trPr>
          <w:trHeight w:val="371"/>
        </w:trPr>
        <w:tc>
          <w:tcPr>
            <w:tcW w:w="2498" w:type="dxa"/>
          </w:tcPr>
          <w:p w14:paraId="422A342B" w14:textId="4C66D561" w:rsidR="00C73B9E" w:rsidRDefault="00C73B9E" w:rsidP="00C73B9E">
            <w:r>
              <w:t>TransportørCVRnummer</w:t>
            </w:r>
          </w:p>
        </w:tc>
        <w:tc>
          <w:tcPr>
            <w:tcW w:w="2949" w:type="dxa"/>
          </w:tcPr>
          <w:p w14:paraId="68203155" w14:textId="24AB1EC0" w:rsidR="00C73B9E" w:rsidRDefault="00C73B9E" w:rsidP="00C73B9E">
            <w:r>
              <w:t>CVR-nummer</w:t>
            </w:r>
          </w:p>
        </w:tc>
        <w:tc>
          <w:tcPr>
            <w:tcW w:w="2113" w:type="dxa"/>
          </w:tcPr>
          <w:p w14:paraId="3611704F" w14:textId="1FD24DFC" w:rsidR="00C73B9E" w:rsidRDefault="00C73B9E" w:rsidP="00C73B9E">
            <w:r>
              <w:t>Ja, hvis farligt affald og Transportørtype er ”udenPnummer”</w:t>
            </w:r>
          </w:p>
        </w:tc>
        <w:tc>
          <w:tcPr>
            <w:tcW w:w="2298" w:type="dxa"/>
          </w:tcPr>
          <w:p w14:paraId="560E45CA" w14:textId="2DBC3411" w:rsidR="00C73B9E" w:rsidRDefault="00C73B9E" w:rsidP="00C73B9E">
            <w:r>
              <w:t>&lt;8 cifre&gt;</w:t>
            </w:r>
          </w:p>
        </w:tc>
      </w:tr>
      <w:tr w:rsidR="0042410A" w14:paraId="2BB30879" w14:textId="77777777" w:rsidTr="00233FEC">
        <w:trPr>
          <w:trHeight w:val="371"/>
        </w:trPr>
        <w:tc>
          <w:tcPr>
            <w:tcW w:w="2498" w:type="dxa"/>
          </w:tcPr>
          <w:p w14:paraId="75289041" w14:textId="5D600ABD" w:rsidR="0042410A" w:rsidRDefault="0042410A" w:rsidP="0042410A">
            <w:r>
              <w:t>TransportørPnummer</w:t>
            </w:r>
          </w:p>
        </w:tc>
        <w:tc>
          <w:tcPr>
            <w:tcW w:w="2949" w:type="dxa"/>
          </w:tcPr>
          <w:p w14:paraId="303315E9" w14:textId="77996DF7" w:rsidR="0042410A" w:rsidRDefault="0042410A" w:rsidP="0042410A">
            <w:r>
              <w:t>P-nummer</w:t>
            </w:r>
          </w:p>
        </w:tc>
        <w:tc>
          <w:tcPr>
            <w:tcW w:w="2113" w:type="dxa"/>
          </w:tcPr>
          <w:p w14:paraId="32DC4EB5" w14:textId="36679122" w:rsidR="0042410A" w:rsidRDefault="0042410A" w:rsidP="0042410A">
            <w:r>
              <w:t>Ja, hvis farligt affald og TransportørType er ”medPnummer”</w:t>
            </w:r>
          </w:p>
        </w:tc>
        <w:tc>
          <w:tcPr>
            <w:tcW w:w="2298" w:type="dxa"/>
          </w:tcPr>
          <w:p w14:paraId="48C43F09" w14:textId="76E5CC57" w:rsidR="0042410A" w:rsidRDefault="0042410A" w:rsidP="0042410A">
            <w:r>
              <w:t>&lt;10 cifre&gt;</w:t>
            </w:r>
          </w:p>
        </w:tc>
      </w:tr>
      <w:tr w:rsidR="0042410A" w14:paraId="00B8776C" w14:textId="77777777" w:rsidTr="00233FEC">
        <w:trPr>
          <w:trHeight w:val="371"/>
        </w:trPr>
        <w:tc>
          <w:tcPr>
            <w:tcW w:w="2498" w:type="dxa"/>
          </w:tcPr>
          <w:p w14:paraId="0E58D962" w14:textId="0650EFEA" w:rsidR="0042410A" w:rsidRDefault="0042410A" w:rsidP="0042410A">
            <w:r>
              <w:t>TransportørLand</w:t>
            </w:r>
          </w:p>
        </w:tc>
        <w:tc>
          <w:tcPr>
            <w:tcW w:w="2949" w:type="dxa"/>
          </w:tcPr>
          <w:p w14:paraId="01984CC3" w14:textId="08E86C5C" w:rsidR="0042410A" w:rsidRDefault="0042410A" w:rsidP="0042410A">
            <w:r>
              <w:t>Landekode</w:t>
            </w:r>
          </w:p>
        </w:tc>
        <w:tc>
          <w:tcPr>
            <w:tcW w:w="2113" w:type="dxa"/>
          </w:tcPr>
          <w:p w14:paraId="4AC5853E" w14:textId="6871B716" w:rsidR="0042410A" w:rsidRDefault="0042410A" w:rsidP="0042410A">
            <w:r>
              <w:t>Ja, hvis farligt affald og transportør ikke er hjemmehørende i Danmark</w:t>
            </w:r>
          </w:p>
        </w:tc>
        <w:tc>
          <w:tcPr>
            <w:tcW w:w="2298" w:type="dxa"/>
          </w:tcPr>
          <w:p w14:paraId="56A88233" w14:textId="77777777" w:rsidR="00A2031A" w:rsidRDefault="00A2031A" w:rsidP="00A2031A">
            <w:r>
              <w:t>&lt;2 bogstaver&gt; eller &lt;landsnavn&gt; (&lt;2 bogstaver&gt;)</w:t>
            </w:r>
          </w:p>
          <w:p w14:paraId="1997C58E" w14:textId="77777777" w:rsidR="00A2031A" w:rsidRDefault="00A2031A" w:rsidP="00A2031A"/>
          <w:p w14:paraId="16958267" w14:textId="6E82A90E" w:rsidR="0042410A" w:rsidRDefault="00A2031A" w:rsidP="00A2031A">
            <w:r>
              <w:t>Til landekoden (&lt;2 bog</w:t>
            </w:r>
            <w:r>
              <w:lastRenderedPageBreak/>
              <w:t>staver&gt;) benyttes standarden iso3166-alpha2 (fx AL = Albanien og AD = Andorra) Se Bilag A 2.9.</w:t>
            </w:r>
          </w:p>
        </w:tc>
      </w:tr>
      <w:tr w:rsidR="001A3677" w14:paraId="3A65EF29" w14:textId="77777777" w:rsidTr="00233FEC">
        <w:trPr>
          <w:trHeight w:val="371"/>
        </w:trPr>
        <w:tc>
          <w:tcPr>
            <w:tcW w:w="2498" w:type="dxa"/>
          </w:tcPr>
          <w:p w14:paraId="3FCA2115" w14:textId="680EA537" w:rsidR="001A3677" w:rsidRDefault="001A3677" w:rsidP="001A3677">
            <w:r>
              <w:lastRenderedPageBreak/>
              <w:t>TransportørVirksomhed</w:t>
            </w:r>
          </w:p>
        </w:tc>
        <w:tc>
          <w:tcPr>
            <w:tcW w:w="2949" w:type="dxa"/>
          </w:tcPr>
          <w:p w14:paraId="4863FAF8" w14:textId="3A606206" w:rsidR="001A3677" w:rsidRDefault="001A3677" w:rsidP="001A3677">
            <w:r>
              <w:t>Virksomhedsnavn</w:t>
            </w:r>
          </w:p>
        </w:tc>
        <w:tc>
          <w:tcPr>
            <w:tcW w:w="2113" w:type="dxa"/>
          </w:tcPr>
          <w:p w14:paraId="3E9FE751" w14:textId="43DC9EA2" w:rsidR="001A3677" w:rsidRDefault="001A3677" w:rsidP="001A3677">
            <w:r>
              <w:t>Ja, hvis farligt affald og udenlandsk transportør</w:t>
            </w:r>
          </w:p>
        </w:tc>
        <w:tc>
          <w:tcPr>
            <w:tcW w:w="2298" w:type="dxa"/>
          </w:tcPr>
          <w:p w14:paraId="1779E57F" w14:textId="3B19C462" w:rsidR="001A3677" w:rsidRDefault="001A3677" w:rsidP="001A3677">
            <w:r>
              <w:t>&lt;op til 200 bogstaver eller tegn&gt;</w:t>
            </w:r>
          </w:p>
        </w:tc>
      </w:tr>
      <w:tr w:rsidR="0042410A" w14:paraId="030C9B37" w14:textId="77777777" w:rsidTr="00233FEC">
        <w:trPr>
          <w:trHeight w:val="371"/>
        </w:trPr>
        <w:tc>
          <w:tcPr>
            <w:tcW w:w="2498" w:type="dxa"/>
          </w:tcPr>
          <w:p w14:paraId="7394D04F" w14:textId="15347CDD" w:rsidR="0042410A" w:rsidRDefault="0042410A" w:rsidP="0042410A">
            <w:r>
              <w:t>TransportørEmail</w:t>
            </w:r>
          </w:p>
        </w:tc>
        <w:tc>
          <w:tcPr>
            <w:tcW w:w="2949" w:type="dxa"/>
          </w:tcPr>
          <w:p w14:paraId="2F084D6D" w14:textId="3537DDB4" w:rsidR="0042410A" w:rsidRDefault="0042410A" w:rsidP="0042410A">
            <w:r>
              <w:t>Nej</w:t>
            </w:r>
          </w:p>
        </w:tc>
        <w:tc>
          <w:tcPr>
            <w:tcW w:w="2113" w:type="dxa"/>
          </w:tcPr>
          <w:p w14:paraId="6C8F29A2" w14:textId="47B78537" w:rsidR="0042410A" w:rsidRDefault="0042410A" w:rsidP="0042410A">
            <w:r>
              <w:t>Ja, hvis farligt affald og udenlandsk transportør</w:t>
            </w:r>
          </w:p>
        </w:tc>
        <w:tc>
          <w:tcPr>
            <w:tcW w:w="2298" w:type="dxa"/>
          </w:tcPr>
          <w:p w14:paraId="4B3D204A" w14:textId="33B1063B" w:rsidR="0042410A" w:rsidRDefault="0042410A" w:rsidP="0042410A">
            <w:r>
              <w:t>&lt;op til 200 bogstaver eller tegn&gt;</w:t>
            </w:r>
          </w:p>
        </w:tc>
      </w:tr>
      <w:tr w:rsidR="0042410A" w14:paraId="17615FC3" w14:textId="77777777" w:rsidTr="00233FEC">
        <w:trPr>
          <w:trHeight w:val="371"/>
        </w:trPr>
        <w:tc>
          <w:tcPr>
            <w:tcW w:w="2498" w:type="dxa"/>
          </w:tcPr>
          <w:p w14:paraId="15AB48C7" w14:textId="7FDF326D" w:rsidR="0042410A" w:rsidRDefault="0042410A" w:rsidP="0042410A">
            <w:r>
              <w:t>ForhandlerType</w:t>
            </w:r>
          </w:p>
        </w:tc>
        <w:tc>
          <w:tcPr>
            <w:tcW w:w="2949" w:type="dxa"/>
          </w:tcPr>
          <w:p w14:paraId="6713ABD2" w14:textId="4BB66BED" w:rsidR="0042410A" w:rsidRDefault="0042410A" w:rsidP="0042410A">
            <w:r>
              <w:t>Nej</w:t>
            </w:r>
          </w:p>
        </w:tc>
        <w:tc>
          <w:tcPr>
            <w:tcW w:w="2113" w:type="dxa"/>
          </w:tcPr>
          <w:p w14:paraId="78B38A9A" w14:textId="735BD714" w:rsidR="0042410A" w:rsidRDefault="0042410A" w:rsidP="0042410A">
            <w:r>
              <w:t>Ja, hvis farligt affald og tilknyttet Forhandler-mægler</w:t>
            </w:r>
          </w:p>
        </w:tc>
        <w:tc>
          <w:tcPr>
            <w:tcW w:w="2298" w:type="dxa"/>
          </w:tcPr>
          <w:p w14:paraId="1AD924B1" w14:textId="567A6880" w:rsidR="0042410A" w:rsidRDefault="0042410A" w:rsidP="0042410A">
            <w:r>
              <w:t>&lt;medPnummer&gt;, &lt;udenPnummer&gt; eller &lt;udenlandskVirksomhed&gt;</w:t>
            </w:r>
          </w:p>
        </w:tc>
      </w:tr>
      <w:tr w:rsidR="0042410A" w14:paraId="3BAFD3C8" w14:textId="77777777" w:rsidTr="00233FEC">
        <w:trPr>
          <w:trHeight w:val="371"/>
        </w:trPr>
        <w:tc>
          <w:tcPr>
            <w:tcW w:w="2498" w:type="dxa"/>
          </w:tcPr>
          <w:p w14:paraId="0DA37DEE" w14:textId="65954D7A" w:rsidR="0042410A" w:rsidRDefault="0042410A" w:rsidP="0042410A">
            <w:r>
              <w:t>ForhandlerCVRnummer</w:t>
            </w:r>
          </w:p>
        </w:tc>
        <w:tc>
          <w:tcPr>
            <w:tcW w:w="2949" w:type="dxa"/>
          </w:tcPr>
          <w:p w14:paraId="5422CEE1" w14:textId="3BB0D7A5" w:rsidR="0042410A" w:rsidRDefault="0042410A" w:rsidP="0042410A">
            <w:r>
              <w:t>CVR-nummer</w:t>
            </w:r>
          </w:p>
        </w:tc>
        <w:tc>
          <w:tcPr>
            <w:tcW w:w="2113" w:type="dxa"/>
          </w:tcPr>
          <w:p w14:paraId="56676926" w14:textId="61B8330B" w:rsidR="0042410A" w:rsidRDefault="0042410A" w:rsidP="0042410A">
            <w:r>
              <w:t>Ja, hvis farligt affald og tilknyttet Forhandler-mægler og ForhandlerType er ”udenPnummer”</w:t>
            </w:r>
          </w:p>
        </w:tc>
        <w:tc>
          <w:tcPr>
            <w:tcW w:w="2298" w:type="dxa"/>
          </w:tcPr>
          <w:p w14:paraId="5839C7B8" w14:textId="1225EF96" w:rsidR="0042410A" w:rsidRDefault="0042410A" w:rsidP="0042410A">
            <w:r>
              <w:t>&lt;8 cifre&gt;</w:t>
            </w:r>
          </w:p>
        </w:tc>
      </w:tr>
      <w:tr w:rsidR="0042410A" w14:paraId="7FAE67CC" w14:textId="77777777" w:rsidTr="00233FEC">
        <w:trPr>
          <w:trHeight w:val="371"/>
        </w:trPr>
        <w:tc>
          <w:tcPr>
            <w:tcW w:w="2498" w:type="dxa"/>
          </w:tcPr>
          <w:p w14:paraId="635C75BF" w14:textId="425E9634" w:rsidR="0042410A" w:rsidRDefault="0042410A" w:rsidP="0042410A">
            <w:r>
              <w:t>ForhandlerPnummer</w:t>
            </w:r>
          </w:p>
        </w:tc>
        <w:tc>
          <w:tcPr>
            <w:tcW w:w="2949" w:type="dxa"/>
          </w:tcPr>
          <w:p w14:paraId="6D1E1546" w14:textId="4341D366" w:rsidR="0042410A" w:rsidRDefault="0042410A" w:rsidP="0042410A">
            <w:r>
              <w:t>P-nummer</w:t>
            </w:r>
          </w:p>
        </w:tc>
        <w:tc>
          <w:tcPr>
            <w:tcW w:w="2113" w:type="dxa"/>
          </w:tcPr>
          <w:p w14:paraId="3623060E" w14:textId="541EF586" w:rsidR="0042410A" w:rsidRDefault="0042410A" w:rsidP="0042410A">
            <w:r>
              <w:t>Ja, hvis farligt affald og tilknyttet Forhandler-mægler og ForhandlerType er ”medPnummer”</w:t>
            </w:r>
          </w:p>
        </w:tc>
        <w:tc>
          <w:tcPr>
            <w:tcW w:w="2298" w:type="dxa"/>
          </w:tcPr>
          <w:p w14:paraId="78AC2904" w14:textId="4127D571" w:rsidR="0042410A" w:rsidRDefault="0042410A" w:rsidP="0042410A">
            <w:r>
              <w:t>&lt;10 cifre&gt;</w:t>
            </w:r>
          </w:p>
        </w:tc>
      </w:tr>
      <w:tr w:rsidR="0042410A" w14:paraId="6FC0713C" w14:textId="77777777" w:rsidTr="00233FEC">
        <w:trPr>
          <w:trHeight w:val="371"/>
        </w:trPr>
        <w:tc>
          <w:tcPr>
            <w:tcW w:w="2498" w:type="dxa"/>
          </w:tcPr>
          <w:p w14:paraId="602F3846" w14:textId="303439B3" w:rsidR="0042410A" w:rsidRDefault="0042410A" w:rsidP="0042410A">
            <w:r>
              <w:t>ForhandlerLand</w:t>
            </w:r>
          </w:p>
        </w:tc>
        <w:tc>
          <w:tcPr>
            <w:tcW w:w="2949" w:type="dxa"/>
          </w:tcPr>
          <w:p w14:paraId="0E8EC766" w14:textId="0BCB489A" w:rsidR="0042410A" w:rsidRDefault="0042410A" w:rsidP="0042410A">
            <w:r>
              <w:t>Landekode</w:t>
            </w:r>
          </w:p>
        </w:tc>
        <w:tc>
          <w:tcPr>
            <w:tcW w:w="2113" w:type="dxa"/>
          </w:tcPr>
          <w:p w14:paraId="16845219" w14:textId="26D950EC" w:rsidR="0042410A" w:rsidRDefault="0042410A" w:rsidP="0042410A">
            <w:r>
              <w:t>Ja, hvis farligt affald og tilknyttet Forhandler-mægler og forhandleren ikke er hjemmehørende i Danmark</w:t>
            </w:r>
          </w:p>
        </w:tc>
        <w:tc>
          <w:tcPr>
            <w:tcW w:w="2298" w:type="dxa"/>
          </w:tcPr>
          <w:p w14:paraId="230CA183" w14:textId="77777777" w:rsidR="00A2031A" w:rsidRDefault="00A2031A" w:rsidP="00A2031A">
            <w:r>
              <w:t>&lt;2 bogstaver&gt; eller &lt;landsnavn&gt; (&lt;2 bogstaver&gt;)</w:t>
            </w:r>
          </w:p>
          <w:p w14:paraId="369CD477" w14:textId="77777777" w:rsidR="00A2031A" w:rsidRDefault="00A2031A" w:rsidP="00A2031A"/>
          <w:p w14:paraId="6D4E4BD7" w14:textId="398FA3B6" w:rsidR="0042410A" w:rsidRDefault="00A2031A" w:rsidP="00A2031A">
            <w:r>
              <w:t>Til landekoden (&lt;2 bogstaver&gt;) benyttes standarden iso3166-alpha2 (fx AL = Albanien og AD = Andorra) Se Bilag A 2.9.</w:t>
            </w:r>
          </w:p>
        </w:tc>
      </w:tr>
      <w:tr w:rsidR="001A3677" w14:paraId="4A18AE27" w14:textId="77777777" w:rsidTr="00233FEC">
        <w:trPr>
          <w:trHeight w:val="371"/>
        </w:trPr>
        <w:tc>
          <w:tcPr>
            <w:tcW w:w="2498" w:type="dxa"/>
          </w:tcPr>
          <w:p w14:paraId="790D40A8" w14:textId="7CD6C0B1" w:rsidR="001A3677" w:rsidRDefault="001A3677" w:rsidP="001A3677">
            <w:r>
              <w:t>ForhandlerVirksomhed</w:t>
            </w:r>
          </w:p>
        </w:tc>
        <w:tc>
          <w:tcPr>
            <w:tcW w:w="2949" w:type="dxa"/>
          </w:tcPr>
          <w:p w14:paraId="0C766FA2" w14:textId="42246CB3" w:rsidR="001A3677" w:rsidRDefault="001A3677" w:rsidP="001A3677">
            <w:r>
              <w:t>Virksomhedsnavn</w:t>
            </w:r>
          </w:p>
        </w:tc>
        <w:tc>
          <w:tcPr>
            <w:tcW w:w="2113" w:type="dxa"/>
          </w:tcPr>
          <w:p w14:paraId="36A56468" w14:textId="1B7C1F56" w:rsidR="001A3677" w:rsidRDefault="001A3677" w:rsidP="001A3677">
            <w:r>
              <w:t>Ja, hvis farligt affald og tilknyttet Forhandler-mægler og forhandleren ikke er hjemmehørende i Danmark</w:t>
            </w:r>
          </w:p>
        </w:tc>
        <w:tc>
          <w:tcPr>
            <w:tcW w:w="2298" w:type="dxa"/>
          </w:tcPr>
          <w:p w14:paraId="0209B95C" w14:textId="6C2BAC48" w:rsidR="001A3677" w:rsidRDefault="001A3677" w:rsidP="001A3677">
            <w:r>
              <w:t>&lt;op til 200 bogstaver eller tegn&gt;</w:t>
            </w:r>
          </w:p>
        </w:tc>
      </w:tr>
      <w:tr w:rsidR="0042410A" w14:paraId="18747484" w14:textId="77777777" w:rsidTr="00233FEC">
        <w:trPr>
          <w:trHeight w:val="371"/>
        </w:trPr>
        <w:tc>
          <w:tcPr>
            <w:tcW w:w="2498" w:type="dxa"/>
          </w:tcPr>
          <w:p w14:paraId="39BF8BBC" w14:textId="77E5EE73" w:rsidR="0042410A" w:rsidRDefault="0042410A" w:rsidP="0042410A">
            <w:r>
              <w:t>ForhandlerEmail</w:t>
            </w:r>
          </w:p>
        </w:tc>
        <w:tc>
          <w:tcPr>
            <w:tcW w:w="2949" w:type="dxa"/>
          </w:tcPr>
          <w:p w14:paraId="04607029" w14:textId="4AF9B042" w:rsidR="0042410A" w:rsidRDefault="0042410A" w:rsidP="0042410A">
            <w:r>
              <w:t>Nej</w:t>
            </w:r>
          </w:p>
        </w:tc>
        <w:tc>
          <w:tcPr>
            <w:tcW w:w="2113" w:type="dxa"/>
          </w:tcPr>
          <w:p w14:paraId="02BB859A" w14:textId="18E6A644" w:rsidR="0042410A" w:rsidRDefault="0042410A" w:rsidP="0042410A">
            <w:r>
              <w:t>Ja, hvis farligt affald og tilknyttet Forhandler-mægler og forhandleren ikke er hjemmehørende i Danmark</w:t>
            </w:r>
          </w:p>
        </w:tc>
        <w:tc>
          <w:tcPr>
            <w:tcW w:w="2298" w:type="dxa"/>
          </w:tcPr>
          <w:p w14:paraId="6F011AF7" w14:textId="7624613D" w:rsidR="0042410A" w:rsidRDefault="0042410A" w:rsidP="0042410A">
            <w:r>
              <w:t>&lt;op til 200 bogstaver eller tegn&gt;</w:t>
            </w:r>
          </w:p>
        </w:tc>
      </w:tr>
      <w:tr w:rsidR="0042410A" w14:paraId="578F7729" w14:textId="77777777" w:rsidTr="00233FEC">
        <w:trPr>
          <w:trHeight w:val="371"/>
        </w:trPr>
        <w:tc>
          <w:tcPr>
            <w:tcW w:w="2498" w:type="dxa"/>
          </w:tcPr>
          <w:p w14:paraId="7926D931" w14:textId="211D19A9" w:rsidR="0042410A" w:rsidRDefault="0042410A" w:rsidP="0042410A">
            <w:r>
              <w:t>Håndteringsdato</w:t>
            </w:r>
          </w:p>
        </w:tc>
        <w:tc>
          <w:tcPr>
            <w:tcW w:w="2949" w:type="dxa"/>
          </w:tcPr>
          <w:p w14:paraId="626734FB" w14:textId="746E2648" w:rsidR="0042410A" w:rsidRDefault="0042410A" w:rsidP="0042410A">
            <w:r>
              <w:t>Nej</w:t>
            </w:r>
          </w:p>
        </w:tc>
        <w:tc>
          <w:tcPr>
            <w:tcW w:w="2113" w:type="dxa"/>
          </w:tcPr>
          <w:p w14:paraId="2C68734D" w14:textId="40BF99B5" w:rsidR="0042410A" w:rsidRDefault="0042410A" w:rsidP="0042410A">
            <w:r>
              <w:t>Nej</w:t>
            </w:r>
          </w:p>
        </w:tc>
        <w:tc>
          <w:tcPr>
            <w:tcW w:w="2298" w:type="dxa"/>
          </w:tcPr>
          <w:p w14:paraId="3E1C1CF3" w14:textId="117890D8" w:rsidR="0042410A" w:rsidRDefault="0042410A" w:rsidP="0042410A">
            <w:r>
              <w:t>&lt;aaaa-mm-dd&gt; eller &lt;dd-mm-aaaa&gt; eller &lt;d. måned år&gt;</w:t>
            </w:r>
          </w:p>
        </w:tc>
      </w:tr>
    </w:tbl>
    <w:p w14:paraId="20B5C66D" w14:textId="3FE7FBB2" w:rsidR="00332A19" w:rsidRDefault="00332A19" w:rsidP="008C5CCA"/>
    <w:p w14:paraId="41AFAF95" w14:textId="77777777" w:rsidR="00332A19" w:rsidRDefault="00332A19">
      <w:r>
        <w:br w:type="page"/>
      </w:r>
    </w:p>
    <w:p w14:paraId="1B116663" w14:textId="77777777" w:rsidR="008C5CCA" w:rsidRDefault="00332A19" w:rsidP="00332A19">
      <w:pPr>
        <w:pStyle w:val="Overskrift2"/>
      </w:pPr>
      <w:bookmarkStart w:id="42" w:name="_Toc133576135"/>
      <w:r>
        <w:lastRenderedPageBreak/>
        <w:t>Indsamler/Modtager</w:t>
      </w:r>
      <w:bookmarkEnd w:id="42"/>
    </w:p>
    <w:p w14:paraId="1868701D" w14:textId="77777777" w:rsidR="00332A19" w:rsidRDefault="00332A19" w:rsidP="00332A19">
      <w:r>
        <w:rPr>
          <w:noProof/>
        </w:rPr>
        <w:drawing>
          <wp:inline distT="0" distB="0" distL="0" distR="0" wp14:anchorId="2BFEB639" wp14:editId="1305E1E2">
            <wp:extent cx="5229225" cy="1255732"/>
            <wp:effectExtent l="0" t="0" r="0" b="1905"/>
            <wp:docPr id="47" name="Billede 47"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lede 47" descr="Et billede, der indeholder tekst&#10;&#10;Automatisk genereret beskrivelse"/>
                    <pic:cNvPicPr/>
                  </pic:nvPicPr>
                  <pic:blipFill>
                    <a:blip r:embed="rId90"/>
                    <a:stretch>
                      <a:fillRect/>
                    </a:stretch>
                  </pic:blipFill>
                  <pic:spPr>
                    <a:xfrm>
                      <a:off x="0" y="0"/>
                      <a:ext cx="5263985" cy="1264079"/>
                    </a:xfrm>
                    <a:prstGeom prst="rect">
                      <a:avLst/>
                    </a:prstGeom>
                  </pic:spPr>
                </pic:pic>
              </a:graphicData>
            </a:graphic>
          </wp:inline>
        </w:drawing>
      </w:r>
    </w:p>
    <w:tbl>
      <w:tblPr>
        <w:tblStyle w:val="Tabel-Gitter"/>
        <w:tblpPr w:leftFromText="141" w:rightFromText="141" w:vertAnchor="page" w:horzAnchor="margin" w:tblpY="4021"/>
        <w:tblW w:w="0" w:type="auto"/>
        <w:tblLook w:val="04A0" w:firstRow="1" w:lastRow="0" w:firstColumn="1" w:lastColumn="0" w:noHBand="0" w:noVBand="1"/>
      </w:tblPr>
      <w:tblGrid>
        <w:gridCol w:w="2498"/>
        <w:gridCol w:w="2949"/>
        <w:gridCol w:w="2113"/>
        <w:gridCol w:w="2298"/>
      </w:tblGrid>
      <w:tr w:rsidR="00332A19" w:rsidRPr="00864C64" w14:paraId="5E5B48D3" w14:textId="77777777" w:rsidTr="00371EFE">
        <w:trPr>
          <w:trHeight w:val="371"/>
        </w:trPr>
        <w:tc>
          <w:tcPr>
            <w:tcW w:w="2498" w:type="dxa"/>
          </w:tcPr>
          <w:p w14:paraId="79A1D7BB" w14:textId="77777777" w:rsidR="00332A19" w:rsidRPr="00864C64" w:rsidRDefault="00332A19" w:rsidP="00371EFE">
            <w:pPr>
              <w:rPr>
                <w:b/>
                <w:bCs/>
              </w:rPr>
            </w:pPr>
            <w:r w:rsidRPr="00864C64">
              <w:rPr>
                <w:b/>
                <w:bCs/>
              </w:rPr>
              <w:t>Feltnavn</w:t>
            </w:r>
          </w:p>
        </w:tc>
        <w:tc>
          <w:tcPr>
            <w:tcW w:w="2949" w:type="dxa"/>
          </w:tcPr>
          <w:p w14:paraId="50DE20E9" w14:textId="77777777" w:rsidR="00332A19" w:rsidRPr="00864C64" w:rsidRDefault="00332A19" w:rsidP="00371EFE">
            <w:pPr>
              <w:rPr>
                <w:b/>
                <w:bCs/>
              </w:rPr>
            </w:pPr>
            <w:r>
              <w:rPr>
                <w:b/>
                <w:bCs/>
              </w:rPr>
              <w:t>ADS beskrivelse jf. Affaldsdatabekendtgørelsen</w:t>
            </w:r>
          </w:p>
        </w:tc>
        <w:tc>
          <w:tcPr>
            <w:tcW w:w="2113" w:type="dxa"/>
          </w:tcPr>
          <w:p w14:paraId="74A16DC6" w14:textId="77777777" w:rsidR="00332A19" w:rsidRPr="00864C64" w:rsidRDefault="00332A19" w:rsidP="00371EFE">
            <w:pPr>
              <w:rPr>
                <w:b/>
                <w:bCs/>
              </w:rPr>
            </w:pPr>
            <w:r>
              <w:rPr>
                <w:b/>
                <w:bCs/>
              </w:rPr>
              <w:t>Obligatorisk</w:t>
            </w:r>
          </w:p>
        </w:tc>
        <w:tc>
          <w:tcPr>
            <w:tcW w:w="2298" w:type="dxa"/>
          </w:tcPr>
          <w:p w14:paraId="6FFD2AAE" w14:textId="77777777" w:rsidR="00332A19" w:rsidRPr="00864C64" w:rsidRDefault="00332A19" w:rsidP="00371EFE">
            <w:pPr>
              <w:rPr>
                <w:b/>
                <w:bCs/>
              </w:rPr>
            </w:pPr>
            <w:r>
              <w:rPr>
                <w:b/>
                <w:bCs/>
              </w:rPr>
              <w:t>Feltmaske (Format på data)</w:t>
            </w:r>
          </w:p>
        </w:tc>
      </w:tr>
      <w:tr w:rsidR="00332A19" w14:paraId="22C1A302" w14:textId="77777777" w:rsidTr="00371EFE">
        <w:trPr>
          <w:trHeight w:val="371"/>
        </w:trPr>
        <w:tc>
          <w:tcPr>
            <w:tcW w:w="2498" w:type="dxa"/>
          </w:tcPr>
          <w:p w14:paraId="6F05AAFB" w14:textId="77777777" w:rsidR="00332A19" w:rsidRDefault="00332A19" w:rsidP="00371EFE">
            <w:r>
              <w:t>Egenreference</w:t>
            </w:r>
          </w:p>
        </w:tc>
        <w:tc>
          <w:tcPr>
            <w:tcW w:w="2949" w:type="dxa"/>
          </w:tcPr>
          <w:p w14:paraId="477D4157" w14:textId="77777777" w:rsidR="00332A19" w:rsidRDefault="00332A19" w:rsidP="00371EFE">
            <w:r>
              <w:t>Nej</w:t>
            </w:r>
          </w:p>
        </w:tc>
        <w:tc>
          <w:tcPr>
            <w:tcW w:w="2113" w:type="dxa"/>
          </w:tcPr>
          <w:p w14:paraId="2B407EA6" w14:textId="77777777" w:rsidR="00332A19" w:rsidRDefault="00332A19" w:rsidP="00371EFE">
            <w:r>
              <w:t>Nej</w:t>
            </w:r>
          </w:p>
        </w:tc>
        <w:tc>
          <w:tcPr>
            <w:tcW w:w="2298" w:type="dxa"/>
          </w:tcPr>
          <w:p w14:paraId="64476A30" w14:textId="77777777" w:rsidR="00332A19" w:rsidRDefault="00332A19" w:rsidP="00371EFE">
            <w:r>
              <w:t>&lt;op til 255 bogstaver eller tegn&gt;</w:t>
            </w:r>
          </w:p>
        </w:tc>
      </w:tr>
      <w:tr w:rsidR="00332A19" w14:paraId="2DAC187F" w14:textId="77777777" w:rsidTr="00371EFE">
        <w:trPr>
          <w:trHeight w:val="371"/>
        </w:trPr>
        <w:tc>
          <w:tcPr>
            <w:tcW w:w="2498" w:type="dxa"/>
          </w:tcPr>
          <w:p w14:paraId="799748F5" w14:textId="77777777" w:rsidR="00332A19" w:rsidRDefault="00332A19" w:rsidP="00371EFE">
            <w:r>
              <w:t>Producentreference</w:t>
            </w:r>
          </w:p>
        </w:tc>
        <w:tc>
          <w:tcPr>
            <w:tcW w:w="2949" w:type="dxa"/>
          </w:tcPr>
          <w:p w14:paraId="3BD6D8EA" w14:textId="77777777" w:rsidR="00332A19" w:rsidRDefault="00332A19" w:rsidP="00371EFE">
            <w:r>
              <w:t>Nej</w:t>
            </w:r>
          </w:p>
        </w:tc>
        <w:tc>
          <w:tcPr>
            <w:tcW w:w="2113" w:type="dxa"/>
          </w:tcPr>
          <w:p w14:paraId="3C4C50DD" w14:textId="77777777" w:rsidR="00332A19" w:rsidRDefault="00332A19" w:rsidP="00371EFE">
            <w:r>
              <w:t>Kun for virksomheder der håndterer WEEE</w:t>
            </w:r>
          </w:p>
        </w:tc>
        <w:tc>
          <w:tcPr>
            <w:tcW w:w="2298" w:type="dxa"/>
          </w:tcPr>
          <w:p w14:paraId="56C70F8A" w14:textId="77777777" w:rsidR="00332A19" w:rsidRDefault="00332A19" w:rsidP="00371EFE">
            <w:r>
              <w:t>&lt;op til 50 bogstaver eller tegn&gt;</w:t>
            </w:r>
          </w:p>
        </w:tc>
      </w:tr>
      <w:tr w:rsidR="00332A19" w14:paraId="15B775F2" w14:textId="77777777" w:rsidTr="00371EFE">
        <w:trPr>
          <w:trHeight w:val="371"/>
        </w:trPr>
        <w:tc>
          <w:tcPr>
            <w:tcW w:w="2498" w:type="dxa"/>
          </w:tcPr>
          <w:p w14:paraId="3E34812D" w14:textId="77777777" w:rsidR="00332A19" w:rsidRDefault="00332A19" w:rsidP="00371EFE">
            <w:r>
              <w:t>Producenttype - Kaldes WPT i resten af tabellen.</w:t>
            </w:r>
          </w:p>
        </w:tc>
        <w:tc>
          <w:tcPr>
            <w:tcW w:w="2949" w:type="dxa"/>
          </w:tcPr>
          <w:p w14:paraId="7F4C684C" w14:textId="77777777" w:rsidR="00332A19" w:rsidRDefault="00332A19" w:rsidP="00371EFE">
            <w:r>
              <w:t>Producenttype</w:t>
            </w:r>
          </w:p>
        </w:tc>
        <w:tc>
          <w:tcPr>
            <w:tcW w:w="2113" w:type="dxa"/>
          </w:tcPr>
          <w:p w14:paraId="314A1A5B" w14:textId="77777777" w:rsidR="00332A19" w:rsidRDefault="00332A19" w:rsidP="00371EFE">
            <w:r>
              <w:t>Ja</w:t>
            </w:r>
          </w:p>
        </w:tc>
        <w:tc>
          <w:tcPr>
            <w:tcW w:w="2298" w:type="dxa"/>
          </w:tcPr>
          <w:p w14:paraId="02E1DA85" w14:textId="77777777" w:rsidR="00332A19" w:rsidRDefault="00332A19" w:rsidP="00371EFE">
            <w:r>
              <w:t xml:space="preserve">Muligheder: </w:t>
            </w:r>
          </w:p>
          <w:p w14:paraId="2D88E268" w14:textId="77777777" w:rsidR="00332A19" w:rsidRDefault="00332A19" w:rsidP="00371EFE">
            <w:r>
              <w:t xml:space="preserve">Municipality (Kommune) WithPNumber (MedPnummer) </w:t>
            </w:r>
          </w:p>
          <w:p w14:paraId="77626B33" w14:textId="77777777" w:rsidR="00332A19" w:rsidRDefault="00332A19" w:rsidP="00371EFE">
            <w:r>
              <w:t>WithoutPNumber (UdenPnummer) Se CSV skabelonen eller bilag A 3.07</w:t>
            </w:r>
          </w:p>
        </w:tc>
      </w:tr>
      <w:tr w:rsidR="00332A19" w14:paraId="3E38FDB6" w14:textId="77777777" w:rsidTr="00371EFE">
        <w:trPr>
          <w:trHeight w:val="371"/>
        </w:trPr>
        <w:tc>
          <w:tcPr>
            <w:tcW w:w="2498" w:type="dxa"/>
          </w:tcPr>
          <w:p w14:paraId="3A34867A" w14:textId="77777777" w:rsidR="00332A19" w:rsidRDefault="00332A19" w:rsidP="00371EFE">
            <w:r>
              <w:t>Kommunekode</w:t>
            </w:r>
          </w:p>
        </w:tc>
        <w:tc>
          <w:tcPr>
            <w:tcW w:w="2949" w:type="dxa"/>
          </w:tcPr>
          <w:p w14:paraId="0C17CDB1" w14:textId="77777777" w:rsidR="00332A19" w:rsidRDefault="00332A19" w:rsidP="00371EFE">
            <w:r>
              <w:t>Kommunekode</w:t>
            </w:r>
          </w:p>
        </w:tc>
        <w:tc>
          <w:tcPr>
            <w:tcW w:w="2113" w:type="dxa"/>
          </w:tcPr>
          <w:p w14:paraId="083AAAD6" w14:textId="77777777" w:rsidR="00332A19" w:rsidRDefault="00332A19" w:rsidP="00371EFE">
            <w:r>
              <w:t>Ja, hvis WPT er lig Municipality eller WithoutPNumber</w:t>
            </w:r>
          </w:p>
        </w:tc>
        <w:tc>
          <w:tcPr>
            <w:tcW w:w="2298" w:type="dxa"/>
          </w:tcPr>
          <w:p w14:paraId="55975731" w14:textId="77777777" w:rsidR="00D069E9" w:rsidRDefault="00D069E9" w:rsidP="00D069E9">
            <w:r>
              <w:t xml:space="preserve">&lt;4 cifre&gt; eller </w:t>
            </w:r>
            <w:r w:rsidRPr="000D6D28">
              <w:t>&lt;kommunenavn&gt; (&lt;4 cifre&gt;)</w:t>
            </w:r>
          </w:p>
          <w:p w14:paraId="5B846636" w14:textId="77777777" w:rsidR="000D6D28" w:rsidRDefault="000D6D28" w:rsidP="00371EFE"/>
          <w:p w14:paraId="4DB89BAC" w14:textId="0E7938CA" w:rsidR="00332A19" w:rsidRDefault="00332A19" w:rsidP="00371EFE">
            <w:r>
              <w:t>Se CSV-skabelonen eller bilag A 3.07</w:t>
            </w:r>
          </w:p>
        </w:tc>
      </w:tr>
      <w:tr w:rsidR="00332A19" w14:paraId="51EEA6E1" w14:textId="77777777" w:rsidTr="00371EFE">
        <w:trPr>
          <w:trHeight w:val="371"/>
        </w:trPr>
        <w:tc>
          <w:tcPr>
            <w:tcW w:w="2498" w:type="dxa"/>
          </w:tcPr>
          <w:p w14:paraId="2B69FBFF" w14:textId="77777777" w:rsidR="00332A19" w:rsidRDefault="00332A19" w:rsidP="00371EFE">
            <w:r>
              <w:t>Privatpersonnavn</w:t>
            </w:r>
          </w:p>
        </w:tc>
        <w:tc>
          <w:tcPr>
            <w:tcW w:w="2949" w:type="dxa"/>
          </w:tcPr>
          <w:p w14:paraId="1BF5270D" w14:textId="77777777" w:rsidR="00332A19" w:rsidRDefault="00332A19" w:rsidP="00371EFE">
            <w:r>
              <w:t>Nej</w:t>
            </w:r>
          </w:p>
        </w:tc>
        <w:tc>
          <w:tcPr>
            <w:tcW w:w="2113" w:type="dxa"/>
          </w:tcPr>
          <w:p w14:paraId="26E7E727" w14:textId="77777777" w:rsidR="00332A19" w:rsidRDefault="00332A19" w:rsidP="00371EFE">
            <w:r>
              <w:t>Nej</w:t>
            </w:r>
          </w:p>
        </w:tc>
        <w:tc>
          <w:tcPr>
            <w:tcW w:w="2298" w:type="dxa"/>
          </w:tcPr>
          <w:p w14:paraId="299B9D4F" w14:textId="77777777" w:rsidR="00332A19" w:rsidRDefault="00332A19" w:rsidP="00371EFE">
            <w:r>
              <w:t>Skal ikke udfyldes, forældet kolonne.</w:t>
            </w:r>
          </w:p>
        </w:tc>
      </w:tr>
      <w:tr w:rsidR="00332A19" w14:paraId="41F3FE0F" w14:textId="77777777" w:rsidTr="00371EFE">
        <w:trPr>
          <w:trHeight w:val="371"/>
        </w:trPr>
        <w:tc>
          <w:tcPr>
            <w:tcW w:w="2498" w:type="dxa"/>
          </w:tcPr>
          <w:p w14:paraId="4B84F502" w14:textId="77777777" w:rsidR="00332A19" w:rsidRDefault="00332A19" w:rsidP="00371EFE">
            <w:r>
              <w:t>Vejnavn</w:t>
            </w:r>
          </w:p>
        </w:tc>
        <w:tc>
          <w:tcPr>
            <w:tcW w:w="2949" w:type="dxa"/>
          </w:tcPr>
          <w:p w14:paraId="46B81D73" w14:textId="77777777" w:rsidR="00332A19" w:rsidRDefault="00332A19" w:rsidP="00371EFE">
            <w:r>
              <w:t>Vejnavn</w:t>
            </w:r>
          </w:p>
        </w:tc>
        <w:tc>
          <w:tcPr>
            <w:tcW w:w="2113" w:type="dxa"/>
          </w:tcPr>
          <w:p w14:paraId="204EA8CF" w14:textId="77777777" w:rsidR="00332A19" w:rsidRDefault="00332A19" w:rsidP="00371EFE">
            <w:r>
              <w:t>Ja, hvis WPT er lig WithoutPNumber</w:t>
            </w:r>
          </w:p>
        </w:tc>
        <w:tc>
          <w:tcPr>
            <w:tcW w:w="2298" w:type="dxa"/>
          </w:tcPr>
          <w:p w14:paraId="04AED37C" w14:textId="77777777" w:rsidR="00332A19" w:rsidRDefault="00332A19" w:rsidP="00371EFE">
            <w:r>
              <w:t>&lt;op til 40 bogstaver&gt;</w:t>
            </w:r>
          </w:p>
        </w:tc>
      </w:tr>
      <w:tr w:rsidR="00332A19" w14:paraId="40A9CFE9" w14:textId="77777777" w:rsidTr="00371EFE">
        <w:trPr>
          <w:trHeight w:val="371"/>
        </w:trPr>
        <w:tc>
          <w:tcPr>
            <w:tcW w:w="2498" w:type="dxa"/>
          </w:tcPr>
          <w:p w14:paraId="48666043" w14:textId="77777777" w:rsidR="00332A19" w:rsidRDefault="00332A19" w:rsidP="00371EFE">
            <w:r>
              <w:t>Husnummer</w:t>
            </w:r>
          </w:p>
        </w:tc>
        <w:tc>
          <w:tcPr>
            <w:tcW w:w="2949" w:type="dxa"/>
          </w:tcPr>
          <w:p w14:paraId="1A87C9E0" w14:textId="77777777" w:rsidR="00332A19" w:rsidRDefault="00332A19" w:rsidP="00371EFE">
            <w:r>
              <w:t>Husnr.</w:t>
            </w:r>
          </w:p>
        </w:tc>
        <w:tc>
          <w:tcPr>
            <w:tcW w:w="2113" w:type="dxa"/>
          </w:tcPr>
          <w:p w14:paraId="6658608D" w14:textId="77777777" w:rsidR="00332A19" w:rsidRDefault="00332A19" w:rsidP="00371EFE">
            <w:r>
              <w:t>Ja, hvis WPT er lig WithoutPNumber</w:t>
            </w:r>
          </w:p>
        </w:tc>
        <w:tc>
          <w:tcPr>
            <w:tcW w:w="2298" w:type="dxa"/>
          </w:tcPr>
          <w:p w14:paraId="677CFAAE" w14:textId="77777777" w:rsidR="00332A19" w:rsidRDefault="00332A19" w:rsidP="00371EFE">
            <w:r>
              <w:t>&lt;cifre&gt;[&lt;1 bogstav&gt;]</w:t>
            </w:r>
          </w:p>
        </w:tc>
      </w:tr>
      <w:tr w:rsidR="00332A19" w14:paraId="2C862DFE" w14:textId="77777777" w:rsidTr="00371EFE">
        <w:trPr>
          <w:trHeight w:val="371"/>
        </w:trPr>
        <w:tc>
          <w:tcPr>
            <w:tcW w:w="2498" w:type="dxa"/>
          </w:tcPr>
          <w:p w14:paraId="4D99EA4C" w14:textId="77777777" w:rsidR="00332A19" w:rsidRDefault="00332A19" w:rsidP="00371EFE">
            <w:r>
              <w:t>Postnummer</w:t>
            </w:r>
          </w:p>
        </w:tc>
        <w:tc>
          <w:tcPr>
            <w:tcW w:w="2949" w:type="dxa"/>
          </w:tcPr>
          <w:p w14:paraId="24BE387B" w14:textId="77777777" w:rsidR="00332A19" w:rsidRDefault="00332A19" w:rsidP="00371EFE">
            <w:r>
              <w:t>Postnummer</w:t>
            </w:r>
          </w:p>
        </w:tc>
        <w:tc>
          <w:tcPr>
            <w:tcW w:w="2113" w:type="dxa"/>
          </w:tcPr>
          <w:p w14:paraId="30899C7A" w14:textId="77777777" w:rsidR="00332A19" w:rsidRDefault="00332A19" w:rsidP="00371EFE">
            <w:r>
              <w:t>Ja, hvis WPT er lig WithoutPNumber</w:t>
            </w:r>
          </w:p>
        </w:tc>
        <w:tc>
          <w:tcPr>
            <w:tcW w:w="2298" w:type="dxa"/>
          </w:tcPr>
          <w:p w14:paraId="2A44CD56" w14:textId="77777777" w:rsidR="00332A19" w:rsidRDefault="00332A19" w:rsidP="00371EFE">
            <w:r>
              <w:t>&lt;4 cifre&gt;</w:t>
            </w:r>
          </w:p>
        </w:tc>
      </w:tr>
      <w:tr w:rsidR="00332A19" w14:paraId="3175388D" w14:textId="77777777" w:rsidTr="00371EFE">
        <w:trPr>
          <w:trHeight w:val="371"/>
        </w:trPr>
        <w:tc>
          <w:tcPr>
            <w:tcW w:w="2498" w:type="dxa"/>
          </w:tcPr>
          <w:p w14:paraId="329F2345" w14:textId="77777777" w:rsidR="00332A19" w:rsidRDefault="00332A19" w:rsidP="00371EFE">
            <w:r>
              <w:t>By</w:t>
            </w:r>
          </w:p>
        </w:tc>
        <w:tc>
          <w:tcPr>
            <w:tcW w:w="2949" w:type="dxa"/>
          </w:tcPr>
          <w:p w14:paraId="1E18D82C" w14:textId="77777777" w:rsidR="00332A19" w:rsidRDefault="00332A19" w:rsidP="00371EFE">
            <w:r>
              <w:t>By</w:t>
            </w:r>
          </w:p>
        </w:tc>
        <w:tc>
          <w:tcPr>
            <w:tcW w:w="2113" w:type="dxa"/>
          </w:tcPr>
          <w:p w14:paraId="3A29DC1D" w14:textId="77777777" w:rsidR="00332A19" w:rsidRDefault="00332A19" w:rsidP="00371EFE">
            <w:r>
              <w:t>Ja, hvis WPT er lig WithoutPNumber</w:t>
            </w:r>
          </w:p>
        </w:tc>
        <w:tc>
          <w:tcPr>
            <w:tcW w:w="2298" w:type="dxa"/>
          </w:tcPr>
          <w:p w14:paraId="72EE0CFD" w14:textId="77777777" w:rsidR="00332A19" w:rsidRDefault="00332A19" w:rsidP="00371EFE">
            <w:r>
              <w:t>&lt;op til 20 bogstaver&gt;</w:t>
            </w:r>
          </w:p>
        </w:tc>
      </w:tr>
      <w:tr w:rsidR="00332A19" w14:paraId="04A25E4F" w14:textId="77777777" w:rsidTr="00371EFE">
        <w:trPr>
          <w:trHeight w:val="371"/>
        </w:trPr>
        <w:tc>
          <w:tcPr>
            <w:tcW w:w="2498" w:type="dxa"/>
          </w:tcPr>
          <w:p w14:paraId="79074FC3" w14:textId="77777777" w:rsidR="00332A19" w:rsidRDefault="00332A19" w:rsidP="00371EFE">
            <w:r>
              <w:t>Martrikel</w:t>
            </w:r>
          </w:p>
        </w:tc>
        <w:tc>
          <w:tcPr>
            <w:tcW w:w="2949" w:type="dxa"/>
          </w:tcPr>
          <w:p w14:paraId="288BE42D" w14:textId="77777777" w:rsidR="00332A19" w:rsidRDefault="00332A19" w:rsidP="00371EFE">
            <w:r>
              <w:t>Nej</w:t>
            </w:r>
          </w:p>
        </w:tc>
        <w:tc>
          <w:tcPr>
            <w:tcW w:w="2113" w:type="dxa"/>
          </w:tcPr>
          <w:p w14:paraId="19BD6166" w14:textId="77777777" w:rsidR="00332A19" w:rsidRDefault="00332A19" w:rsidP="00371EFE">
            <w:r>
              <w:t>Nej</w:t>
            </w:r>
          </w:p>
        </w:tc>
        <w:tc>
          <w:tcPr>
            <w:tcW w:w="2298" w:type="dxa"/>
          </w:tcPr>
          <w:p w14:paraId="114E51BC" w14:textId="77777777" w:rsidR="00332A19" w:rsidRDefault="00332A19" w:rsidP="00371EFE">
            <w:r>
              <w:t>&lt;op til 20 bogstaver&gt;</w:t>
            </w:r>
          </w:p>
        </w:tc>
      </w:tr>
      <w:tr w:rsidR="00332A19" w14:paraId="7A0B986A" w14:textId="77777777" w:rsidTr="00371EFE">
        <w:trPr>
          <w:trHeight w:val="371"/>
        </w:trPr>
        <w:tc>
          <w:tcPr>
            <w:tcW w:w="2498" w:type="dxa"/>
          </w:tcPr>
          <w:p w14:paraId="6408BB56" w14:textId="77777777" w:rsidR="00332A19" w:rsidRDefault="00332A19" w:rsidP="00371EFE">
            <w:r>
              <w:t>ProducentCVRnummer</w:t>
            </w:r>
          </w:p>
        </w:tc>
        <w:tc>
          <w:tcPr>
            <w:tcW w:w="2949" w:type="dxa"/>
          </w:tcPr>
          <w:p w14:paraId="3E07CCC0" w14:textId="77777777" w:rsidR="00332A19" w:rsidRDefault="00332A19" w:rsidP="00371EFE">
            <w:r>
              <w:t>CVR-nummer</w:t>
            </w:r>
          </w:p>
        </w:tc>
        <w:tc>
          <w:tcPr>
            <w:tcW w:w="2113" w:type="dxa"/>
          </w:tcPr>
          <w:p w14:paraId="4C46BAEA" w14:textId="77777777" w:rsidR="00332A19" w:rsidRDefault="00332A19" w:rsidP="00371EFE">
            <w:r>
              <w:t>Nej, hvis WPT er lig withPnumber Ja, hvis WPT er lig withoutPnumber</w:t>
            </w:r>
          </w:p>
        </w:tc>
        <w:tc>
          <w:tcPr>
            <w:tcW w:w="2298" w:type="dxa"/>
          </w:tcPr>
          <w:p w14:paraId="507D82B1" w14:textId="77777777" w:rsidR="00332A19" w:rsidRDefault="00332A19" w:rsidP="00371EFE">
            <w:r>
              <w:t>&lt;8 cifre&gt;</w:t>
            </w:r>
          </w:p>
        </w:tc>
      </w:tr>
      <w:tr w:rsidR="00332A19" w14:paraId="49E065B0" w14:textId="77777777" w:rsidTr="00371EFE">
        <w:trPr>
          <w:trHeight w:val="371"/>
        </w:trPr>
        <w:tc>
          <w:tcPr>
            <w:tcW w:w="2498" w:type="dxa"/>
          </w:tcPr>
          <w:p w14:paraId="29E30BBA" w14:textId="77777777" w:rsidR="00332A19" w:rsidRDefault="00332A19" w:rsidP="00371EFE">
            <w:r>
              <w:t>ProducentVirksomhedsNavn</w:t>
            </w:r>
          </w:p>
        </w:tc>
        <w:tc>
          <w:tcPr>
            <w:tcW w:w="2949" w:type="dxa"/>
          </w:tcPr>
          <w:p w14:paraId="0645A3BC" w14:textId="77777777" w:rsidR="00332A19" w:rsidRDefault="00332A19" w:rsidP="00371EFE">
            <w:r>
              <w:t>Virksomhedsnavn</w:t>
            </w:r>
          </w:p>
        </w:tc>
        <w:tc>
          <w:tcPr>
            <w:tcW w:w="2113" w:type="dxa"/>
          </w:tcPr>
          <w:p w14:paraId="38A70983" w14:textId="77777777" w:rsidR="00332A19" w:rsidRDefault="00332A19" w:rsidP="00371EFE">
            <w:r>
              <w:t>Ja, hvis WPT er lig WithoutPNumber</w:t>
            </w:r>
          </w:p>
        </w:tc>
        <w:tc>
          <w:tcPr>
            <w:tcW w:w="2298" w:type="dxa"/>
          </w:tcPr>
          <w:p w14:paraId="7B24B27D" w14:textId="77777777" w:rsidR="00332A19" w:rsidRDefault="00332A19" w:rsidP="00371EFE">
            <w:r>
              <w:t>&lt;op til 255 bogstaver&gt;</w:t>
            </w:r>
          </w:p>
        </w:tc>
      </w:tr>
      <w:tr w:rsidR="00332A19" w14:paraId="42D59642" w14:textId="77777777" w:rsidTr="00371EFE">
        <w:trPr>
          <w:trHeight w:val="371"/>
        </w:trPr>
        <w:tc>
          <w:tcPr>
            <w:tcW w:w="2498" w:type="dxa"/>
          </w:tcPr>
          <w:p w14:paraId="40A9E994" w14:textId="77777777" w:rsidR="00332A19" w:rsidRDefault="00332A19" w:rsidP="00371EFE">
            <w:r>
              <w:t>ProducentPnummer</w:t>
            </w:r>
          </w:p>
        </w:tc>
        <w:tc>
          <w:tcPr>
            <w:tcW w:w="2949" w:type="dxa"/>
          </w:tcPr>
          <w:p w14:paraId="5172A809" w14:textId="77777777" w:rsidR="00332A19" w:rsidRDefault="00332A19" w:rsidP="00371EFE">
            <w:r>
              <w:t>P-nummer</w:t>
            </w:r>
          </w:p>
        </w:tc>
        <w:tc>
          <w:tcPr>
            <w:tcW w:w="2113" w:type="dxa"/>
          </w:tcPr>
          <w:p w14:paraId="36A52FDF" w14:textId="77777777" w:rsidR="00332A19" w:rsidRDefault="00332A19" w:rsidP="00371EFE">
            <w:r>
              <w:t>Ja, hvis WPT er lig WithPNumber</w:t>
            </w:r>
          </w:p>
        </w:tc>
        <w:tc>
          <w:tcPr>
            <w:tcW w:w="2298" w:type="dxa"/>
          </w:tcPr>
          <w:p w14:paraId="7A2A463D" w14:textId="77777777" w:rsidR="00332A19" w:rsidRDefault="00332A19" w:rsidP="00371EFE">
            <w:r>
              <w:t>&lt;10 cifre&gt;</w:t>
            </w:r>
          </w:p>
        </w:tc>
      </w:tr>
      <w:tr w:rsidR="00332A19" w14:paraId="682D2F9B" w14:textId="77777777" w:rsidTr="00371EFE">
        <w:trPr>
          <w:trHeight w:val="371"/>
        </w:trPr>
        <w:tc>
          <w:tcPr>
            <w:tcW w:w="2498" w:type="dxa"/>
          </w:tcPr>
          <w:p w14:paraId="16F244CF" w14:textId="77777777" w:rsidR="00332A19" w:rsidRDefault="00332A19" w:rsidP="00371EFE">
            <w:r>
              <w:t>Vægt</w:t>
            </w:r>
          </w:p>
        </w:tc>
        <w:tc>
          <w:tcPr>
            <w:tcW w:w="2949" w:type="dxa"/>
          </w:tcPr>
          <w:p w14:paraId="67468314" w14:textId="77777777" w:rsidR="00332A19" w:rsidRDefault="00332A19" w:rsidP="00371EFE">
            <w:r>
              <w:t>Vægt i tons</w:t>
            </w:r>
          </w:p>
        </w:tc>
        <w:tc>
          <w:tcPr>
            <w:tcW w:w="2113" w:type="dxa"/>
          </w:tcPr>
          <w:p w14:paraId="171F73DB" w14:textId="77777777" w:rsidR="00332A19" w:rsidRDefault="00332A19" w:rsidP="00371EFE">
            <w:r>
              <w:t>Ja</w:t>
            </w:r>
          </w:p>
        </w:tc>
        <w:tc>
          <w:tcPr>
            <w:tcW w:w="2298" w:type="dxa"/>
          </w:tcPr>
          <w:p w14:paraId="2CAC4704" w14:textId="77777777" w:rsidR="00332A19" w:rsidRDefault="00332A19" w:rsidP="00371EFE">
            <w:r>
              <w:t>&lt;1 eller flere cifre&gt;[,&lt;0 eller flere cifre&gt;] Bemærk komma anvendes som decimal separator</w:t>
            </w:r>
          </w:p>
        </w:tc>
      </w:tr>
      <w:tr w:rsidR="00332A19" w14:paraId="7CAC7AC6" w14:textId="77777777" w:rsidTr="00371EFE">
        <w:trPr>
          <w:trHeight w:val="371"/>
        </w:trPr>
        <w:tc>
          <w:tcPr>
            <w:tcW w:w="2498" w:type="dxa"/>
          </w:tcPr>
          <w:p w14:paraId="28882E44" w14:textId="77777777" w:rsidR="00332A19" w:rsidRDefault="00332A19" w:rsidP="00371EFE">
            <w:r>
              <w:t>Vægtmetodetekst</w:t>
            </w:r>
          </w:p>
        </w:tc>
        <w:tc>
          <w:tcPr>
            <w:tcW w:w="2949" w:type="dxa"/>
          </w:tcPr>
          <w:p w14:paraId="0B63C232" w14:textId="77777777" w:rsidR="00332A19" w:rsidRDefault="00332A19" w:rsidP="00371EFE">
            <w:r>
              <w:t>Analyse eller beregningsmetode</w:t>
            </w:r>
          </w:p>
        </w:tc>
        <w:tc>
          <w:tcPr>
            <w:tcW w:w="2113" w:type="dxa"/>
          </w:tcPr>
          <w:p w14:paraId="0D1DA354" w14:textId="77777777" w:rsidR="00332A19" w:rsidRDefault="00332A19" w:rsidP="00371EFE">
            <w:r>
              <w:t xml:space="preserve">Ja, hvis MeasurementTypeC ode er lig med 2 (beregning) eller 3 </w:t>
            </w:r>
            <w:r>
              <w:lastRenderedPageBreak/>
              <w:t>(Estimering).</w:t>
            </w:r>
          </w:p>
        </w:tc>
        <w:tc>
          <w:tcPr>
            <w:tcW w:w="2298" w:type="dxa"/>
          </w:tcPr>
          <w:p w14:paraId="450F729B" w14:textId="77777777" w:rsidR="00332A19" w:rsidRDefault="00332A19" w:rsidP="00371EFE">
            <w:r>
              <w:lastRenderedPageBreak/>
              <w:t>&lt;op til 200 bogstaver&gt;</w:t>
            </w:r>
          </w:p>
        </w:tc>
      </w:tr>
      <w:tr w:rsidR="00332A19" w14:paraId="111D9D7E" w14:textId="77777777" w:rsidTr="00371EFE">
        <w:trPr>
          <w:trHeight w:val="371"/>
        </w:trPr>
        <w:tc>
          <w:tcPr>
            <w:tcW w:w="2498" w:type="dxa"/>
          </w:tcPr>
          <w:p w14:paraId="7FEEEF4B" w14:textId="77777777" w:rsidR="00332A19" w:rsidRDefault="00332A19" w:rsidP="00371EFE">
            <w:r>
              <w:t>Tørstofprocent</w:t>
            </w:r>
          </w:p>
        </w:tc>
        <w:tc>
          <w:tcPr>
            <w:tcW w:w="2949" w:type="dxa"/>
          </w:tcPr>
          <w:p w14:paraId="0C5F09B5" w14:textId="77777777" w:rsidR="00332A19" w:rsidRDefault="00332A19" w:rsidP="00371EFE">
            <w:r>
              <w:t>Tørstofprocent</w:t>
            </w:r>
          </w:p>
        </w:tc>
        <w:tc>
          <w:tcPr>
            <w:tcW w:w="2113" w:type="dxa"/>
          </w:tcPr>
          <w:p w14:paraId="3504292A" w14:textId="77777777" w:rsidR="00332A19" w:rsidRDefault="00332A19" w:rsidP="00371EFE">
            <w:r>
              <w:t>Nej</w:t>
            </w:r>
          </w:p>
        </w:tc>
        <w:tc>
          <w:tcPr>
            <w:tcW w:w="2298" w:type="dxa"/>
          </w:tcPr>
          <w:p w14:paraId="7BAC03E0" w14:textId="77777777" w:rsidR="00332A19" w:rsidRDefault="00332A19" w:rsidP="00371EFE">
            <w:r>
              <w:t>&lt;0,00-100,00&gt; Decimaler ikke påkrævet</w:t>
            </w:r>
          </w:p>
        </w:tc>
      </w:tr>
      <w:tr w:rsidR="00332A19" w14:paraId="51B7DF3C" w14:textId="77777777" w:rsidTr="00371EFE">
        <w:trPr>
          <w:trHeight w:val="371"/>
        </w:trPr>
        <w:tc>
          <w:tcPr>
            <w:tcW w:w="2498" w:type="dxa"/>
          </w:tcPr>
          <w:p w14:paraId="382F9AA7" w14:textId="77777777" w:rsidR="00332A19" w:rsidRDefault="00332A19" w:rsidP="00371EFE">
            <w:r>
              <w:t>EAK Kode</w:t>
            </w:r>
          </w:p>
        </w:tc>
        <w:tc>
          <w:tcPr>
            <w:tcW w:w="2949" w:type="dxa"/>
          </w:tcPr>
          <w:p w14:paraId="154CD522" w14:textId="77777777" w:rsidR="00332A19" w:rsidRDefault="00332A19" w:rsidP="00371EFE">
            <w:r>
              <w:t>Eak-kode</w:t>
            </w:r>
          </w:p>
        </w:tc>
        <w:tc>
          <w:tcPr>
            <w:tcW w:w="2113" w:type="dxa"/>
          </w:tcPr>
          <w:p w14:paraId="3F99325F" w14:textId="77777777" w:rsidR="00332A19" w:rsidRDefault="00332A19" w:rsidP="00371EFE">
            <w:r>
              <w:t>Ja</w:t>
            </w:r>
          </w:p>
        </w:tc>
        <w:tc>
          <w:tcPr>
            <w:tcW w:w="2298" w:type="dxa"/>
          </w:tcPr>
          <w:p w14:paraId="732E491D" w14:textId="77777777" w:rsidR="00332A19" w:rsidRDefault="00332A19" w:rsidP="00371EFE">
            <w:r>
              <w:t>Formatet for hver enkelt kode: &lt;2 cifre&gt;.&lt;2 cifre&gt;.&lt;2 cifre&gt; Se CSV-skabelonen eller bilag A 3.07</w:t>
            </w:r>
          </w:p>
        </w:tc>
      </w:tr>
      <w:tr w:rsidR="00332A19" w14:paraId="6D81FA58" w14:textId="77777777" w:rsidTr="00371EFE">
        <w:trPr>
          <w:trHeight w:val="371"/>
        </w:trPr>
        <w:tc>
          <w:tcPr>
            <w:tcW w:w="2498" w:type="dxa"/>
          </w:tcPr>
          <w:p w14:paraId="15FBEAD3" w14:textId="77777777" w:rsidR="00332A19" w:rsidRDefault="00332A19" w:rsidP="00371EFE">
            <w:r>
              <w:t>Affaldsfraktion</w:t>
            </w:r>
          </w:p>
        </w:tc>
        <w:tc>
          <w:tcPr>
            <w:tcW w:w="2949" w:type="dxa"/>
          </w:tcPr>
          <w:p w14:paraId="7C6C54F3" w14:textId="77777777" w:rsidR="00332A19" w:rsidRDefault="00332A19" w:rsidP="00371EFE">
            <w:r>
              <w:t>Affaldsfraktion</w:t>
            </w:r>
          </w:p>
        </w:tc>
        <w:tc>
          <w:tcPr>
            <w:tcW w:w="2113" w:type="dxa"/>
          </w:tcPr>
          <w:p w14:paraId="6303E63C" w14:textId="77777777" w:rsidR="00332A19" w:rsidRDefault="00332A19" w:rsidP="00371EFE">
            <w:r>
              <w:t>Ja</w:t>
            </w:r>
          </w:p>
        </w:tc>
        <w:tc>
          <w:tcPr>
            <w:tcW w:w="2298" w:type="dxa"/>
          </w:tcPr>
          <w:p w14:paraId="21C82427" w14:textId="77777777" w:rsidR="00BF0914" w:rsidRDefault="00BF0914" w:rsidP="00BF0914">
            <w:r>
              <w:t>H&lt;2 cifre&gt;eller</w:t>
            </w:r>
          </w:p>
          <w:p w14:paraId="161FBA2C" w14:textId="77777777" w:rsidR="00BF0914" w:rsidRDefault="00BF0914" w:rsidP="00BF0914">
            <w:r>
              <w:t>H&lt;2 cifre&gt; - &lt;fraktionsnavn&gt; eller</w:t>
            </w:r>
          </w:p>
          <w:p w14:paraId="5A35E0D5" w14:textId="77777777" w:rsidR="00BF0914" w:rsidRDefault="00BF0914" w:rsidP="00BF0914">
            <w:r>
              <w:t>E&lt;2 cifre&gt;eller</w:t>
            </w:r>
          </w:p>
          <w:p w14:paraId="5FFF23B8" w14:textId="77777777" w:rsidR="00BF0914" w:rsidRDefault="00BF0914" w:rsidP="00BF0914">
            <w:r>
              <w:t>E&lt;2 cifre&gt; - &lt;fraktionsnavn&gt;</w:t>
            </w:r>
          </w:p>
          <w:p w14:paraId="5A0A299A" w14:textId="77777777" w:rsidR="00BF0914" w:rsidRDefault="00BF0914" w:rsidP="00BF0914"/>
          <w:p w14:paraId="27A484A8" w14:textId="52EAD807" w:rsidR="00332A19" w:rsidRDefault="00BF0914" w:rsidP="00BF0914">
            <w:r>
              <w:t>Se CSV-skabelonen eller bilag A 3.07</w:t>
            </w:r>
          </w:p>
        </w:tc>
      </w:tr>
      <w:tr w:rsidR="00332A19" w14:paraId="0B15E313" w14:textId="77777777" w:rsidTr="00371EFE">
        <w:trPr>
          <w:trHeight w:val="371"/>
        </w:trPr>
        <w:tc>
          <w:tcPr>
            <w:tcW w:w="2498" w:type="dxa"/>
          </w:tcPr>
          <w:p w14:paraId="3C0F914D" w14:textId="77777777" w:rsidR="00332A19" w:rsidRDefault="00332A19" w:rsidP="00371EFE">
            <w:r>
              <w:t>Behandling</w:t>
            </w:r>
          </w:p>
        </w:tc>
        <w:tc>
          <w:tcPr>
            <w:tcW w:w="2949" w:type="dxa"/>
          </w:tcPr>
          <w:p w14:paraId="3C46063F" w14:textId="77777777" w:rsidR="00332A19" w:rsidRDefault="00332A19" w:rsidP="00371EFE">
            <w:r>
              <w:t>Behandling</w:t>
            </w:r>
          </w:p>
        </w:tc>
        <w:tc>
          <w:tcPr>
            <w:tcW w:w="2113" w:type="dxa"/>
          </w:tcPr>
          <w:p w14:paraId="656A7F78" w14:textId="77777777" w:rsidR="00332A19" w:rsidRDefault="00332A19" w:rsidP="00371EFE">
            <w:r>
              <w:t>Ja</w:t>
            </w:r>
          </w:p>
        </w:tc>
        <w:tc>
          <w:tcPr>
            <w:tcW w:w="2298" w:type="dxa"/>
          </w:tcPr>
          <w:p w14:paraId="183427DF" w14:textId="77777777" w:rsidR="00305F95" w:rsidRDefault="00305F95" w:rsidP="00305F95">
            <w:r>
              <w:t>&lt;2 cifre&gt; eller &lt;2 cifre&gt; - &lt;behandlingsnavn&gt;</w:t>
            </w:r>
          </w:p>
          <w:p w14:paraId="23EA5AB9" w14:textId="77777777" w:rsidR="00305F95" w:rsidRDefault="00305F95" w:rsidP="00305F95"/>
          <w:p w14:paraId="41A8FD9A" w14:textId="70A73456" w:rsidR="00332A19" w:rsidRDefault="00305F95" w:rsidP="00305F95">
            <w:r>
              <w:t>Se CSV-skabelonen eller bilag A 3.07</w:t>
            </w:r>
          </w:p>
        </w:tc>
      </w:tr>
      <w:tr w:rsidR="00332A19" w14:paraId="117045BF" w14:textId="77777777" w:rsidTr="00371EFE">
        <w:trPr>
          <w:trHeight w:val="371"/>
        </w:trPr>
        <w:tc>
          <w:tcPr>
            <w:tcW w:w="2498" w:type="dxa"/>
          </w:tcPr>
          <w:p w14:paraId="61B5197B" w14:textId="77777777" w:rsidR="00332A19" w:rsidRDefault="00332A19" w:rsidP="00371EFE">
            <w:r>
              <w:t>Slutbehandling</w:t>
            </w:r>
          </w:p>
        </w:tc>
        <w:tc>
          <w:tcPr>
            <w:tcW w:w="2949" w:type="dxa"/>
          </w:tcPr>
          <w:p w14:paraId="7B9F6BC1" w14:textId="77777777" w:rsidR="00332A19" w:rsidRDefault="00332A19" w:rsidP="00371EFE">
            <w:r>
              <w:t>Slutbehandling</w:t>
            </w:r>
          </w:p>
        </w:tc>
        <w:tc>
          <w:tcPr>
            <w:tcW w:w="2113" w:type="dxa"/>
          </w:tcPr>
          <w:p w14:paraId="2DF5D6C8" w14:textId="77777777" w:rsidR="00332A19" w:rsidRDefault="00332A19" w:rsidP="00371EFE">
            <w:r>
              <w:t>Ja</w:t>
            </w:r>
          </w:p>
        </w:tc>
        <w:tc>
          <w:tcPr>
            <w:tcW w:w="2298" w:type="dxa"/>
          </w:tcPr>
          <w:p w14:paraId="4B3D804F" w14:textId="77777777" w:rsidR="00332A19" w:rsidRDefault="00332A19" w:rsidP="00371EFE">
            <w:r>
              <w:t>&lt;true&gt; eller &lt;false&gt;</w:t>
            </w:r>
          </w:p>
        </w:tc>
      </w:tr>
      <w:tr w:rsidR="00332A19" w14:paraId="76B6336F" w14:textId="77777777" w:rsidTr="00371EFE">
        <w:trPr>
          <w:trHeight w:val="371"/>
        </w:trPr>
        <w:tc>
          <w:tcPr>
            <w:tcW w:w="2498" w:type="dxa"/>
          </w:tcPr>
          <w:p w14:paraId="1B306B35" w14:textId="77777777" w:rsidR="00332A19" w:rsidRDefault="00332A19" w:rsidP="00371EFE">
            <w:r>
              <w:t>Nyttiggørelse</w:t>
            </w:r>
          </w:p>
        </w:tc>
        <w:tc>
          <w:tcPr>
            <w:tcW w:w="2949" w:type="dxa"/>
          </w:tcPr>
          <w:p w14:paraId="2B8D9A49" w14:textId="77777777" w:rsidR="00332A19" w:rsidRDefault="00332A19" w:rsidP="00371EFE">
            <w:r>
              <w:t>Nyttiggørelse</w:t>
            </w:r>
          </w:p>
        </w:tc>
        <w:tc>
          <w:tcPr>
            <w:tcW w:w="2113" w:type="dxa"/>
          </w:tcPr>
          <w:p w14:paraId="7264A7AD" w14:textId="77777777" w:rsidR="00332A19" w:rsidRDefault="00332A19" w:rsidP="00371EFE">
            <w:r>
              <w:t>Ja, hvis ikke Bortskaffelsesmetode er angivet</w:t>
            </w:r>
          </w:p>
        </w:tc>
        <w:tc>
          <w:tcPr>
            <w:tcW w:w="2298" w:type="dxa"/>
          </w:tcPr>
          <w:p w14:paraId="77816ACD" w14:textId="77777777" w:rsidR="001D5428" w:rsidRDefault="001D5428" w:rsidP="001D5428">
            <w:r>
              <w:t>R&lt;1 eller 2 cifre&gt; eller R&lt;1 eller 2 cifre&gt; - &lt;nyttiggørelsesnavn&gt;</w:t>
            </w:r>
          </w:p>
          <w:p w14:paraId="3AEB2579" w14:textId="77777777" w:rsidR="001D5428" w:rsidRDefault="001D5428" w:rsidP="001D5428"/>
          <w:p w14:paraId="1A818ACA" w14:textId="6A09551E" w:rsidR="00332A19" w:rsidRDefault="001D5428" w:rsidP="001D5428">
            <w:r>
              <w:t>Se CSV-skabelonen eller bilag A 2.7</w:t>
            </w:r>
          </w:p>
        </w:tc>
      </w:tr>
      <w:tr w:rsidR="00332A19" w14:paraId="66D2BC64" w14:textId="77777777" w:rsidTr="00371EFE">
        <w:trPr>
          <w:trHeight w:val="371"/>
        </w:trPr>
        <w:tc>
          <w:tcPr>
            <w:tcW w:w="2498" w:type="dxa"/>
          </w:tcPr>
          <w:p w14:paraId="46E0112D" w14:textId="77777777" w:rsidR="00332A19" w:rsidRDefault="00332A19" w:rsidP="00371EFE">
            <w:r>
              <w:t>Bortskaffelsesmetode</w:t>
            </w:r>
          </w:p>
        </w:tc>
        <w:tc>
          <w:tcPr>
            <w:tcW w:w="2949" w:type="dxa"/>
          </w:tcPr>
          <w:p w14:paraId="1CFFBBE6" w14:textId="77777777" w:rsidR="00332A19" w:rsidRDefault="00332A19" w:rsidP="00371EFE">
            <w:r>
              <w:t>Bortskaffelsesmetode</w:t>
            </w:r>
          </w:p>
        </w:tc>
        <w:tc>
          <w:tcPr>
            <w:tcW w:w="2113" w:type="dxa"/>
          </w:tcPr>
          <w:p w14:paraId="19D82426" w14:textId="77777777" w:rsidR="00332A19" w:rsidRDefault="00332A19" w:rsidP="00371EFE">
            <w:r>
              <w:t>Ja, hvis ikke Nyttiggørelse er angivet</w:t>
            </w:r>
          </w:p>
        </w:tc>
        <w:tc>
          <w:tcPr>
            <w:tcW w:w="2298" w:type="dxa"/>
          </w:tcPr>
          <w:p w14:paraId="296E77B9" w14:textId="77777777" w:rsidR="00BC65B6" w:rsidRDefault="00BC65B6" w:rsidP="00BC65B6">
            <w:r>
              <w:t>D&lt;1 eller 2 cifre&gt;  eller D&lt;1 eller 2 cifre&gt; - &lt;bortskaffelsesnavn&gt;</w:t>
            </w:r>
          </w:p>
          <w:p w14:paraId="0DF3AA1F" w14:textId="77777777" w:rsidR="00BC65B6" w:rsidRDefault="00BC65B6" w:rsidP="00BC65B6"/>
          <w:p w14:paraId="13EF851F" w14:textId="57D2220B" w:rsidR="00332A19" w:rsidRDefault="00BC65B6" w:rsidP="00BC65B6">
            <w:r>
              <w:t>Se CSV-Skabelon eller bilag A 3.07</w:t>
            </w:r>
          </w:p>
        </w:tc>
      </w:tr>
      <w:tr w:rsidR="00332A19" w14:paraId="09F6F8AF" w14:textId="77777777" w:rsidTr="00371EFE">
        <w:trPr>
          <w:trHeight w:val="371"/>
        </w:trPr>
        <w:tc>
          <w:tcPr>
            <w:tcW w:w="2498" w:type="dxa"/>
          </w:tcPr>
          <w:p w14:paraId="3D924921" w14:textId="77777777" w:rsidR="00332A19" w:rsidRDefault="00332A19" w:rsidP="00371EFE">
            <w:r>
              <w:t>ModtagerCVRnummer</w:t>
            </w:r>
          </w:p>
        </w:tc>
        <w:tc>
          <w:tcPr>
            <w:tcW w:w="2949" w:type="dxa"/>
          </w:tcPr>
          <w:p w14:paraId="300C5A0B" w14:textId="77777777" w:rsidR="00332A19" w:rsidRDefault="00332A19" w:rsidP="00371EFE">
            <w:r>
              <w:t>Modtageanlæg CVR</w:t>
            </w:r>
          </w:p>
        </w:tc>
        <w:tc>
          <w:tcPr>
            <w:tcW w:w="2113" w:type="dxa"/>
          </w:tcPr>
          <w:p w14:paraId="64E736C7" w14:textId="77777777" w:rsidR="00332A19" w:rsidRDefault="00332A19" w:rsidP="00371EFE">
            <w:r>
              <w:t>Nej</w:t>
            </w:r>
          </w:p>
        </w:tc>
        <w:tc>
          <w:tcPr>
            <w:tcW w:w="2298" w:type="dxa"/>
          </w:tcPr>
          <w:p w14:paraId="152D67E2" w14:textId="77777777" w:rsidR="00332A19" w:rsidRDefault="00332A19" w:rsidP="00371EFE">
            <w:r>
              <w:t>&lt;8 cifre&gt;</w:t>
            </w:r>
          </w:p>
        </w:tc>
      </w:tr>
      <w:tr w:rsidR="00332A19" w14:paraId="0452E2F7" w14:textId="77777777" w:rsidTr="00371EFE">
        <w:trPr>
          <w:trHeight w:val="371"/>
        </w:trPr>
        <w:tc>
          <w:tcPr>
            <w:tcW w:w="2498" w:type="dxa"/>
          </w:tcPr>
          <w:p w14:paraId="62AF1229" w14:textId="77777777" w:rsidR="00332A19" w:rsidRDefault="00332A19" w:rsidP="00371EFE">
            <w:r>
              <w:t>ModtagerPnummer</w:t>
            </w:r>
          </w:p>
        </w:tc>
        <w:tc>
          <w:tcPr>
            <w:tcW w:w="2949" w:type="dxa"/>
          </w:tcPr>
          <w:p w14:paraId="71589EC3" w14:textId="77777777" w:rsidR="00332A19" w:rsidRDefault="00332A19" w:rsidP="00371EFE">
            <w:r>
              <w:t>Modtageanlæg Pnummer</w:t>
            </w:r>
          </w:p>
        </w:tc>
        <w:tc>
          <w:tcPr>
            <w:tcW w:w="2113" w:type="dxa"/>
          </w:tcPr>
          <w:p w14:paraId="6FCF7FF2" w14:textId="77777777" w:rsidR="00332A19" w:rsidRDefault="00332A19" w:rsidP="00371EFE">
            <w:r>
              <w:t>Ja</w:t>
            </w:r>
          </w:p>
        </w:tc>
        <w:tc>
          <w:tcPr>
            <w:tcW w:w="2298" w:type="dxa"/>
          </w:tcPr>
          <w:p w14:paraId="066C5058" w14:textId="77777777" w:rsidR="00332A19" w:rsidRDefault="00332A19" w:rsidP="00371EFE">
            <w:r>
              <w:t>&lt;10 cifre&gt;</w:t>
            </w:r>
          </w:p>
        </w:tc>
      </w:tr>
      <w:tr w:rsidR="00332A19" w14:paraId="68CFF804" w14:textId="77777777" w:rsidTr="00371EFE">
        <w:trPr>
          <w:trHeight w:val="371"/>
        </w:trPr>
        <w:tc>
          <w:tcPr>
            <w:tcW w:w="2498" w:type="dxa"/>
          </w:tcPr>
          <w:p w14:paraId="7AD9CA89" w14:textId="77777777" w:rsidR="00332A19" w:rsidRDefault="00332A19" w:rsidP="00371EFE">
            <w:r>
              <w:t>TransporttørType</w:t>
            </w:r>
          </w:p>
        </w:tc>
        <w:tc>
          <w:tcPr>
            <w:tcW w:w="2949" w:type="dxa"/>
          </w:tcPr>
          <w:p w14:paraId="103BDB70" w14:textId="77777777" w:rsidR="00332A19" w:rsidRDefault="00332A19" w:rsidP="00371EFE">
            <w:r>
              <w:t>Nej</w:t>
            </w:r>
          </w:p>
        </w:tc>
        <w:tc>
          <w:tcPr>
            <w:tcW w:w="2113" w:type="dxa"/>
          </w:tcPr>
          <w:p w14:paraId="635E204B" w14:textId="77777777" w:rsidR="00332A19" w:rsidRDefault="00332A19" w:rsidP="00371EFE">
            <w:r>
              <w:t>Ja, hvis farligt affald</w:t>
            </w:r>
          </w:p>
        </w:tc>
        <w:tc>
          <w:tcPr>
            <w:tcW w:w="2298" w:type="dxa"/>
          </w:tcPr>
          <w:p w14:paraId="2D09B776" w14:textId="77777777" w:rsidR="00332A19" w:rsidRDefault="00332A19" w:rsidP="00371EFE">
            <w:r>
              <w:t>&lt;medPnummer&gt;, &lt;udenPnummer&gt; eller &lt;udenlandskVirksomhed&gt;</w:t>
            </w:r>
          </w:p>
        </w:tc>
      </w:tr>
      <w:tr w:rsidR="00C73B9E" w14:paraId="045D8A3F" w14:textId="77777777" w:rsidTr="00371EFE">
        <w:trPr>
          <w:trHeight w:val="371"/>
        </w:trPr>
        <w:tc>
          <w:tcPr>
            <w:tcW w:w="2498" w:type="dxa"/>
          </w:tcPr>
          <w:p w14:paraId="0D6A9C9B" w14:textId="77777777" w:rsidR="00C73B9E" w:rsidRDefault="00C73B9E" w:rsidP="00C73B9E">
            <w:r>
              <w:t>TransportørCVRnummer</w:t>
            </w:r>
          </w:p>
        </w:tc>
        <w:tc>
          <w:tcPr>
            <w:tcW w:w="2949" w:type="dxa"/>
          </w:tcPr>
          <w:p w14:paraId="4E06900B" w14:textId="4EC7E438" w:rsidR="00C73B9E" w:rsidRDefault="00C73B9E" w:rsidP="00C73B9E">
            <w:r>
              <w:t>CVR-nummer</w:t>
            </w:r>
          </w:p>
        </w:tc>
        <w:tc>
          <w:tcPr>
            <w:tcW w:w="2113" w:type="dxa"/>
          </w:tcPr>
          <w:p w14:paraId="6CD0D680" w14:textId="77777777" w:rsidR="00C73B9E" w:rsidRDefault="00C73B9E" w:rsidP="00C73B9E">
            <w:r>
              <w:t>Ja, hvis farligt affald og Transportørtype er ”udenPnummer”</w:t>
            </w:r>
          </w:p>
        </w:tc>
        <w:tc>
          <w:tcPr>
            <w:tcW w:w="2298" w:type="dxa"/>
          </w:tcPr>
          <w:p w14:paraId="22C1EAE8" w14:textId="77777777" w:rsidR="00C73B9E" w:rsidRDefault="00C73B9E" w:rsidP="00C73B9E">
            <w:r>
              <w:t>&lt;8 cifre&gt;</w:t>
            </w:r>
          </w:p>
        </w:tc>
      </w:tr>
      <w:tr w:rsidR="00F1707C" w14:paraId="490DA506" w14:textId="77777777" w:rsidTr="00371EFE">
        <w:trPr>
          <w:trHeight w:val="371"/>
        </w:trPr>
        <w:tc>
          <w:tcPr>
            <w:tcW w:w="2498" w:type="dxa"/>
          </w:tcPr>
          <w:p w14:paraId="138D3CB3" w14:textId="77777777" w:rsidR="00F1707C" w:rsidRDefault="00F1707C" w:rsidP="00F1707C">
            <w:r>
              <w:t>TransportørPnummer</w:t>
            </w:r>
          </w:p>
        </w:tc>
        <w:tc>
          <w:tcPr>
            <w:tcW w:w="2949" w:type="dxa"/>
          </w:tcPr>
          <w:p w14:paraId="2C5E6024" w14:textId="7A6AB473" w:rsidR="00F1707C" w:rsidRDefault="00F1707C" w:rsidP="00F1707C">
            <w:r>
              <w:t>P-nummer</w:t>
            </w:r>
          </w:p>
        </w:tc>
        <w:tc>
          <w:tcPr>
            <w:tcW w:w="2113" w:type="dxa"/>
          </w:tcPr>
          <w:p w14:paraId="3B9B1900" w14:textId="77777777" w:rsidR="00F1707C" w:rsidRDefault="00F1707C" w:rsidP="00F1707C">
            <w:r>
              <w:t>Ja, hvis farligt affald og TransportørType er ”medPnummer”</w:t>
            </w:r>
          </w:p>
        </w:tc>
        <w:tc>
          <w:tcPr>
            <w:tcW w:w="2298" w:type="dxa"/>
          </w:tcPr>
          <w:p w14:paraId="481AD942" w14:textId="77777777" w:rsidR="00F1707C" w:rsidRDefault="00F1707C" w:rsidP="00F1707C">
            <w:r>
              <w:t>&lt;10 cifre&gt;</w:t>
            </w:r>
          </w:p>
        </w:tc>
      </w:tr>
      <w:tr w:rsidR="00F1707C" w14:paraId="0ADDF5C4" w14:textId="77777777" w:rsidTr="00371EFE">
        <w:trPr>
          <w:trHeight w:val="371"/>
        </w:trPr>
        <w:tc>
          <w:tcPr>
            <w:tcW w:w="2498" w:type="dxa"/>
          </w:tcPr>
          <w:p w14:paraId="2B80AE2C" w14:textId="77777777" w:rsidR="00F1707C" w:rsidRDefault="00F1707C" w:rsidP="00F1707C">
            <w:r>
              <w:t>TransportørLand</w:t>
            </w:r>
          </w:p>
        </w:tc>
        <w:tc>
          <w:tcPr>
            <w:tcW w:w="2949" w:type="dxa"/>
          </w:tcPr>
          <w:p w14:paraId="02A6A368" w14:textId="560DAC89" w:rsidR="00F1707C" w:rsidRDefault="00F1707C" w:rsidP="00F1707C">
            <w:r>
              <w:t>Landekode</w:t>
            </w:r>
          </w:p>
        </w:tc>
        <w:tc>
          <w:tcPr>
            <w:tcW w:w="2113" w:type="dxa"/>
          </w:tcPr>
          <w:p w14:paraId="4DD782F4" w14:textId="77777777" w:rsidR="00F1707C" w:rsidRDefault="00F1707C" w:rsidP="00F1707C">
            <w:r>
              <w:t>Ja, hvis farligt affald og transportør ikke er hjemmehørende i Danmark</w:t>
            </w:r>
          </w:p>
        </w:tc>
        <w:tc>
          <w:tcPr>
            <w:tcW w:w="2298" w:type="dxa"/>
          </w:tcPr>
          <w:p w14:paraId="5ACB6480" w14:textId="77777777" w:rsidR="00A2031A" w:rsidRDefault="00A2031A" w:rsidP="00A2031A">
            <w:r>
              <w:t>&lt;2 bogstaver&gt; eller &lt;landsnavn&gt; (&lt;2 bogstaver&gt;)</w:t>
            </w:r>
          </w:p>
          <w:p w14:paraId="47DB7836" w14:textId="77777777" w:rsidR="00A2031A" w:rsidRDefault="00A2031A" w:rsidP="00A2031A"/>
          <w:p w14:paraId="5FC7B0FE" w14:textId="499F972B" w:rsidR="00F1707C" w:rsidRDefault="00A2031A" w:rsidP="00A2031A">
            <w:r>
              <w:t>Til landekoden (&lt;2 bog</w:t>
            </w:r>
            <w:r>
              <w:lastRenderedPageBreak/>
              <w:t>staver&gt;) benyttes standarden iso3166-alpha2 (fx AL = Albanien og AD = Andorra) Se Bilag A 2.9.</w:t>
            </w:r>
          </w:p>
        </w:tc>
      </w:tr>
      <w:tr w:rsidR="008572FC" w14:paraId="5330857F" w14:textId="77777777" w:rsidTr="00371EFE">
        <w:trPr>
          <w:trHeight w:val="371"/>
        </w:trPr>
        <w:tc>
          <w:tcPr>
            <w:tcW w:w="2498" w:type="dxa"/>
          </w:tcPr>
          <w:p w14:paraId="002A0C7D" w14:textId="77777777" w:rsidR="008572FC" w:rsidRDefault="008572FC" w:rsidP="008572FC">
            <w:r>
              <w:lastRenderedPageBreak/>
              <w:t>TransportørVirksomhed</w:t>
            </w:r>
          </w:p>
        </w:tc>
        <w:tc>
          <w:tcPr>
            <w:tcW w:w="2949" w:type="dxa"/>
          </w:tcPr>
          <w:p w14:paraId="682DD84C" w14:textId="02844B6D" w:rsidR="008572FC" w:rsidRDefault="008572FC" w:rsidP="008572FC">
            <w:r>
              <w:t>Virksomhedsnavn</w:t>
            </w:r>
          </w:p>
        </w:tc>
        <w:tc>
          <w:tcPr>
            <w:tcW w:w="2113" w:type="dxa"/>
          </w:tcPr>
          <w:p w14:paraId="41CFC0FD" w14:textId="77777777" w:rsidR="008572FC" w:rsidRDefault="008572FC" w:rsidP="008572FC">
            <w:r>
              <w:t>Ja, hvis farligt affald og udenlandsk transportør</w:t>
            </w:r>
          </w:p>
        </w:tc>
        <w:tc>
          <w:tcPr>
            <w:tcW w:w="2298" w:type="dxa"/>
          </w:tcPr>
          <w:p w14:paraId="5A2B88EB" w14:textId="28367134" w:rsidR="008572FC" w:rsidRDefault="008572FC" w:rsidP="008572FC">
            <w:r>
              <w:t>&lt;op til 200 bogstaver eller tegn&gt;</w:t>
            </w:r>
          </w:p>
        </w:tc>
      </w:tr>
      <w:tr w:rsidR="00F1707C" w14:paraId="7476B0A6" w14:textId="77777777" w:rsidTr="00371EFE">
        <w:trPr>
          <w:trHeight w:val="371"/>
        </w:trPr>
        <w:tc>
          <w:tcPr>
            <w:tcW w:w="2498" w:type="dxa"/>
          </w:tcPr>
          <w:p w14:paraId="077E4915" w14:textId="77777777" w:rsidR="00F1707C" w:rsidRDefault="00F1707C" w:rsidP="00F1707C">
            <w:r>
              <w:t>TransportørEmail</w:t>
            </w:r>
          </w:p>
        </w:tc>
        <w:tc>
          <w:tcPr>
            <w:tcW w:w="2949" w:type="dxa"/>
          </w:tcPr>
          <w:p w14:paraId="12C66C58" w14:textId="77777777" w:rsidR="00F1707C" w:rsidRDefault="00F1707C" w:rsidP="00F1707C">
            <w:r>
              <w:t>Nej</w:t>
            </w:r>
          </w:p>
        </w:tc>
        <w:tc>
          <w:tcPr>
            <w:tcW w:w="2113" w:type="dxa"/>
          </w:tcPr>
          <w:p w14:paraId="61372AE8" w14:textId="77777777" w:rsidR="00F1707C" w:rsidRDefault="00F1707C" w:rsidP="00F1707C">
            <w:r>
              <w:t>Ja, hvis farligt affald og udenlandsk transportør</w:t>
            </w:r>
          </w:p>
        </w:tc>
        <w:tc>
          <w:tcPr>
            <w:tcW w:w="2298" w:type="dxa"/>
          </w:tcPr>
          <w:p w14:paraId="1C75F64D" w14:textId="134C1A35" w:rsidR="00F1707C" w:rsidRDefault="00F1707C" w:rsidP="00F1707C">
            <w:r>
              <w:t>&lt;op til 200 bogstaver eller tegn&gt;</w:t>
            </w:r>
          </w:p>
        </w:tc>
      </w:tr>
      <w:tr w:rsidR="00F1707C" w14:paraId="30D49945" w14:textId="77777777" w:rsidTr="00371EFE">
        <w:trPr>
          <w:trHeight w:val="371"/>
        </w:trPr>
        <w:tc>
          <w:tcPr>
            <w:tcW w:w="2498" w:type="dxa"/>
          </w:tcPr>
          <w:p w14:paraId="0863D7DB" w14:textId="77777777" w:rsidR="00F1707C" w:rsidRDefault="00F1707C" w:rsidP="00F1707C">
            <w:r>
              <w:t>ForhandlerType</w:t>
            </w:r>
          </w:p>
        </w:tc>
        <w:tc>
          <w:tcPr>
            <w:tcW w:w="2949" w:type="dxa"/>
          </w:tcPr>
          <w:p w14:paraId="795C904C" w14:textId="77777777" w:rsidR="00F1707C" w:rsidRDefault="00F1707C" w:rsidP="00F1707C">
            <w:r>
              <w:t>Nej</w:t>
            </w:r>
          </w:p>
        </w:tc>
        <w:tc>
          <w:tcPr>
            <w:tcW w:w="2113" w:type="dxa"/>
          </w:tcPr>
          <w:p w14:paraId="6F18A619" w14:textId="00BB498A" w:rsidR="00F1707C" w:rsidRDefault="00F1707C" w:rsidP="00F1707C">
            <w:r>
              <w:t>Ja, hvis farligt affald og tilknyttet Forhandler-mægler</w:t>
            </w:r>
          </w:p>
        </w:tc>
        <w:tc>
          <w:tcPr>
            <w:tcW w:w="2298" w:type="dxa"/>
          </w:tcPr>
          <w:p w14:paraId="1FA8FBE7" w14:textId="17275D03" w:rsidR="00F1707C" w:rsidRDefault="00F1707C" w:rsidP="00F1707C">
            <w:r>
              <w:t>&lt;medPnummer&gt;, &lt;udenPnummer&gt; eller &lt;udenlandskVirksomhed&gt;</w:t>
            </w:r>
          </w:p>
        </w:tc>
      </w:tr>
      <w:tr w:rsidR="00F1707C" w14:paraId="6EA5C372" w14:textId="77777777" w:rsidTr="00371EFE">
        <w:trPr>
          <w:trHeight w:val="371"/>
        </w:trPr>
        <w:tc>
          <w:tcPr>
            <w:tcW w:w="2498" w:type="dxa"/>
          </w:tcPr>
          <w:p w14:paraId="6708C96D" w14:textId="77777777" w:rsidR="00F1707C" w:rsidRDefault="00F1707C" w:rsidP="00F1707C">
            <w:r>
              <w:t>ForhandlerCVRnummer</w:t>
            </w:r>
          </w:p>
        </w:tc>
        <w:tc>
          <w:tcPr>
            <w:tcW w:w="2949" w:type="dxa"/>
          </w:tcPr>
          <w:p w14:paraId="572440E0" w14:textId="21C6F147" w:rsidR="00F1707C" w:rsidRDefault="00F1707C" w:rsidP="00F1707C">
            <w:r>
              <w:t>CVR-nummer</w:t>
            </w:r>
          </w:p>
        </w:tc>
        <w:tc>
          <w:tcPr>
            <w:tcW w:w="2113" w:type="dxa"/>
          </w:tcPr>
          <w:p w14:paraId="24D9A8E5" w14:textId="2BD90E5D" w:rsidR="00F1707C" w:rsidRDefault="00F1707C" w:rsidP="00F1707C">
            <w:r>
              <w:t>Ja, hvis farligt affald og tilknyttet Forhandler-mægler og ForhandlerType er ”udenPnummer”</w:t>
            </w:r>
          </w:p>
        </w:tc>
        <w:tc>
          <w:tcPr>
            <w:tcW w:w="2298" w:type="dxa"/>
          </w:tcPr>
          <w:p w14:paraId="4D3112A9" w14:textId="77777777" w:rsidR="00F1707C" w:rsidRDefault="00F1707C" w:rsidP="00F1707C">
            <w:r>
              <w:t>&lt;8 cifre&gt;</w:t>
            </w:r>
          </w:p>
        </w:tc>
      </w:tr>
      <w:tr w:rsidR="00F1707C" w14:paraId="62879181" w14:textId="77777777" w:rsidTr="00371EFE">
        <w:trPr>
          <w:trHeight w:val="371"/>
        </w:trPr>
        <w:tc>
          <w:tcPr>
            <w:tcW w:w="2498" w:type="dxa"/>
          </w:tcPr>
          <w:p w14:paraId="6847D563" w14:textId="77777777" w:rsidR="00F1707C" w:rsidRDefault="00F1707C" w:rsidP="00F1707C">
            <w:r>
              <w:t>ForhandlerPnummer</w:t>
            </w:r>
          </w:p>
        </w:tc>
        <w:tc>
          <w:tcPr>
            <w:tcW w:w="2949" w:type="dxa"/>
          </w:tcPr>
          <w:p w14:paraId="26D2233D" w14:textId="17CDB33B" w:rsidR="00F1707C" w:rsidRDefault="00F1707C" w:rsidP="00F1707C">
            <w:r>
              <w:t>P-nummer</w:t>
            </w:r>
          </w:p>
        </w:tc>
        <w:tc>
          <w:tcPr>
            <w:tcW w:w="2113" w:type="dxa"/>
          </w:tcPr>
          <w:p w14:paraId="669EA0B1" w14:textId="7D2C645C" w:rsidR="00F1707C" w:rsidRDefault="00F1707C" w:rsidP="00F1707C">
            <w:r>
              <w:t>Ja, hvis farligt affald og tilknyttet Forhandler-mægler og ForhandlerType er ”medPnummer”</w:t>
            </w:r>
          </w:p>
        </w:tc>
        <w:tc>
          <w:tcPr>
            <w:tcW w:w="2298" w:type="dxa"/>
          </w:tcPr>
          <w:p w14:paraId="6E8795B7" w14:textId="77777777" w:rsidR="00F1707C" w:rsidRDefault="00F1707C" w:rsidP="00F1707C">
            <w:r>
              <w:t>&lt;10 cifre&gt;</w:t>
            </w:r>
          </w:p>
        </w:tc>
      </w:tr>
      <w:tr w:rsidR="00F1707C" w14:paraId="5679A6FB" w14:textId="77777777" w:rsidTr="00371EFE">
        <w:trPr>
          <w:trHeight w:val="371"/>
        </w:trPr>
        <w:tc>
          <w:tcPr>
            <w:tcW w:w="2498" w:type="dxa"/>
          </w:tcPr>
          <w:p w14:paraId="05E5DDCE" w14:textId="77777777" w:rsidR="00F1707C" w:rsidRDefault="00F1707C" w:rsidP="00F1707C">
            <w:r>
              <w:t>ForhandlerLand</w:t>
            </w:r>
          </w:p>
        </w:tc>
        <w:tc>
          <w:tcPr>
            <w:tcW w:w="2949" w:type="dxa"/>
          </w:tcPr>
          <w:p w14:paraId="5E7AD671" w14:textId="669C2444" w:rsidR="00F1707C" w:rsidRDefault="00F1707C" w:rsidP="00F1707C">
            <w:r>
              <w:t>Landekode</w:t>
            </w:r>
          </w:p>
        </w:tc>
        <w:tc>
          <w:tcPr>
            <w:tcW w:w="2113" w:type="dxa"/>
          </w:tcPr>
          <w:p w14:paraId="29818624" w14:textId="73928B78" w:rsidR="00F1707C" w:rsidRDefault="00F1707C" w:rsidP="00F1707C">
            <w:r>
              <w:t>Ja, hvis farligt affald og tilknyttet Forhandler-mægler og forhandleren ikke er hjemmehørende i Danmark</w:t>
            </w:r>
          </w:p>
        </w:tc>
        <w:tc>
          <w:tcPr>
            <w:tcW w:w="2298" w:type="dxa"/>
          </w:tcPr>
          <w:p w14:paraId="24318262" w14:textId="77777777" w:rsidR="00A2031A" w:rsidRDefault="00A2031A" w:rsidP="00A2031A">
            <w:r>
              <w:t>&lt;2 bogstaver&gt; eller &lt;landsnavn&gt; (&lt;2 bogstaver&gt;)</w:t>
            </w:r>
          </w:p>
          <w:p w14:paraId="1A63AAB8" w14:textId="77777777" w:rsidR="00A2031A" w:rsidRDefault="00A2031A" w:rsidP="00A2031A"/>
          <w:p w14:paraId="6903EBCB" w14:textId="7C990266" w:rsidR="00F1707C" w:rsidRDefault="00A2031A" w:rsidP="00A2031A">
            <w:r>
              <w:t>Til landekoden (&lt;2 bogstaver&gt;) benyttes standarden iso3166-alpha2 (fx AL = Albanien og AD = Andorra) Se Bilag A 2.9.</w:t>
            </w:r>
          </w:p>
        </w:tc>
      </w:tr>
      <w:tr w:rsidR="008572FC" w14:paraId="4193D8E1" w14:textId="77777777" w:rsidTr="00371EFE">
        <w:trPr>
          <w:trHeight w:val="371"/>
        </w:trPr>
        <w:tc>
          <w:tcPr>
            <w:tcW w:w="2498" w:type="dxa"/>
          </w:tcPr>
          <w:p w14:paraId="1407DC07" w14:textId="77777777" w:rsidR="008572FC" w:rsidRDefault="008572FC" w:rsidP="008572FC">
            <w:r>
              <w:t>ForhandlerVirksomhed</w:t>
            </w:r>
          </w:p>
        </w:tc>
        <w:tc>
          <w:tcPr>
            <w:tcW w:w="2949" w:type="dxa"/>
          </w:tcPr>
          <w:p w14:paraId="0C90C127" w14:textId="5B902512" w:rsidR="008572FC" w:rsidRDefault="008572FC" w:rsidP="008572FC">
            <w:r>
              <w:t>Virksomhedsnavn</w:t>
            </w:r>
          </w:p>
        </w:tc>
        <w:tc>
          <w:tcPr>
            <w:tcW w:w="2113" w:type="dxa"/>
          </w:tcPr>
          <w:p w14:paraId="284EA905" w14:textId="41058610" w:rsidR="008572FC" w:rsidRDefault="008572FC" w:rsidP="008572FC">
            <w:r>
              <w:t>Ja, hvis farligt affald og tilknyttet Forhandler-mægler og forhandleren ikke er hjemmehørende i Danmark</w:t>
            </w:r>
          </w:p>
        </w:tc>
        <w:tc>
          <w:tcPr>
            <w:tcW w:w="2298" w:type="dxa"/>
          </w:tcPr>
          <w:p w14:paraId="6CB6F2F7" w14:textId="7595989C" w:rsidR="008572FC" w:rsidRDefault="008572FC" w:rsidP="008572FC">
            <w:r>
              <w:t>&lt;op til 200 bogstaver eller tegn&gt;</w:t>
            </w:r>
          </w:p>
        </w:tc>
      </w:tr>
      <w:tr w:rsidR="00F1707C" w14:paraId="327EFD4C" w14:textId="77777777" w:rsidTr="00371EFE">
        <w:trPr>
          <w:trHeight w:val="371"/>
        </w:trPr>
        <w:tc>
          <w:tcPr>
            <w:tcW w:w="2498" w:type="dxa"/>
          </w:tcPr>
          <w:p w14:paraId="5FF3FFFC" w14:textId="77777777" w:rsidR="00F1707C" w:rsidRDefault="00F1707C" w:rsidP="00F1707C">
            <w:r>
              <w:t>ForhandlerEmail</w:t>
            </w:r>
          </w:p>
        </w:tc>
        <w:tc>
          <w:tcPr>
            <w:tcW w:w="2949" w:type="dxa"/>
          </w:tcPr>
          <w:p w14:paraId="2EB054FE" w14:textId="77777777" w:rsidR="00F1707C" w:rsidRDefault="00F1707C" w:rsidP="00F1707C">
            <w:r>
              <w:t>Nej</w:t>
            </w:r>
          </w:p>
        </w:tc>
        <w:tc>
          <w:tcPr>
            <w:tcW w:w="2113" w:type="dxa"/>
          </w:tcPr>
          <w:p w14:paraId="3DB96413" w14:textId="7D6ACE6D" w:rsidR="00F1707C" w:rsidRDefault="00F1707C" w:rsidP="00F1707C">
            <w:r>
              <w:t>Ja, hvis farligt affald og tilknyttet Forhandler-mægler og forhandleren ikke er hjemmehørende i Danmark</w:t>
            </w:r>
          </w:p>
        </w:tc>
        <w:tc>
          <w:tcPr>
            <w:tcW w:w="2298" w:type="dxa"/>
          </w:tcPr>
          <w:p w14:paraId="0C40F18A" w14:textId="069FBA2A" w:rsidR="00F1707C" w:rsidRDefault="00F1707C" w:rsidP="00F1707C">
            <w:r>
              <w:t>&lt;op til 200 bogstaver eller tegn&gt;</w:t>
            </w:r>
          </w:p>
        </w:tc>
      </w:tr>
      <w:tr w:rsidR="00F1707C" w14:paraId="0C6CA52B" w14:textId="77777777" w:rsidTr="00371EFE">
        <w:trPr>
          <w:trHeight w:val="371"/>
        </w:trPr>
        <w:tc>
          <w:tcPr>
            <w:tcW w:w="2498" w:type="dxa"/>
          </w:tcPr>
          <w:p w14:paraId="4CC80EFF" w14:textId="77777777" w:rsidR="00F1707C" w:rsidRDefault="00F1707C" w:rsidP="00F1707C">
            <w:r>
              <w:t>Håndteringsdato</w:t>
            </w:r>
          </w:p>
        </w:tc>
        <w:tc>
          <w:tcPr>
            <w:tcW w:w="2949" w:type="dxa"/>
          </w:tcPr>
          <w:p w14:paraId="31F423EE" w14:textId="77777777" w:rsidR="00F1707C" w:rsidRDefault="00F1707C" w:rsidP="00F1707C">
            <w:r>
              <w:t>Nej</w:t>
            </w:r>
          </w:p>
        </w:tc>
        <w:tc>
          <w:tcPr>
            <w:tcW w:w="2113" w:type="dxa"/>
          </w:tcPr>
          <w:p w14:paraId="7E132C63" w14:textId="77777777" w:rsidR="00F1707C" w:rsidRDefault="00F1707C" w:rsidP="00F1707C">
            <w:r>
              <w:t>Nej</w:t>
            </w:r>
          </w:p>
        </w:tc>
        <w:tc>
          <w:tcPr>
            <w:tcW w:w="2298" w:type="dxa"/>
          </w:tcPr>
          <w:p w14:paraId="409AC461" w14:textId="77777777" w:rsidR="00F1707C" w:rsidRDefault="00F1707C" w:rsidP="00F1707C">
            <w:r>
              <w:t>&lt;aaaa-mm-dd&gt; eller &lt;dd-mm-aaaa&gt; eller &lt;d. måned år&gt;</w:t>
            </w:r>
          </w:p>
        </w:tc>
      </w:tr>
    </w:tbl>
    <w:p w14:paraId="6AB3846F" w14:textId="34DBAC9B" w:rsidR="00B2187C" w:rsidRDefault="00B2187C" w:rsidP="00332A19"/>
    <w:p w14:paraId="6A797313" w14:textId="77777777" w:rsidR="00B2187C" w:rsidRDefault="00B2187C">
      <w:r>
        <w:br w:type="page"/>
      </w:r>
    </w:p>
    <w:p w14:paraId="36715521" w14:textId="5B0055FD" w:rsidR="00332A19" w:rsidRDefault="00B2187C" w:rsidP="00B2187C">
      <w:pPr>
        <w:pStyle w:val="Overskrift2"/>
      </w:pPr>
      <w:bookmarkStart w:id="43" w:name="_Toc133576136"/>
      <w:r>
        <w:lastRenderedPageBreak/>
        <w:t>Modtager</w:t>
      </w:r>
      <w:bookmarkEnd w:id="43"/>
    </w:p>
    <w:p w14:paraId="36EFBBD4" w14:textId="3E4BFD79" w:rsidR="00B2187C" w:rsidRPr="00B2187C" w:rsidRDefault="00B2187C" w:rsidP="00B2187C">
      <w:r>
        <w:rPr>
          <w:noProof/>
        </w:rPr>
        <w:drawing>
          <wp:inline distT="0" distB="0" distL="0" distR="0" wp14:anchorId="0447DAE9" wp14:editId="53A5C8DA">
            <wp:extent cx="5133975" cy="1352550"/>
            <wp:effectExtent l="0" t="0" r="9525" b="0"/>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133975" cy="1352550"/>
                    </a:xfrm>
                    <a:prstGeom prst="rect">
                      <a:avLst/>
                    </a:prstGeom>
                  </pic:spPr>
                </pic:pic>
              </a:graphicData>
            </a:graphic>
          </wp:inline>
        </w:drawing>
      </w:r>
    </w:p>
    <w:p w14:paraId="5EF58C10" w14:textId="77777777" w:rsidR="00332A19" w:rsidRDefault="00332A19" w:rsidP="00332A19"/>
    <w:tbl>
      <w:tblPr>
        <w:tblStyle w:val="Tabel-Gitter"/>
        <w:tblpPr w:leftFromText="141" w:rightFromText="141" w:vertAnchor="page" w:horzAnchor="margin" w:tblpY="4021"/>
        <w:tblW w:w="0" w:type="auto"/>
        <w:tblLook w:val="04A0" w:firstRow="1" w:lastRow="0" w:firstColumn="1" w:lastColumn="0" w:noHBand="0" w:noVBand="1"/>
      </w:tblPr>
      <w:tblGrid>
        <w:gridCol w:w="2498"/>
        <w:gridCol w:w="2949"/>
        <w:gridCol w:w="2113"/>
        <w:gridCol w:w="2298"/>
      </w:tblGrid>
      <w:tr w:rsidR="00B2187C" w:rsidRPr="00864C64" w14:paraId="2361A8C0" w14:textId="77777777" w:rsidTr="00371EFE">
        <w:trPr>
          <w:trHeight w:val="371"/>
        </w:trPr>
        <w:tc>
          <w:tcPr>
            <w:tcW w:w="2498" w:type="dxa"/>
          </w:tcPr>
          <w:p w14:paraId="03A8B6A9" w14:textId="77777777" w:rsidR="00B2187C" w:rsidRPr="00864C64" w:rsidRDefault="00B2187C" w:rsidP="00371EFE">
            <w:pPr>
              <w:rPr>
                <w:b/>
                <w:bCs/>
              </w:rPr>
            </w:pPr>
            <w:r w:rsidRPr="00864C64">
              <w:rPr>
                <w:b/>
                <w:bCs/>
              </w:rPr>
              <w:t>Feltnavn</w:t>
            </w:r>
          </w:p>
        </w:tc>
        <w:tc>
          <w:tcPr>
            <w:tcW w:w="2949" w:type="dxa"/>
          </w:tcPr>
          <w:p w14:paraId="7A742F82" w14:textId="77777777" w:rsidR="00B2187C" w:rsidRPr="00864C64" w:rsidRDefault="00B2187C" w:rsidP="00371EFE">
            <w:pPr>
              <w:rPr>
                <w:b/>
                <w:bCs/>
              </w:rPr>
            </w:pPr>
            <w:r>
              <w:rPr>
                <w:b/>
                <w:bCs/>
              </w:rPr>
              <w:t>ADS beskrivelse jf. Affaldsdatabekendtgørelsen</w:t>
            </w:r>
          </w:p>
        </w:tc>
        <w:tc>
          <w:tcPr>
            <w:tcW w:w="2113" w:type="dxa"/>
          </w:tcPr>
          <w:p w14:paraId="564F7E51" w14:textId="77777777" w:rsidR="00B2187C" w:rsidRPr="00864C64" w:rsidRDefault="00B2187C" w:rsidP="00371EFE">
            <w:pPr>
              <w:rPr>
                <w:b/>
                <w:bCs/>
              </w:rPr>
            </w:pPr>
            <w:r>
              <w:rPr>
                <w:b/>
                <w:bCs/>
              </w:rPr>
              <w:t>Obligatorisk</w:t>
            </w:r>
          </w:p>
        </w:tc>
        <w:tc>
          <w:tcPr>
            <w:tcW w:w="2298" w:type="dxa"/>
          </w:tcPr>
          <w:p w14:paraId="42ADDF70" w14:textId="77777777" w:rsidR="00B2187C" w:rsidRPr="00864C64" w:rsidRDefault="00B2187C" w:rsidP="00371EFE">
            <w:pPr>
              <w:rPr>
                <w:b/>
                <w:bCs/>
              </w:rPr>
            </w:pPr>
            <w:r>
              <w:rPr>
                <w:b/>
                <w:bCs/>
              </w:rPr>
              <w:t>Feltmaske (Format på data)</w:t>
            </w:r>
          </w:p>
        </w:tc>
      </w:tr>
      <w:tr w:rsidR="00B2187C" w14:paraId="464093F6" w14:textId="77777777" w:rsidTr="00371EFE">
        <w:trPr>
          <w:trHeight w:val="371"/>
        </w:trPr>
        <w:tc>
          <w:tcPr>
            <w:tcW w:w="2498" w:type="dxa"/>
          </w:tcPr>
          <w:p w14:paraId="74939827" w14:textId="77777777" w:rsidR="00B2187C" w:rsidRDefault="00B2187C" w:rsidP="00371EFE">
            <w:r>
              <w:t>Egenreference</w:t>
            </w:r>
          </w:p>
        </w:tc>
        <w:tc>
          <w:tcPr>
            <w:tcW w:w="2949" w:type="dxa"/>
          </w:tcPr>
          <w:p w14:paraId="5D40F82B" w14:textId="77777777" w:rsidR="00B2187C" w:rsidRDefault="00B2187C" w:rsidP="00371EFE">
            <w:r>
              <w:t>Nej</w:t>
            </w:r>
          </w:p>
        </w:tc>
        <w:tc>
          <w:tcPr>
            <w:tcW w:w="2113" w:type="dxa"/>
          </w:tcPr>
          <w:p w14:paraId="207D67F5" w14:textId="77777777" w:rsidR="00B2187C" w:rsidRDefault="00B2187C" w:rsidP="00371EFE">
            <w:r>
              <w:t>Nej</w:t>
            </w:r>
          </w:p>
        </w:tc>
        <w:tc>
          <w:tcPr>
            <w:tcW w:w="2298" w:type="dxa"/>
          </w:tcPr>
          <w:p w14:paraId="0609EFC9" w14:textId="77777777" w:rsidR="00B2187C" w:rsidRDefault="00B2187C" w:rsidP="00371EFE">
            <w:r>
              <w:t>&lt;op til 255 bogstaver eller tegn&gt;</w:t>
            </w:r>
          </w:p>
        </w:tc>
      </w:tr>
      <w:tr w:rsidR="00B2187C" w14:paraId="6E974778" w14:textId="77777777" w:rsidTr="00371EFE">
        <w:trPr>
          <w:trHeight w:val="371"/>
        </w:trPr>
        <w:tc>
          <w:tcPr>
            <w:tcW w:w="2498" w:type="dxa"/>
          </w:tcPr>
          <w:p w14:paraId="36792912" w14:textId="77777777" w:rsidR="00B2187C" w:rsidRDefault="00B2187C" w:rsidP="00371EFE">
            <w:r>
              <w:t>Producentreference</w:t>
            </w:r>
          </w:p>
        </w:tc>
        <w:tc>
          <w:tcPr>
            <w:tcW w:w="2949" w:type="dxa"/>
          </w:tcPr>
          <w:p w14:paraId="6129762C" w14:textId="77777777" w:rsidR="00B2187C" w:rsidRDefault="00B2187C" w:rsidP="00371EFE">
            <w:r>
              <w:t>Nej</w:t>
            </w:r>
          </w:p>
        </w:tc>
        <w:tc>
          <w:tcPr>
            <w:tcW w:w="2113" w:type="dxa"/>
          </w:tcPr>
          <w:p w14:paraId="0EA75FA3" w14:textId="77777777" w:rsidR="00B2187C" w:rsidRDefault="00B2187C" w:rsidP="00371EFE">
            <w:r>
              <w:t>Kun for virksomheder der håndterer WEEE</w:t>
            </w:r>
          </w:p>
        </w:tc>
        <w:tc>
          <w:tcPr>
            <w:tcW w:w="2298" w:type="dxa"/>
          </w:tcPr>
          <w:p w14:paraId="460CA809" w14:textId="77777777" w:rsidR="00B2187C" w:rsidRDefault="00B2187C" w:rsidP="00371EFE">
            <w:r>
              <w:t>&lt;op til 50 bogstaver eller tegn&gt;</w:t>
            </w:r>
          </w:p>
        </w:tc>
      </w:tr>
      <w:tr w:rsidR="00B2187C" w14:paraId="4B1661EC" w14:textId="77777777" w:rsidTr="00371EFE">
        <w:trPr>
          <w:trHeight w:val="371"/>
        </w:trPr>
        <w:tc>
          <w:tcPr>
            <w:tcW w:w="2498" w:type="dxa"/>
          </w:tcPr>
          <w:p w14:paraId="3C9DBD81" w14:textId="77777777" w:rsidR="00B2187C" w:rsidRDefault="00B2187C" w:rsidP="00371EFE">
            <w:r>
              <w:t>Producenttype - Kaldes WPT i resten af tabellen.</w:t>
            </w:r>
          </w:p>
        </w:tc>
        <w:tc>
          <w:tcPr>
            <w:tcW w:w="2949" w:type="dxa"/>
          </w:tcPr>
          <w:p w14:paraId="0A7BE1E5" w14:textId="77777777" w:rsidR="00B2187C" w:rsidRDefault="00B2187C" w:rsidP="00371EFE">
            <w:r>
              <w:t>Producenttype</w:t>
            </w:r>
          </w:p>
        </w:tc>
        <w:tc>
          <w:tcPr>
            <w:tcW w:w="2113" w:type="dxa"/>
          </w:tcPr>
          <w:p w14:paraId="4D95D479" w14:textId="77777777" w:rsidR="00B2187C" w:rsidRDefault="00B2187C" w:rsidP="00371EFE">
            <w:r>
              <w:t>Ja</w:t>
            </w:r>
          </w:p>
        </w:tc>
        <w:tc>
          <w:tcPr>
            <w:tcW w:w="2298" w:type="dxa"/>
          </w:tcPr>
          <w:p w14:paraId="08050E56" w14:textId="77777777" w:rsidR="00B2187C" w:rsidRDefault="00B2187C" w:rsidP="00371EFE">
            <w:r>
              <w:t xml:space="preserve">Muligheder: </w:t>
            </w:r>
          </w:p>
          <w:p w14:paraId="4503ADB1" w14:textId="77777777" w:rsidR="00B2187C" w:rsidRDefault="00B2187C" w:rsidP="00371EFE">
            <w:r>
              <w:t xml:space="preserve">Municipality (Kommune) WithPNumber (MedPnummer) </w:t>
            </w:r>
          </w:p>
          <w:p w14:paraId="392B3ED6" w14:textId="77777777" w:rsidR="00B2187C" w:rsidRDefault="00B2187C" w:rsidP="00371EFE">
            <w:r>
              <w:t>WithoutPNumber (UdenPnummer) Se CSV skabelonen eller bilag A 3.07</w:t>
            </w:r>
          </w:p>
        </w:tc>
      </w:tr>
      <w:tr w:rsidR="00B2187C" w14:paraId="4958C85F" w14:textId="77777777" w:rsidTr="00371EFE">
        <w:trPr>
          <w:trHeight w:val="371"/>
        </w:trPr>
        <w:tc>
          <w:tcPr>
            <w:tcW w:w="2498" w:type="dxa"/>
          </w:tcPr>
          <w:p w14:paraId="34B76DD5" w14:textId="77777777" w:rsidR="00B2187C" w:rsidRDefault="00B2187C" w:rsidP="00371EFE">
            <w:r>
              <w:t>Kommunekode</w:t>
            </w:r>
          </w:p>
        </w:tc>
        <w:tc>
          <w:tcPr>
            <w:tcW w:w="2949" w:type="dxa"/>
          </w:tcPr>
          <w:p w14:paraId="7BFD48B6" w14:textId="77777777" w:rsidR="00B2187C" w:rsidRDefault="00B2187C" w:rsidP="00371EFE">
            <w:r>
              <w:t>Kommunekode</w:t>
            </w:r>
          </w:p>
        </w:tc>
        <w:tc>
          <w:tcPr>
            <w:tcW w:w="2113" w:type="dxa"/>
          </w:tcPr>
          <w:p w14:paraId="3EDB6122" w14:textId="77777777" w:rsidR="00B2187C" w:rsidRDefault="00B2187C" w:rsidP="00371EFE">
            <w:r>
              <w:t>Ja, hvis WPT er lig Municipality eller WithoutPNumber</w:t>
            </w:r>
          </w:p>
        </w:tc>
        <w:tc>
          <w:tcPr>
            <w:tcW w:w="2298" w:type="dxa"/>
          </w:tcPr>
          <w:p w14:paraId="7C8830EA" w14:textId="77777777" w:rsidR="00D069E9" w:rsidRDefault="00D069E9" w:rsidP="00D069E9">
            <w:r>
              <w:t xml:space="preserve">&lt;4 cifre&gt; eller </w:t>
            </w:r>
            <w:r w:rsidRPr="000D6D28">
              <w:t>&lt;kommunenavn&gt; (&lt;4 cifre&gt;)</w:t>
            </w:r>
          </w:p>
          <w:p w14:paraId="21B9EC27" w14:textId="77777777" w:rsidR="000D6D28" w:rsidRDefault="000D6D28" w:rsidP="00371EFE"/>
          <w:p w14:paraId="012A284D" w14:textId="74A557E6" w:rsidR="00B2187C" w:rsidRDefault="00B2187C" w:rsidP="00371EFE">
            <w:r>
              <w:t>Se CSV-skabelonen eller bilag A 3.07</w:t>
            </w:r>
          </w:p>
        </w:tc>
      </w:tr>
      <w:tr w:rsidR="00B2187C" w14:paraId="4B2BBEBC" w14:textId="77777777" w:rsidTr="00371EFE">
        <w:trPr>
          <w:trHeight w:val="371"/>
        </w:trPr>
        <w:tc>
          <w:tcPr>
            <w:tcW w:w="2498" w:type="dxa"/>
          </w:tcPr>
          <w:p w14:paraId="6E0BB967" w14:textId="77777777" w:rsidR="00B2187C" w:rsidRDefault="00B2187C" w:rsidP="00371EFE">
            <w:r>
              <w:t>Privatpersonnavn</w:t>
            </w:r>
          </w:p>
        </w:tc>
        <w:tc>
          <w:tcPr>
            <w:tcW w:w="2949" w:type="dxa"/>
          </w:tcPr>
          <w:p w14:paraId="52D4A85E" w14:textId="77777777" w:rsidR="00B2187C" w:rsidRDefault="00B2187C" w:rsidP="00371EFE">
            <w:r>
              <w:t>Nej</w:t>
            </w:r>
          </w:p>
        </w:tc>
        <w:tc>
          <w:tcPr>
            <w:tcW w:w="2113" w:type="dxa"/>
          </w:tcPr>
          <w:p w14:paraId="434BF30B" w14:textId="77777777" w:rsidR="00B2187C" w:rsidRDefault="00B2187C" w:rsidP="00371EFE">
            <w:r>
              <w:t>Nej</w:t>
            </w:r>
          </w:p>
        </w:tc>
        <w:tc>
          <w:tcPr>
            <w:tcW w:w="2298" w:type="dxa"/>
          </w:tcPr>
          <w:p w14:paraId="53B7BF1E" w14:textId="77777777" w:rsidR="00B2187C" w:rsidRDefault="00B2187C" w:rsidP="00371EFE">
            <w:r>
              <w:t>Skal ikke udfyldes, forældet kolonne.</w:t>
            </w:r>
          </w:p>
        </w:tc>
      </w:tr>
      <w:tr w:rsidR="00B2187C" w14:paraId="7A28033B" w14:textId="77777777" w:rsidTr="00371EFE">
        <w:trPr>
          <w:trHeight w:val="371"/>
        </w:trPr>
        <w:tc>
          <w:tcPr>
            <w:tcW w:w="2498" w:type="dxa"/>
          </w:tcPr>
          <w:p w14:paraId="68410E28" w14:textId="77777777" w:rsidR="00B2187C" w:rsidRDefault="00B2187C" w:rsidP="00371EFE">
            <w:r>
              <w:t>Vejnavn</w:t>
            </w:r>
          </w:p>
        </w:tc>
        <w:tc>
          <w:tcPr>
            <w:tcW w:w="2949" w:type="dxa"/>
          </w:tcPr>
          <w:p w14:paraId="22C908E6" w14:textId="77777777" w:rsidR="00B2187C" w:rsidRDefault="00B2187C" w:rsidP="00371EFE">
            <w:r>
              <w:t>Vejnavn</w:t>
            </w:r>
          </w:p>
        </w:tc>
        <w:tc>
          <w:tcPr>
            <w:tcW w:w="2113" w:type="dxa"/>
          </w:tcPr>
          <w:p w14:paraId="15671668" w14:textId="77777777" w:rsidR="00B2187C" w:rsidRDefault="00B2187C" w:rsidP="00371EFE">
            <w:r>
              <w:t>Ja, hvis WPT er lig WithoutPNumber</w:t>
            </w:r>
          </w:p>
        </w:tc>
        <w:tc>
          <w:tcPr>
            <w:tcW w:w="2298" w:type="dxa"/>
          </w:tcPr>
          <w:p w14:paraId="2ED345C3" w14:textId="77777777" w:rsidR="00B2187C" w:rsidRDefault="00B2187C" w:rsidP="00371EFE">
            <w:r>
              <w:t>&lt;op til 40 bogstaver&gt;</w:t>
            </w:r>
          </w:p>
        </w:tc>
      </w:tr>
      <w:tr w:rsidR="00B2187C" w14:paraId="599854B2" w14:textId="77777777" w:rsidTr="00371EFE">
        <w:trPr>
          <w:trHeight w:val="371"/>
        </w:trPr>
        <w:tc>
          <w:tcPr>
            <w:tcW w:w="2498" w:type="dxa"/>
          </w:tcPr>
          <w:p w14:paraId="6C10F3E1" w14:textId="77777777" w:rsidR="00B2187C" w:rsidRDefault="00B2187C" w:rsidP="00371EFE">
            <w:r>
              <w:t>Husnummer</w:t>
            </w:r>
          </w:p>
        </w:tc>
        <w:tc>
          <w:tcPr>
            <w:tcW w:w="2949" w:type="dxa"/>
          </w:tcPr>
          <w:p w14:paraId="6168EBE8" w14:textId="77777777" w:rsidR="00B2187C" w:rsidRDefault="00B2187C" w:rsidP="00371EFE">
            <w:r>
              <w:t>Husnr.</w:t>
            </w:r>
          </w:p>
        </w:tc>
        <w:tc>
          <w:tcPr>
            <w:tcW w:w="2113" w:type="dxa"/>
          </w:tcPr>
          <w:p w14:paraId="112F1626" w14:textId="77777777" w:rsidR="00B2187C" w:rsidRDefault="00B2187C" w:rsidP="00371EFE">
            <w:r>
              <w:t>Ja, hvis WPT er lig WithoutPNumber</w:t>
            </w:r>
          </w:p>
        </w:tc>
        <w:tc>
          <w:tcPr>
            <w:tcW w:w="2298" w:type="dxa"/>
          </w:tcPr>
          <w:p w14:paraId="567174BD" w14:textId="77777777" w:rsidR="00B2187C" w:rsidRDefault="00B2187C" w:rsidP="00371EFE">
            <w:r>
              <w:t>&lt;cifre&gt;[&lt;1 bogstav&gt;]</w:t>
            </w:r>
          </w:p>
        </w:tc>
      </w:tr>
      <w:tr w:rsidR="00B2187C" w14:paraId="37DB1E44" w14:textId="77777777" w:rsidTr="00371EFE">
        <w:trPr>
          <w:trHeight w:val="371"/>
        </w:trPr>
        <w:tc>
          <w:tcPr>
            <w:tcW w:w="2498" w:type="dxa"/>
          </w:tcPr>
          <w:p w14:paraId="43F608EE" w14:textId="77777777" w:rsidR="00B2187C" w:rsidRDefault="00B2187C" w:rsidP="00371EFE">
            <w:r>
              <w:t>Postnummer</w:t>
            </w:r>
          </w:p>
        </w:tc>
        <w:tc>
          <w:tcPr>
            <w:tcW w:w="2949" w:type="dxa"/>
          </w:tcPr>
          <w:p w14:paraId="50C16B40" w14:textId="77777777" w:rsidR="00B2187C" w:rsidRDefault="00B2187C" w:rsidP="00371EFE">
            <w:r>
              <w:t>Postnummer</w:t>
            </w:r>
          </w:p>
        </w:tc>
        <w:tc>
          <w:tcPr>
            <w:tcW w:w="2113" w:type="dxa"/>
          </w:tcPr>
          <w:p w14:paraId="273C5975" w14:textId="77777777" w:rsidR="00B2187C" w:rsidRDefault="00B2187C" w:rsidP="00371EFE">
            <w:r>
              <w:t>Ja, hvis WPT er lig WithoutPNumber</w:t>
            </w:r>
          </w:p>
        </w:tc>
        <w:tc>
          <w:tcPr>
            <w:tcW w:w="2298" w:type="dxa"/>
          </w:tcPr>
          <w:p w14:paraId="5140A3DC" w14:textId="77777777" w:rsidR="00B2187C" w:rsidRDefault="00B2187C" w:rsidP="00371EFE">
            <w:r>
              <w:t>&lt;4 cifre&gt;</w:t>
            </w:r>
          </w:p>
        </w:tc>
      </w:tr>
      <w:tr w:rsidR="00B2187C" w14:paraId="0FC147AF" w14:textId="77777777" w:rsidTr="00371EFE">
        <w:trPr>
          <w:trHeight w:val="371"/>
        </w:trPr>
        <w:tc>
          <w:tcPr>
            <w:tcW w:w="2498" w:type="dxa"/>
          </w:tcPr>
          <w:p w14:paraId="6C24ED65" w14:textId="77777777" w:rsidR="00B2187C" w:rsidRDefault="00B2187C" w:rsidP="00371EFE">
            <w:r>
              <w:t>By</w:t>
            </w:r>
          </w:p>
        </w:tc>
        <w:tc>
          <w:tcPr>
            <w:tcW w:w="2949" w:type="dxa"/>
          </w:tcPr>
          <w:p w14:paraId="5FB41B99" w14:textId="77777777" w:rsidR="00B2187C" w:rsidRDefault="00B2187C" w:rsidP="00371EFE">
            <w:r>
              <w:t>By</w:t>
            </w:r>
          </w:p>
        </w:tc>
        <w:tc>
          <w:tcPr>
            <w:tcW w:w="2113" w:type="dxa"/>
          </w:tcPr>
          <w:p w14:paraId="1B93A99B" w14:textId="77777777" w:rsidR="00B2187C" w:rsidRDefault="00B2187C" w:rsidP="00371EFE">
            <w:r>
              <w:t>Ja, hvis WPT er lig WithoutPNumber</w:t>
            </w:r>
          </w:p>
        </w:tc>
        <w:tc>
          <w:tcPr>
            <w:tcW w:w="2298" w:type="dxa"/>
          </w:tcPr>
          <w:p w14:paraId="0ADE5DCD" w14:textId="77777777" w:rsidR="00B2187C" w:rsidRDefault="00B2187C" w:rsidP="00371EFE">
            <w:r>
              <w:t>&lt;op til 20 bogstaver&gt;</w:t>
            </w:r>
          </w:p>
        </w:tc>
      </w:tr>
      <w:tr w:rsidR="00B2187C" w14:paraId="3A23C495" w14:textId="77777777" w:rsidTr="00371EFE">
        <w:trPr>
          <w:trHeight w:val="371"/>
        </w:trPr>
        <w:tc>
          <w:tcPr>
            <w:tcW w:w="2498" w:type="dxa"/>
          </w:tcPr>
          <w:p w14:paraId="04E7BF9F" w14:textId="77777777" w:rsidR="00B2187C" w:rsidRDefault="00B2187C" w:rsidP="00371EFE">
            <w:r>
              <w:t>Martrikel</w:t>
            </w:r>
          </w:p>
        </w:tc>
        <w:tc>
          <w:tcPr>
            <w:tcW w:w="2949" w:type="dxa"/>
          </w:tcPr>
          <w:p w14:paraId="49AEEF55" w14:textId="77777777" w:rsidR="00B2187C" w:rsidRDefault="00B2187C" w:rsidP="00371EFE">
            <w:r>
              <w:t>Nej</w:t>
            </w:r>
          </w:p>
        </w:tc>
        <w:tc>
          <w:tcPr>
            <w:tcW w:w="2113" w:type="dxa"/>
          </w:tcPr>
          <w:p w14:paraId="57206F09" w14:textId="77777777" w:rsidR="00B2187C" w:rsidRDefault="00B2187C" w:rsidP="00371EFE">
            <w:r>
              <w:t>Nej</w:t>
            </w:r>
          </w:p>
        </w:tc>
        <w:tc>
          <w:tcPr>
            <w:tcW w:w="2298" w:type="dxa"/>
          </w:tcPr>
          <w:p w14:paraId="1250A056" w14:textId="77777777" w:rsidR="00B2187C" w:rsidRDefault="00B2187C" w:rsidP="00371EFE">
            <w:r>
              <w:t>&lt;op til 20 bogstaver&gt;</w:t>
            </w:r>
          </w:p>
        </w:tc>
      </w:tr>
      <w:tr w:rsidR="00B2187C" w14:paraId="259476FD" w14:textId="77777777" w:rsidTr="00371EFE">
        <w:trPr>
          <w:trHeight w:val="371"/>
        </w:trPr>
        <w:tc>
          <w:tcPr>
            <w:tcW w:w="2498" w:type="dxa"/>
          </w:tcPr>
          <w:p w14:paraId="09394A98" w14:textId="77777777" w:rsidR="00B2187C" w:rsidRDefault="00B2187C" w:rsidP="00371EFE">
            <w:r>
              <w:t>ProducentCVRnummer</w:t>
            </w:r>
          </w:p>
        </w:tc>
        <w:tc>
          <w:tcPr>
            <w:tcW w:w="2949" w:type="dxa"/>
          </w:tcPr>
          <w:p w14:paraId="75EF611D" w14:textId="77777777" w:rsidR="00B2187C" w:rsidRDefault="00B2187C" w:rsidP="00371EFE">
            <w:r>
              <w:t>CVR-nummer</w:t>
            </w:r>
          </w:p>
        </w:tc>
        <w:tc>
          <w:tcPr>
            <w:tcW w:w="2113" w:type="dxa"/>
          </w:tcPr>
          <w:p w14:paraId="7B6D82B4" w14:textId="77777777" w:rsidR="00B2187C" w:rsidRDefault="00B2187C" w:rsidP="00371EFE">
            <w:r>
              <w:t>Nej, hvis WPT er lig withPnumber Ja, hvis WPT er lig withoutPnumber</w:t>
            </w:r>
          </w:p>
        </w:tc>
        <w:tc>
          <w:tcPr>
            <w:tcW w:w="2298" w:type="dxa"/>
          </w:tcPr>
          <w:p w14:paraId="333C2642" w14:textId="77777777" w:rsidR="00B2187C" w:rsidRDefault="00B2187C" w:rsidP="00371EFE">
            <w:r>
              <w:t>&lt;8 cifre&gt;</w:t>
            </w:r>
          </w:p>
        </w:tc>
      </w:tr>
      <w:tr w:rsidR="00B2187C" w14:paraId="38903981" w14:textId="77777777" w:rsidTr="00371EFE">
        <w:trPr>
          <w:trHeight w:val="371"/>
        </w:trPr>
        <w:tc>
          <w:tcPr>
            <w:tcW w:w="2498" w:type="dxa"/>
          </w:tcPr>
          <w:p w14:paraId="4BA5868D" w14:textId="77777777" w:rsidR="00B2187C" w:rsidRDefault="00B2187C" w:rsidP="00371EFE">
            <w:r>
              <w:t>ProducentVirksomhedsNavn</w:t>
            </w:r>
          </w:p>
        </w:tc>
        <w:tc>
          <w:tcPr>
            <w:tcW w:w="2949" w:type="dxa"/>
          </w:tcPr>
          <w:p w14:paraId="2827A35E" w14:textId="77777777" w:rsidR="00B2187C" w:rsidRDefault="00B2187C" w:rsidP="00371EFE">
            <w:r>
              <w:t>Virksomhedsnavn</w:t>
            </w:r>
          </w:p>
        </w:tc>
        <w:tc>
          <w:tcPr>
            <w:tcW w:w="2113" w:type="dxa"/>
          </w:tcPr>
          <w:p w14:paraId="13B32651" w14:textId="77777777" w:rsidR="00B2187C" w:rsidRDefault="00B2187C" w:rsidP="00371EFE">
            <w:r>
              <w:t>Ja, hvis WPT er lig WithoutPNumber</w:t>
            </w:r>
          </w:p>
        </w:tc>
        <w:tc>
          <w:tcPr>
            <w:tcW w:w="2298" w:type="dxa"/>
          </w:tcPr>
          <w:p w14:paraId="5AD1AABF" w14:textId="77777777" w:rsidR="00B2187C" w:rsidRDefault="00B2187C" w:rsidP="00371EFE">
            <w:r>
              <w:t>&lt;op til 255 bogstaver&gt;</w:t>
            </w:r>
          </w:p>
        </w:tc>
      </w:tr>
      <w:tr w:rsidR="00B2187C" w14:paraId="209D5EDB" w14:textId="77777777" w:rsidTr="00371EFE">
        <w:trPr>
          <w:trHeight w:val="371"/>
        </w:trPr>
        <w:tc>
          <w:tcPr>
            <w:tcW w:w="2498" w:type="dxa"/>
          </w:tcPr>
          <w:p w14:paraId="0FFAD4B8" w14:textId="77777777" w:rsidR="00B2187C" w:rsidRDefault="00B2187C" w:rsidP="00371EFE">
            <w:r>
              <w:t>ProducentPnummer</w:t>
            </w:r>
          </w:p>
        </w:tc>
        <w:tc>
          <w:tcPr>
            <w:tcW w:w="2949" w:type="dxa"/>
          </w:tcPr>
          <w:p w14:paraId="24BF5BEE" w14:textId="77777777" w:rsidR="00B2187C" w:rsidRDefault="00B2187C" w:rsidP="00371EFE">
            <w:r>
              <w:t>P-nummer</w:t>
            </w:r>
          </w:p>
        </w:tc>
        <w:tc>
          <w:tcPr>
            <w:tcW w:w="2113" w:type="dxa"/>
          </w:tcPr>
          <w:p w14:paraId="5C367F11" w14:textId="77777777" w:rsidR="00B2187C" w:rsidRDefault="00B2187C" w:rsidP="00371EFE">
            <w:r>
              <w:t>Ja, hvis WPT er lig WithPNumber</w:t>
            </w:r>
          </w:p>
        </w:tc>
        <w:tc>
          <w:tcPr>
            <w:tcW w:w="2298" w:type="dxa"/>
          </w:tcPr>
          <w:p w14:paraId="31B5A590" w14:textId="77777777" w:rsidR="00B2187C" w:rsidRDefault="00B2187C" w:rsidP="00371EFE">
            <w:r>
              <w:t>&lt;10 cifre&gt;</w:t>
            </w:r>
          </w:p>
        </w:tc>
      </w:tr>
      <w:tr w:rsidR="00B2187C" w14:paraId="12D6A47D" w14:textId="77777777" w:rsidTr="00371EFE">
        <w:trPr>
          <w:trHeight w:val="371"/>
        </w:trPr>
        <w:tc>
          <w:tcPr>
            <w:tcW w:w="2498" w:type="dxa"/>
          </w:tcPr>
          <w:p w14:paraId="504CAD5B" w14:textId="77777777" w:rsidR="00B2187C" w:rsidRDefault="00B2187C" w:rsidP="00371EFE">
            <w:r>
              <w:t>Vægt</w:t>
            </w:r>
          </w:p>
        </w:tc>
        <w:tc>
          <w:tcPr>
            <w:tcW w:w="2949" w:type="dxa"/>
          </w:tcPr>
          <w:p w14:paraId="28A365EF" w14:textId="77777777" w:rsidR="00B2187C" w:rsidRDefault="00B2187C" w:rsidP="00371EFE">
            <w:r>
              <w:t>Vægt i tons</w:t>
            </w:r>
          </w:p>
        </w:tc>
        <w:tc>
          <w:tcPr>
            <w:tcW w:w="2113" w:type="dxa"/>
          </w:tcPr>
          <w:p w14:paraId="1F8A4E8E" w14:textId="77777777" w:rsidR="00B2187C" w:rsidRDefault="00B2187C" w:rsidP="00371EFE">
            <w:r>
              <w:t>Ja</w:t>
            </w:r>
          </w:p>
        </w:tc>
        <w:tc>
          <w:tcPr>
            <w:tcW w:w="2298" w:type="dxa"/>
          </w:tcPr>
          <w:p w14:paraId="17F45110" w14:textId="77777777" w:rsidR="00B2187C" w:rsidRDefault="00B2187C" w:rsidP="00371EFE">
            <w:r>
              <w:t>&lt;1 eller flere cifre&gt;[,&lt;0 eller flere cifre&gt;] Bemærk komma anvendes som decimal separator</w:t>
            </w:r>
          </w:p>
        </w:tc>
      </w:tr>
      <w:tr w:rsidR="00B2187C" w14:paraId="61DBF2CE" w14:textId="77777777" w:rsidTr="00371EFE">
        <w:trPr>
          <w:trHeight w:val="371"/>
        </w:trPr>
        <w:tc>
          <w:tcPr>
            <w:tcW w:w="2498" w:type="dxa"/>
          </w:tcPr>
          <w:p w14:paraId="4F710270" w14:textId="77777777" w:rsidR="00B2187C" w:rsidRDefault="00B2187C" w:rsidP="00371EFE">
            <w:r>
              <w:t>Vægtmetodetekst</w:t>
            </w:r>
          </w:p>
        </w:tc>
        <w:tc>
          <w:tcPr>
            <w:tcW w:w="2949" w:type="dxa"/>
          </w:tcPr>
          <w:p w14:paraId="3D7750EA" w14:textId="77777777" w:rsidR="00B2187C" w:rsidRDefault="00B2187C" w:rsidP="00371EFE">
            <w:r>
              <w:t>Analyse eller beregningsmetode</w:t>
            </w:r>
          </w:p>
        </w:tc>
        <w:tc>
          <w:tcPr>
            <w:tcW w:w="2113" w:type="dxa"/>
          </w:tcPr>
          <w:p w14:paraId="2567ECC3" w14:textId="77777777" w:rsidR="00B2187C" w:rsidRDefault="00B2187C" w:rsidP="00371EFE">
            <w:r>
              <w:t>Ja, hvis Measurement</w:t>
            </w:r>
            <w:r>
              <w:lastRenderedPageBreak/>
              <w:t>TypeC ode er lig med 2 (beregning) eller 3 (Estimering).</w:t>
            </w:r>
          </w:p>
        </w:tc>
        <w:tc>
          <w:tcPr>
            <w:tcW w:w="2298" w:type="dxa"/>
          </w:tcPr>
          <w:p w14:paraId="1EF2C0D2" w14:textId="77777777" w:rsidR="00B2187C" w:rsidRDefault="00B2187C" w:rsidP="00371EFE">
            <w:r>
              <w:lastRenderedPageBreak/>
              <w:t>&lt;op til 200 bogstaver&gt;</w:t>
            </w:r>
          </w:p>
        </w:tc>
      </w:tr>
      <w:tr w:rsidR="00B2187C" w14:paraId="0FDDBAAB" w14:textId="77777777" w:rsidTr="00371EFE">
        <w:trPr>
          <w:trHeight w:val="371"/>
        </w:trPr>
        <w:tc>
          <w:tcPr>
            <w:tcW w:w="2498" w:type="dxa"/>
          </w:tcPr>
          <w:p w14:paraId="4DFEC3B8" w14:textId="77777777" w:rsidR="00B2187C" w:rsidRDefault="00B2187C" w:rsidP="00371EFE">
            <w:r>
              <w:t>Tørstofprocent</w:t>
            </w:r>
          </w:p>
        </w:tc>
        <w:tc>
          <w:tcPr>
            <w:tcW w:w="2949" w:type="dxa"/>
          </w:tcPr>
          <w:p w14:paraId="41A73F7D" w14:textId="77777777" w:rsidR="00B2187C" w:rsidRDefault="00B2187C" w:rsidP="00371EFE">
            <w:r>
              <w:t>Tørstofprocent</w:t>
            </w:r>
          </w:p>
        </w:tc>
        <w:tc>
          <w:tcPr>
            <w:tcW w:w="2113" w:type="dxa"/>
          </w:tcPr>
          <w:p w14:paraId="483B697D" w14:textId="77777777" w:rsidR="00B2187C" w:rsidRDefault="00B2187C" w:rsidP="00371EFE">
            <w:r>
              <w:t>Nej</w:t>
            </w:r>
          </w:p>
        </w:tc>
        <w:tc>
          <w:tcPr>
            <w:tcW w:w="2298" w:type="dxa"/>
          </w:tcPr>
          <w:p w14:paraId="2A4ABA67" w14:textId="77777777" w:rsidR="00B2187C" w:rsidRDefault="00B2187C" w:rsidP="00371EFE">
            <w:r>
              <w:t>&lt;0,00-100,00&gt; Decimaler ikke påkrævet</w:t>
            </w:r>
          </w:p>
        </w:tc>
      </w:tr>
      <w:tr w:rsidR="00B2187C" w14:paraId="3DDCB8CE" w14:textId="77777777" w:rsidTr="00371EFE">
        <w:trPr>
          <w:trHeight w:val="371"/>
        </w:trPr>
        <w:tc>
          <w:tcPr>
            <w:tcW w:w="2498" w:type="dxa"/>
          </w:tcPr>
          <w:p w14:paraId="484EDCE8" w14:textId="77777777" w:rsidR="00B2187C" w:rsidRDefault="00B2187C" w:rsidP="00371EFE">
            <w:r>
              <w:t>EAK Kode</w:t>
            </w:r>
          </w:p>
        </w:tc>
        <w:tc>
          <w:tcPr>
            <w:tcW w:w="2949" w:type="dxa"/>
          </w:tcPr>
          <w:p w14:paraId="147D7F42" w14:textId="77777777" w:rsidR="00B2187C" w:rsidRDefault="00B2187C" w:rsidP="00371EFE">
            <w:r>
              <w:t>Eak-kode</w:t>
            </w:r>
          </w:p>
        </w:tc>
        <w:tc>
          <w:tcPr>
            <w:tcW w:w="2113" w:type="dxa"/>
          </w:tcPr>
          <w:p w14:paraId="2D87CBB0" w14:textId="77777777" w:rsidR="00B2187C" w:rsidRDefault="00B2187C" w:rsidP="00371EFE">
            <w:r>
              <w:t>Ja</w:t>
            </w:r>
          </w:p>
        </w:tc>
        <w:tc>
          <w:tcPr>
            <w:tcW w:w="2298" w:type="dxa"/>
          </w:tcPr>
          <w:p w14:paraId="4D9DE811" w14:textId="77777777" w:rsidR="00B2187C" w:rsidRDefault="00B2187C" w:rsidP="00371EFE">
            <w:r>
              <w:t>Formatet for hver enkelt kode: &lt;2 cifre&gt;.&lt;2 cifre&gt;.&lt;2 cifre&gt; Se CSV-skabelonen eller bilag A 3.07</w:t>
            </w:r>
          </w:p>
        </w:tc>
      </w:tr>
      <w:tr w:rsidR="00B2187C" w14:paraId="36B1A150" w14:textId="77777777" w:rsidTr="00371EFE">
        <w:trPr>
          <w:trHeight w:val="371"/>
        </w:trPr>
        <w:tc>
          <w:tcPr>
            <w:tcW w:w="2498" w:type="dxa"/>
          </w:tcPr>
          <w:p w14:paraId="57AA8E80" w14:textId="77777777" w:rsidR="00B2187C" w:rsidRDefault="00B2187C" w:rsidP="00371EFE">
            <w:r>
              <w:t>Affaldsfraktion</w:t>
            </w:r>
          </w:p>
        </w:tc>
        <w:tc>
          <w:tcPr>
            <w:tcW w:w="2949" w:type="dxa"/>
          </w:tcPr>
          <w:p w14:paraId="4529B245" w14:textId="77777777" w:rsidR="00B2187C" w:rsidRDefault="00B2187C" w:rsidP="00371EFE">
            <w:r>
              <w:t>Affaldsfraktion</w:t>
            </w:r>
          </w:p>
        </w:tc>
        <w:tc>
          <w:tcPr>
            <w:tcW w:w="2113" w:type="dxa"/>
          </w:tcPr>
          <w:p w14:paraId="6BA8DEE0" w14:textId="77777777" w:rsidR="00B2187C" w:rsidRDefault="00B2187C" w:rsidP="00371EFE">
            <w:r>
              <w:t>Ja</w:t>
            </w:r>
          </w:p>
        </w:tc>
        <w:tc>
          <w:tcPr>
            <w:tcW w:w="2298" w:type="dxa"/>
          </w:tcPr>
          <w:p w14:paraId="12DD77E8" w14:textId="77777777" w:rsidR="00C84ADD" w:rsidRDefault="00C84ADD" w:rsidP="00C84ADD">
            <w:r>
              <w:t>H&lt;2 cifre&gt;eller</w:t>
            </w:r>
          </w:p>
          <w:p w14:paraId="554DB6CD" w14:textId="77777777" w:rsidR="00C84ADD" w:rsidRDefault="00C84ADD" w:rsidP="00C84ADD">
            <w:r>
              <w:t>H&lt;2 cifre&gt; - &lt;fraktionsnavn&gt; eller</w:t>
            </w:r>
          </w:p>
          <w:p w14:paraId="216AC72B" w14:textId="77777777" w:rsidR="00C84ADD" w:rsidRDefault="00C84ADD" w:rsidP="00C84ADD">
            <w:r>
              <w:t>E&lt;2 cifre&gt;eller</w:t>
            </w:r>
          </w:p>
          <w:p w14:paraId="1867774B" w14:textId="77777777" w:rsidR="00C84ADD" w:rsidRDefault="00C84ADD" w:rsidP="00C84ADD">
            <w:r>
              <w:t>E&lt;2 cifre&gt; - &lt;fraktionsnavn&gt;</w:t>
            </w:r>
          </w:p>
          <w:p w14:paraId="54583456" w14:textId="77777777" w:rsidR="00C84ADD" w:rsidRDefault="00C84ADD" w:rsidP="00C84ADD"/>
          <w:p w14:paraId="487B2119" w14:textId="56DCBB01" w:rsidR="00B2187C" w:rsidRDefault="00C84ADD" w:rsidP="00C84ADD">
            <w:r>
              <w:t>Se CSV-skabelonen eller bilag A 3.07</w:t>
            </w:r>
          </w:p>
        </w:tc>
      </w:tr>
      <w:tr w:rsidR="00B2187C" w14:paraId="583FB0E6" w14:textId="77777777" w:rsidTr="00371EFE">
        <w:trPr>
          <w:trHeight w:val="371"/>
        </w:trPr>
        <w:tc>
          <w:tcPr>
            <w:tcW w:w="2498" w:type="dxa"/>
          </w:tcPr>
          <w:p w14:paraId="64A07A63" w14:textId="77777777" w:rsidR="00B2187C" w:rsidRDefault="00B2187C" w:rsidP="00371EFE">
            <w:r>
              <w:t>Behandling</w:t>
            </w:r>
          </w:p>
        </w:tc>
        <w:tc>
          <w:tcPr>
            <w:tcW w:w="2949" w:type="dxa"/>
          </w:tcPr>
          <w:p w14:paraId="7B841236" w14:textId="77777777" w:rsidR="00B2187C" w:rsidRDefault="00B2187C" w:rsidP="00371EFE">
            <w:r>
              <w:t>Behandling</w:t>
            </w:r>
          </w:p>
        </w:tc>
        <w:tc>
          <w:tcPr>
            <w:tcW w:w="2113" w:type="dxa"/>
          </w:tcPr>
          <w:p w14:paraId="14BB9130" w14:textId="77777777" w:rsidR="00B2187C" w:rsidRDefault="00B2187C" w:rsidP="00371EFE">
            <w:r>
              <w:t>Ja</w:t>
            </w:r>
          </w:p>
        </w:tc>
        <w:tc>
          <w:tcPr>
            <w:tcW w:w="2298" w:type="dxa"/>
          </w:tcPr>
          <w:p w14:paraId="7AB1C672" w14:textId="77777777" w:rsidR="00305F95" w:rsidRDefault="00305F95" w:rsidP="00305F95">
            <w:r>
              <w:t>&lt;2 cifre&gt; eller &lt;2 cifre&gt; - &lt;behandlingsnavn&gt;</w:t>
            </w:r>
          </w:p>
          <w:p w14:paraId="1116F323" w14:textId="77777777" w:rsidR="00305F95" w:rsidRDefault="00305F95" w:rsidP="00305F95"/>
          <w:p w14:paraId="7ABDA3BE" w14:textId="387A3299" w:rsidR="00B2187C" w:rsidRDefault="00305F95" w:rsidP="00305F95">
            <w:r>
              <w:t>Se CSV-skabelonen eller bilag A 3.07</w:t>
            </w:r>
          </w:p>
        </w:tc>
      </w:tr>
      <w:tr w:rsidR="00B2187C" w14:paraId="62C10CDB" w14:textId="77777777" w:rsidTr="00371EFE">
        <w:trPr>
          <w:trHeight w:val="371"/>
        </w:trPr>
        <w:tc>
          <w:tcPr>
            <w:tcW w:w="2498" w:type="dxa"/>
          </w:tcPr>
          <w:p w14:paraId="1E725195" w14:textId="77777777" w:rsidR="00B2187C" w:rsidRDefault="00B2187C" w:rsidP="00371EFE">
            <w:r>
              <w:t>Slutbehandling</w:t>
            </w:r>
          </w:p>
        </w:tc>
        <w:tc>
          <w:tcPr>
            <w:tcW w:w="2949" w:type="dxa"/>
          </w:tcPr>
          <w:p w14:paraId="22B0756E" w14:textId="77777777" w:rsidR="00B2187C" w:rsidRDefault="00B2187C" w:rsidP="00371EFE">
            <w:r>
              <w:t>Slutbehandling</w:t>
            </w:r>
          </w:p>
        </w:tc>
        <w:tc>
          <w:tcPr>
            <w:tcW w:w="2113" w:type="dxa"/>
          </w:tcPr>
          <w:p w14:paraId="6695CE8E" w14:textId="77777777" w:rsidR="00B2187C" w:rsidRDefault="00B2187C" w:rsidP="00371EFE">
            <w:r>
              <w:t>Ja</w:t>
            </w:r>
          </w:p>
        </w:tc>
        <w:tc>
          <w:tcPr>
            <w:tcW w:w="2298" w:type="dxa"/>
          </w:tcPr>
          <w:p w14:paraId="1C22165F" w14:textId="77777777" w:rsidR="00B2187C" w:rsidRDefault="00B2187C" w:rsidP="00371EFE">
            <w:r>
              <w:t>&lt;true&gt; eller &lt;false&gt;</w:t>
            </w:r>
          </w:p>
        </w:tc>
      </w:tr>
      <w:tr w:rsidR="00B2187C" w14:paraId="7C47C1AD" w14:textId="77777777" w:rsidTr="00371EFE">
        <w:trPr>
          <w:trHeight w:val="371"/>
        </w:trPr>
        <w:tc>
          <w:tcPr>
            <w:tcW w:w="2498" w:type="dxa"/>
          </w:tcPr>
          <w:p w14:paraId="23171F4D" w14:textId="77777777" w:rsidR="00B2187C" w:rsidRDefault="00B2187C" w:rsidP="00371EFE">
            <w:r>
              <w:t>Nyttiggørelse</w:t>
            </w:r>
          </w:p>
        </w:tc>
        <w:tc>
          <w:tcPr>
            <w:tcW w:w="2949" w:type="dxa"/>
          </w:tcPr>
          <w:p w14:paraId="49189C79" w14:textId="77777777" w:rsidR="00B2187C" w:rsidRDefault="00B2187C" w:rsidP="00371EFE">
            <w:r>
              <w:t>Nyttiggørelse</w:t>
            </w:r>
          </w:p>
        </w:tc>
        <w:tc>
          <w:tcPr>
            <w:tcW w:w="2113" w:type="dxa"/>
          </w:tcPr>
          <w:p w14:paraId="50379D15" w14:textId="77777777" w:rsidR="00B2187C" w:rsidRDefault="00B2187C" w:rsidP="00371EFE">
            <w:r>
              <w:t>Ja, hvis ikke Bortskaffelsesmetode er angivet</w:t>
            </w:r>
          </w:p>
        </w:tc>
        <w:tc>
          <w:tcPr>
            <w:tcW w:w="2298" w:type="dxa"/>
          </w:tcPr>
          <w:p w14:paraId="1CF5D5F9" w14:textId="77777777" w:rsidR="001D5428" w:rsidRDefault="001D5428" w:rsidP="001D5428">
            <w:r>
              <w:t>R&lt;1 eller 2 cifre&gt; eller R&lt;1 eller 2 cifre&gt; - &lt;nyttiggørelsesnavn&gt;</w:t>
            </w:r>
          </w:p>
          <w:p w14:paraId="1E1E5FFD" w14:textId="77777777" w:rsidR="001D5428" w:rsidRDefault="001D5428" w:rsidP="001D5428"/>
          <w:p w14:paraId="00920147" w14:textId="0E553F09" w:rsidR="00B2187C" w:rsidRDefault="001D5428" w:rsidP="001D5428">
            <w:r>
              <w:t>Se CSV-skabelonen eller bilag A 2.7</w:t>
            </w:r>
          </w:p>
        </w:tc>
      </w:tr>
      <w:tr w:rsidR="00B2187C" w14:paraId="3EBBDC91" w14:textId="77777777" w:rsidTr="00371EFE">
        <w:trPr>
          <w:trHeight w:val="371"/>
        </w:trPr>
        <w:tc>
          <w:tcPr>
            <w:tcW w:w="2498" w:type="dxa"/>
          </w:tcPr>
          <w:p w14:paraId="67DE1597" w14:textId="77777777" w:rsidR="00B2187C" w:rsidRDefault="00B2187C" w:rsidP="00371EFE">
            <w:r>
              <w:t>Bortskaffelsesmetode</w:t>
            </w:r>
          </w:p>
        </w:tc>
        <w:tc>
          <w:tcPr>
            <w:tcW w:w="2949" w:type="dxa"/>
          </w:tcPr>
          <w:p w14:paraId="4DEF1E17" w14:textId="77777777" w:rsidR="00B2187C" w:rsidRDefault="00B2187C" w:rsidP="00371EFE">
            <w:r>
              <w:t>Bortskaffelsesmetode</w:t>
            </w:r>
          </w:p>
        </w:tc>
        <w:tc>
          <w:tcPr>
            <w:tcW w:w="2113" w:type="dxa"/>
          </w:tcPr>
          <w:p w14:paraId="69624932" w14:textId="77777777" w:rsidR="00B2187C" w:rsidRDefault="00B2187C" w:rsidP="00371EFE">
            <w:r>
              <w:t>Ja, hvis ikke Nyttiggørelse er angivet</w:t>
            </w:r>
          </w:p>
        </w:tc>
        <w:tc>
          <w:tcPr>
            <w:tcW w:w="2298" w:type="dxa"/>
          </w:tcPr>
          <w:p w14:paraId="5F9F5BD5" w14:textId="77777777" w:rsidR="00BC65B6" w:rsidRDefault="00BC65B6" w:rsidP="00BC65B6">
            <w:r>
              <w:t>D&lt;1 eller 2 cifre&gt;  eller D&lt;1 eller 2 cifre&gt; - &lt;bortskaffelsesnavn&gt;</w:t>
            </w:r>
          </w:p>
          <w:p w14:paraId="7F92E812" w14:textId="77777777" w:rsidR="00BC65B6" w:rsidRDefault="00BC65B6" w:rsidP="00BC65B6"/>
          <w:p w14:paraId="7A9EF221" w14:textId="41DDF7BF" w:rsidR="00B2187C" w:rsidRDefault="00BC65B6" w:rsidP="00BC65B6">
            <w:r>
              <w:t>Se CSV-Skabelon eller bilag A 3.07</w:t>
            </w:r>
          </w:p>
        </w:tc>
      </w:tr>
      <w:tr w:rsidR="00B2187C" w14:paraId="6B4818E6" w14:textId="77777777" w:rsidTr="00371EFE">
        <w:trPr>
          <w:trHeight w:val="371"/>
        </w:trPr>
        <w:tc>
          <w:tcPr>
            <w:tcW w:w="2498" w:type="dxa"/>
          </w:tcPr>
          <w:p w14:paraId="480974D3" w14:textId="77777777" w:rsidR="00B2187C" w:rsidRDefault="00B2187C" w:rsidP="00371EFE">
            <w:r>
              <w:t>ModtagerCVRnummer</w:t>
            </w:r>
          </w:p>
        </w:tc>
        <w:tc>
          <w:tcPr>
            <w:tcW w:w="2949" w:type="dxa"/>
          </w:tcPr>
          <w:p w14:paraId="2DD3ADCD" w14:textId="77777777" w:rsidR="00B2187C" w:rsidRDefault="00B2187C" w:rsidP="00371EFE">
            <w:r>
              <w:t>Modtageanlæg CVR</w:t>
            </w:r>
          </w:p>
        </w:tc>
        <w:tc>
          <w:tcPr>
            <w:tcW w:w="2113" w:type="dxa"/>
          </w:tcPr>
          <w:p w14:paraId="2CBF6193" w14:textId="77777777" w:rsidR="00B2187C" w:rsidRDefault="00B2187C" w:rsidP="00371EFE">
            <w:r>
              <w:t>Nej</w:t>
            </w:r>
          </w:p>
        </w:tc>
        <w:tc>
          <w:tcPr>
            <w:tcW w:w="2298" w:type="dxa"/>
          </w:tcPr>
          <w:p w14:paraId="450EFE8C" w14:textId="77777777" w:rsidR="00B2187C" w:rsidRDefault="00B2187C" w:rsidP="00371EFE">
            <w:r>
              <w:t>&lt;8 cifre&gt;</w:t>
            </w:r>
          </w:p>
        </w:tc>
      </w:tr>
      <w:tr w:rsidR="00B2187C" w14:paraId="78647B5E" w14:textId="77777777" w:rsidTr="00371EFE">
        <w:trPr>
          <w:trHeight w:val="371"/>
        </w:trPr>
        <w:tc>
          <w:tcPr>
            <w:tcW w:w="2498" w:type="dxa"/>
          </w:tcPr>
          <w:p w14:paraId="47F019CE" w14:textId="77777777" w:rsidR="00B2187C" w:rsidRDefault="00B2187C" w:rsidP="00371EFE">
            <w:r>
              <w:t>ModtagerPnummer</w:t>
            </w:r>
          </w:p>
        </w:tc>
        <w:tc>
          <w:tcPr>
            <w:tcW w:w="2949" w:type="dxa"/>
          </w:tcPr>
          <w:p w14:paraId="611ABD30" w14:textId="77777777" w:rsidR="00B2187C" w:rsidRDefault="00B2187C" w:rsidP="00371EFE">
            <w:r>
              <w:t>Modtageanlæg Pnummer</w:t>
            </w:r>
          </w:p>
        </w:tc>
        <w:tc>
          <w:tcPr>
            <w:tcW w:w="2113" w:type="dxa"/>
          </w:tcPr>
          <w:p w14:paraId="59D8D3F8" w14:textId="77777777" w:rsidR="00B2187C" w:rsidRDefault="00B2187C" w:rsidP="00371EFE">
            <w:r>
              <w:t>Ja</w:t>
            </w:r>
          </w:p>
        </w:tc>
        <w:tc>
          <w:tcPr>
            <w:tcW w:w="2298" w:type="dxa"/>
          </w:tcPr>
          <w:p w14:paraId="6E48C2C2" w14:textId="77777777" w:rsidR="00B2187C" w:rsidRDefault="00B2187C" w:rsidP="00371EFE">
            <w:r>
              <w:t>&lt;10 cifre&gt;</w:t>
            </w:r>
          </w:p>
        </w:tc>
      </w:tr>
      <w:tr w:rsidR="00B2187C" w14:paraId="2511AAA6" w14:textId="77777777" w:rsidTr="00371EFE">
        <w:trPr>
          <w:trHeight w:val="371"/>
        </w:trPr>
        <w:tc>
          <w:tcPr>
            <w:tcW w:w="2498" w:type="dxa"/>
          </w:tcPr>
          <w:p w14:paraId="41DDBEC2" w14:textId="77777777" w:rsidR="00B2187C" w:rsidRDefault="00B2187C" w:rsidP="00371EFE">
            <w:r>
              <w:t>TransporttørType</w:t>
            </w:r>
          </w:p>
        </w:tc>
        <w:tc>
          <w:tcPr>
            <w:tcW w:w="2949" w:type="dxa"/>
          </w:tcPr>
          <w:p w14:paraId="72EBEAD2" w14:textId="77777777" w:rsidR="00B2187C" w:rsidRDefault="00B2187C" w:rsidP="00371EFE">
            <w:r>
              <w:t>Nej</w:t>
            </w:r>
          </w:p>
        </w:tc>
        <w:tc>
          <w:tcPr>
            <w:tcW w:w="2113" w:type="dxa"/>
          </w:tcPr>
          <w:p w14:paraId="5F9C6C07" w14:textId="77777777" w:rsidR="00B2187C" w:rsidRDefault="00B2187C" w:rsidP="00371EFE">
            <w:r>
              <w:t>Ja, hvis farligt affald</w:t>
            </w:r>
          </w:p>
        </w:tc>
        <w:tc>
          <w:tcPr>
            <w:tcW w:w="2298" w:type="dxa"/>
          </w:tcPr>
          <w:p w14:paraId="0EE93E8F" w14:textId="77777777" w:rsidR="00B2187C" w:rsidRDefault="00B2187C" w:rsidP="00371EFE">
            <w:r>
              <w:t>&lt;medPnummer&gt;, &lt;udenPnummer&gt; eller &lt;udenlandskVirksomhed&gt;</w:t>
            </w:r>
          </w:p>
        </w:tc>
      </w:tr>
      <w:tr w:rsidR="0021198D" w14:paraId="47EB3DE5" w14:textId="77777777" w:rsidTr="00371EFE">
        <w:trPr>
          <w:trHeight w:val="371"/>
        </w:trPr>
        <w:tc>
          <w:tcPr>
            <w:tcW w:w="2498" w:type="dxa"/>
          </w:tcPr>
          <w:p w14:paraId="31CC6CB6" w14:textId="77777777" w:rsidR="0021198D" w:rsidRDefault="0021198D" w:rsidP="0021198D">
            <w:r>
              <w:t>TransportørCVRnummer</w:t>
            </w:r>
          </w:p>
        </w:tc>
        <w:tc>
          <w:tcPr>
            <w:tcW w:w="2949" w:type="dxa"/>
          </w:tcPr>
          <w:p w14:paraId="0A7343C2" w14:textId="46020BE6" w:rsidR="0021198D" w:rsidRDefault="0021198D" w:rsidP="0021198D">
            <w:r>
              <w:t>CVR-nummer</w:t>
            </w:r>
          </w:p>
        </w:tc>
        <w:tc>
          <w:tcPr>
            <w:tcW w:w="2113" w:type="dxa"/>
          </w:tcPr>
          <w:p w14:paraId="02FB2174" w14:textId="77777777" w:rsidR="0021198D" w:rsidRDefault="0021198D" w:rsidP="0021198D">
            <w:r>
              <w:t>Ja, hvis farligt affald og Transportørtype er ”udenPnummer”</w:t>
            </w:r>
          </w:p>
        </w:tc>
        <w:tc>
          <w:tcPr>
            <w:tcW w:w="2298" w:type="dxa"/>
          </w:tcPr>
          <w:p w14:paraId="773F068D" w14:textId="77777777" w:rsidR="0021198D" w:rsidRDefault="0021198D" w:rsidP="0021198D">
            <w:r>
              <w:t>&lt;8 cifre&gt;</w:t>
            </w:r>
          </w:p>
        </w:tc>
      </w:tr>
      <w:tr w:rsidR="00353E1A" w14:paraId="2F07A717" w14:textId="77777777" w:rsidTr="00371EFE">
        <w:trPr>
          <w:trHeight w:val="371"/>
        </w:trPr>
        <w:tc>
          <w:tcPr>
            <w:tcW w:w="2498" w:type="dxa"/>
          </w:tcPr>
          <w:p w14:paraId="26B24F89" w14:textId="77777777" w:rsidR="00353E1A" w:rsidRDefault="00353E1A" w:rsidP="00353E1A">
            <w:r>
              <w:t>TransportørPnummer</w:t>
            </w:r>
          </w:p>
        </w:tc>
        <w:tc>
          <w:tcPr>
            <w:tcW w:w="2949" w:type="dxa"/>
          </w:tcPr>
          <w:p w14:paraId="21A21057" w14:textId="0719F8C2" w:rsidR="00353E1A" w:rsidRDefault="00353E1A" w:rsidP="00353E1A">
            <w:r>
              <w:t>P-nummer</w:t>
            </w:r>
          </w:p>
        </w:tc>
        <w:tc>
          <w:tcPr>
            <w:tcW w:w="2113" w:type="dxa"/>
          </w:tcPr>
          <w:p w14:paraId="61599DB7" w14:textId="77777777" w:rsidR="00353E1A" w:rsidRDefault="00353E1A" w:rsidP="00353E1A">
            <w:r>
              <w:t>Ja, hvis farligt affald og TransportørType er ”medPnummer”</w:t>
            </w:r>
          </w:p>
        </w:tc>
        <w:tc>
          <w:tcPr>
            <w:tcW w:w="2298" w:type="dxa"/>
          </w:tcPr>
          <w:p w14:paraId="46045397" w14:textId="77777777" w:rsidR="00353E1A" w:rsidRDefault="00353E1A" w:rsidP="00353E1A">
            <w:r>
              <w:t>&lt;10 cifre&gt;</w:t>
            </w:r>
          </w:p>
        </w:tc>
      </w:tr>
      <w:tr w:rsidR="00353E1A" w14:paraId="77EA300E" w14:textId="77777777" w:rsidTr="00371EFE">
        <w:trPr>
          <w:trHeight w:val="371"/>
        </w:trPr>
        <w:tc>
          <w:tcPr>
            <w:tcW w:w="2498" w:type="dxa"/>
          </w:tcPr>
          <w:p w14:paraId="53A1F206" w14:textId="77777777" w:rsidR="00353E1A" w:rsidRDefault="00353E1A" w:rsidP="00353E1A">
            <w:r>
              <w:t>TransportørLand</w:t>
            </w:r>
          </w:p>
        </w:tc>
        <w:tc>
          <w:tcPr>
            <w:tcW w:w="2949" w:type="dxa"/>
          </w:tcPr>
          <w:p w14:paraId="06CEB3C3" w14:textId="45EF283F" w:rsidR="00353E1A" w:rsidRDefault="00353E1A" w:rsidP="00353E1A">
            <w:r>
              <w:t>Landekode</w:t>
            </w:r>
          </w:p>
        </w:tc>
        <w:tc>
          <w:tcPr>
            <w:tcW w:w="2113" w:type="dxa"/>
          </w:tcPr>
          <w:p w14:paraId="42D302AD" w14:textId="77777777" w:rsidR="00353E1A" w:rsidRDefault="00353E1A" w:rsidP="00353E1A">
            <w:r>
              <w:t>Ja, hvis farligt affald og transportør ikke er hjemmehørende i Danmark</w:t>
            </w:r>
          </w:p>
        </w:tc>
        <w:tc>
          <w:tcPr>
            <w:tcW w:w="2298" w:type="dxa"/>
          </w:tcPr>
          <w:p w14:paraId="356AED2D" w14:textId="77777777" w:rsidR="00933CD5" w:rsidRDefault="00933CD5" w:rsidP="00933CD5">
            <w:r>
              <w:t>&lt;2 bogstaver&gt; eller &lt;landsnavn&gt; (&lt;2 bogstaver&gt;)</w:t>
            </w:r>
          </w:p>
          <w:p w14:paraId="6219B8AE" w14:textId="77777777" w:rsidR="00933CD5" w:rsidRDefault="00933CD5" w:rsidP="00933CD5"/>
          <w:p w14:paraId="341A8196" w14:textId="0FCEC32E" w:rsidR="00353E1A" w:rsidRDefault="00933CD5" w:rsidP="00933CD5">
            <w:r>
              <w:lastRenderedPageBreak/>
              <w:t>Til landekoden (&lt;2 bogstaver&gt;) benyttes standarden iso3166-alpha2 (fx AL = Albanien og AD = Andorra) Se Bilag A 2.9.</w:t>
            </w:r>
          </w:p>
        </w:tc>
      </w:tr>
      <w:tr w:rsidR="008572FC" w14:paraId="1CF45562" w14:textId="77777777" w:rsidTr="00371EFE">
        <w:trPr>
          <w:trHeight w:val="371"/>
        </w:trPr>
        <w:tc>
          <w:tcPr>
            <w:tcW w:w="2498" w:type="dxa"/>
          </w:tcPr>
          <w:p w14:paraId="6E427DBF" w14:textId="77777777" w:rsidR="008572FC" w:rsidRDefault="008572FC" w:rsidP="008572FC">
            <w:r>
              <w:lastRenderedPageBreak/>
              <w:t>TransportørVirksomhed</w:t>
            </w:r>
          </w:p>
        </w:tc>
        <w:tc>
          <w:tcPr>
            <w:tcW w:w="2949" w:type="dxa"/>
          </w:tcPr>
          <w:p w14:paraId="07DF018D" w14:textId="559778B1" w:rsidR="008572FC" w:rsidRDefault="008572FC" w:rsidP="008572FC">
            <w:r>
              <w:t>Virksomhedsnavn</w:t>
            </w:r>
          </w:p>
        </w:tc>
        <w:tc>
          <w:tcPr>
            <w:tcW w:w="2113" w:type="dxa"/>
          </w:tcPr>
          <w:p w14:paraId="114B26C3" w14:textId="77777777" w:rsidR="008572FC" w:rsidRDefault="008572FC" w:rsidP="008572FC">
            <w:r>
              <w:t>Ja, hvis farligt affald og udenlandsk transportør</w:t>
            </w:r>
          </w:p>
        </w:tc>
        <w:tc>
          <w:tcPr>
            <w:tcW w:w="2298" w:type="dxa"/>
          </w:tcPr>
          <w:p w14:paraId="0B1AC496" w14:textId="05C08150" w:rsidR="008572FC" w:rsidRDefault="008572FC" w:rsidP="008572FC">
            <w:r>
              <w:t>&lt;op til 200 bogstaver eller tegn&gt;</w:t>
            </w:r>
          </w:p>
        </w:tc>
      </w:tr>
      <w:tr w:rsidR="00353E1A" w14:paraId="2F00DF51" w14:textId="77777777" w:rsidTr="00371EFE">
        <w:trPr>
          <w:trHeight w:val="371"/>
        </w:trPr>
        <w:tc>
          <w:tcPr>
            <w:tcW w:w="2498" w:type="dxa"/>
          </w:tcPr>
          <w:p w14:paraId="647C4E7E" w14:textId="77777777" w:rsidR="00353E1A" w:rsidRDefault="00353E1A" w:rsidP="00353E1A">
            <w:r>
              <w:t>TransportørEmail</w:t>
            </w:r>
          </w:p>
        </w:tc>
        <w:tc>
          <w:tcPr>
            <w:tcW w:w="2949" w:type="dxa"/>
          </w:tcPr>
          <w:p w14:paraId="0FDC12F7" w14:textId="77777777" w:rsidR="00353E1A" w:rsidRDefault="00353E1A" w:rsidP="00353E1A">
            <w:r>
              <w:t>Nej</w:t>
            </w:r>
          </w:p>
        </w:tc>
        <w:tc>
          <w:tcPr>
            <w:tcW w:w="2113" w:type="dxa"/>
          </w:tcPr>
          <w:p w14:paraId="08D04362" w14:textId="77777777" w:rsidR="00353E1A" w:rsidRDefault="00353E1A" w:rsidP="00353E1A">
            <w:r>
              <w:t>Ja, hvis farligt affald og udenlandsk transportør</w:t>
            </w:r>
          </w:p>
        </w:tc>
        <w:tc>
          <w:tcPr>
            <w:tcW w:w="2298" w:type="dxa"/>
          </w:tcPr>
          <w:p w14:paraId="38B5BC2D" w14:textId="0164C43F" w:rsidR="00353E1A" w:rsidRDefault="00353E1A" w:rsidP="00353E1A">
            <w:r>
              <w:t>&lt;op til 200 bogstaver eller tegn&gt;</w:t>
            </w:r>
          </w:p>
        </w:tc>
      </w:tr>
      <w:tr w:rsidR="00353E1A" w14:paraId="6F6B78AC" w14:textId="77777777" w:rsidTr="00371EFE">
        <w:trPr>
          <w:trHeight w:val="371"/>
        </w:trPr>
        <w:tc>
          <w:tcPr>
            <w:tcW w:w="2498" w:type="dxa"/>
          </w:tcPr>
          <w:p w14:paraId="4F83FF84" w14:textId="77777777" w:rsidR="00353E1A" w:rsidRDefault="00353E1A" w:rsidP="00353E1A">
            <w:r>
              <w:t>ForhandlerType</w:t>
            </w:r>
          </w:p>
        </w:tc>
        <w:tc>
          <w:tcPr>
            <w:tcW w:w="2949" w:type="dxa"/>
          </w:tcPr>
          <w:p w14:paraId="15EE43AC" w14:textId="77777777" w:rsidR="00353E1A" w:rsidRDefault="00353E1A" w:rsidP="00353E1A">
            <w:r>
              <w:t>Nej</w:t>
            </w:r>
          </w:p>
        </w:tc>
        <w:tc>
          <w:tcPr>
            <w:tcW w:w="2113" w:type="dxa"/>
          </w:tcPr>
          <w:p w14:paraId="70A6D35B" w14:textId="66EDFBC4" w:rsidR="00353E1A" w:rsidRDefault="00353E1A" w:rsidP="00353E1A">
            <w:r>
              <w:t>Ja, hvis farligt affald og tilknyttet Forhandler-mægler</w:t>
            </w:r>
          </w:p>
        </w:tc>
        <w:tc>
          <w:tcPr>
            <w:tcW w:w="2298" w:type="dxa"/>
          </w:tcPr>
          <w:p w14:paraId="4B073AE6" w14:textId="0A2F3275" w:rsidR="00353E1A" w:rsidRDefault="00353E1A" w:rsidP="00353E1A">
            <w:r>
              <w:t>&lt;medPnummer&gt;, &lt;udenPnummer&gt; eller &lt;udenlandskVirksomhed&gt;</w:t>
            </w:r>
          </w:p>
        </w:tc>
      </w:tr>
      <w:tr w:rsidR="00353E1A" w14:paraId="6C75FF57" w14:textId="77777777" w:rsidTr="00371EFE">
        <w:trPr>
          <w:trHeight w:val="371"/>
        </w:trPr>
        <w:tc>
          <w:tcPr>
            <w:tcW w:w="2498" w:type="dxa"/>
          </w:tcPr>
          <w:p w14:paraId="090146A3" w14:textId="77777777" w:rsidR="00353E1A" w:rsidRDefault="00353E1A" w:rsidP="00353E1A">
            <w:r>
              <w:t>ForhandlerCVRnummer</w:t>
            </w:r>
          </w:p>
        </w:tc>
        <w:tc>
          <w:tcPr>
            <w:tcW w:w="2949" w:type="dxa"/>
          </w:tcPr>
          <w:p w14:paraId="10FFA147" w14:textId="7F66033B" w:rsidR="00353E1A" w:rsidRDefault="00353E1A" w:rsidP="00353E1A">
            <w:r>
              <w:t>CVR-nummer</w:t>
            </w:r>
          </w:p>
        </w:tc>
        <w:tc>
          <w:tcPr>
            <w:tcW w:w="2113" w:type="dxa"/>
          </w:tcPr>
          <w:p w14:paraId="39DACDE7" w14:textId="0010C228" w:rsidR="00353E1A" w:rsidRDefault="00353E1A" w:rsidP="00353E1A">
            <w:r>
              <w:t>Ja, hvis farligt affald og tilknyttet Forhandler-mægler og ForhandlerType er ”udenPnummer”</w:t>
            </w:r>
          </w:p>
        </w:tc>
        <w:tc>
          <w:tcPr>
            <w:tcW w:w="2298" w:type="dxa"/>
          </w:tcPr>
          <w:p w14:paraId="1A19D7BC" w14:textId="77777777" w:rsidR="00353E1A" w:rsidRDefault="00353E1A" w:rsidP="00353E1A">
            <w:r>
              <w:t>&lt;8 cifre&gt;</w:t>
            </w:r>
          </w:p>
        </w:tc>
      </w:tr>
      <w:tr w:rsidR="00353E1A" w14:paraId="66FCC7CE" w14:textId="77777777" w:rsidTr="00371EFE">
        <w:trPr>
          <w:trHeight w:val="371"/>
        </w:trPr>
        <w:tc>
          <w:tcPr>
            <w:tcW w:w="2498" w:type="dxa"/>
          </w:tcPr>
          <w:p w14:paraId="05D1A7B7" w14:textId="77777777" w:rsidR="00353E1A" w:rsidRDefault="00353E1A" w:rsidP="00353E1A">
            <w:r>
              <w:t>ForhandlerPnummer</w:t>
            </w:r>
          </w:p>
        </w:tc>
        <w:tc>
          <w:tcPr>
            <w:tcW w:w="2949" w:type="dxa"/>
          </w:tcPr>
          <w:p w14:paraId="571BDBBD" w14:textId="18F8CC19" w:rsidR="00353E1A" w:rsidRDefault="00353E1A" w:rsidP="00353E1A">
            <w:r>
              <w:t>P-nummer</w:t>
            </w:r>
          </w:p>
        </w:tc>
        <w:tc>
          <w:tcPr>
            <w:tcW w:w="2113" w:type="dxa"/>
          </w:tcPr>
          <w:p w14:paraId="62C9CDB4" w14:textId="75FBDC5F" w:rsidR="00353E1A" w:rsidRDefault="00353E1A" w:rsidP="00353E1A">
            <w:r>
              <w:t>Ja, hvis farligt affald og tilknyttet Forhandler-mægler og ForhandlerType er ”medPnummer”</w:t>
            </w:r>
          </w:p>
        </w:tc>
        <w:tc>
          <w:tcPr>
            <w:tcW w:w="2298" w:type="dxa"/>
          </w:tcPr>
          <w:p w14:paraId="72E56FBE" w14:textId="77777777" w:rsidR="00353E1A" w:rsidRDefault="00353E1A" w:rsidP="00353E1A">
            <w:r>
              <w:t>&lt;10 cifre&gt;</w:t>
            </w:r>
          </w:p>
        </w:tc>
      </w:tr>
      <w:tr w:rsidR="00353E1A" w14:paraId="353D1317" w14:textId="77777777" w:rsidTr="00371EFE">
        <w:trPr>
          <w:trHeight w:val="371"/>
        </w:trPr>
        <w:tc>
          <w:tcPr>
            <w:tcW w:w="2498" w:type="dxa"/>
          </w:tcPr>
          <w:p w14:paraId="0A8A0660" w14:textId="77777777" w:rsidR="00353E1A" w:rsidRDefault="00353E1A" w:rsidP="00353E1A">
            <w:r>
              <w:t>ForhandlerLand</w:t>
            </w:r>
          </w:p>
        </w:tc>
        <w:tc>
          <w:tcPr>
            <w:tcW w:w="2949" w:type="dxa"/>
          </w:tcPr>
          <w:p w14:paraId="6C2350DD" w14:textId="1135EAA3" w:rsidR="00353E1A" w:rsidRDefault="00353E1A" w:rsidP="00353E1A">
            <w:r>
              <w:t>Landekode</w:t>
            </w:r>
          </w:p>
        </w:tc>
        <w:tc>
          <w:tcPr>
            <w:tcW w:w="2113" w:type="dxa"/>
          </w:tcPr>
          <w:p w14:paraId="21E20CC6" w14:textId="4930BEE8" w:rsidR="00353E1A" w:rsidRDefault="00353E1A" w:rsidP="00353E1A">
            <w:r>
              <w:t>Ja, hvis farligt affald og tilknyttet Forhandler-mægler og forhandleren ikke er hjemmehørende i Danmark</w:t>
            </w:r>
          </w:p>
        </w:tc>
        <w:tc>
          <w:tcPr>
            <w:tcW w:w="2298" w:type="dxa"/>
          </w:tcPr>
          <w:p w14:paraId="25205887" w14:textId="77777777" w:rsidR="00933CD5" w:rsidRDefault="00933CD5" w:rsidP="00933CD5">
            <w:r>
              <w:t>&lt;2 bogstaver&gt; eller &lt;landsnavn&gt; (&lt;2 bogstaver&gt;)</w:t>
            </w:r>
          </w:p>
          <w:p w14:paraId="64F0EA6A" w14:textId="77777777" w:rsidR="00933CD5" w:rsidRDefault="00933CD5" w:rsidP="00933CD5"/>
          <w:p w14:paraId="7810BD5A" w14:textId="095DC744" w:rsidR="00353E1A" w:rsidRDefault="00933CD5" w:rsidP="00933CD5">
            <w:r>
              <w:t>Til landekoden (&lt;2 bogstaver&gt;) benyttes standarden iso3166-alpha2 (fx AL = Albanien og AD = Andorra) Se Bilag A 2.9.</w:t>
            </w:r>
          </w:p>
        </w:tc>
      </w:tr>
      <w:tr w:rsidR="008572FC" w14:paraId="3E4FD1CA" w14:textId="77777777" w:rsidTr="00371EFE">
        <w:trPr>
          <w:trHeight w:val="371"/>
        </w:trPr>
        <w:tc>
          <w:tcPr>
            <w:tcW w:w="2498" w:type="dxa"/>
          </w:tcPr>
          <w:p w14:paraId="03123AB1" w14:textId="77777777" w:rsidR="008572FC" w:rsidRDefault="008572FC" w:rsidP="008572FC">
            <w:r>
              <w:t>ForhandlerVirksomhed</w:t>
            </w:r>
          </w:p>
        </w:tc>
        <w:tc>
          <w:tcPr>
            <w:tcW w:w="2949" w:type="dxa"/>
          </w:tcPr>
          <w:p w14:paraId="6D6249E7" w14:textId="6D93A03A" w:rsidR="008572FC" w:rsidRDefault="008572FC" w:rsidP="008572FC">
            <w:r>
              <w:t>Virksomhedsnavn</w:t>
            </w:r>
          </w:p>
        </w:tc>
        <w:tc>
          <w:tcPr>
            <w:tcW w:w="2113" w:type="dxa"/>
          </w:tcPr>
          <w:p w14:paraId="6EBA0633" w14:textId="0B4EDA30" w:rsidR="008572FC" w:rsidRDefault="008572FC" w:rsidP="008572FC">
            <w:r>
              <w:t>Ja, hvis farligt affald og tilknyttet Forhandler-mægler og forhandleren ikke er hjemmehørende i Danmark</w:t>
            </w:r>
          </w:p>
        </w:tc>
        <w:tc>
          <w:tcPr>
            <w:tcW w:w="2298" w:type="dxa"/>
          </w:tcPr>
          <w:p w14:paraId="718CB6DB" w14:textId="73C89F89" w:rsidR="008572FC" w:rsidRDefault="008572FC" w:rsidP="008572FC">
            <w:r>
              <w:t>&lt;op til 200 bogstaver eller tegn&gt;</w:t>
            </w:r>
          </w:p>
        </w:tc>
      </w:tr>
      <w:tr w:rsidR="00353E1A" w14:paraId="21D26D54" w14:textId="77777777" w:rsidTr="00371EFE">
        <w:trPr>
          <w:trHeight w:val="371"/>
        </w:trPr>
        <w:tc>
          <w:tcPr>
            <w:tcW w:w="2498" w:type="dxa"/>
          </w:tcPr>
          <w:p w14:paraId="17301152" w14:textId="77777777" w:rsidR="00353E1A" w:rsidRDefault="00353E1A" w:rsidP="00353E1A">
            <w:r>
              <w:t>ForhandlerEmail</w:t>
            </w:r>
          </w:p>
        </w:tc>
        <w:tc>
          <w:tcPr>
            <w:tcW w:w="2949" w:type="dxa"/>
          </w:tcPr>
          <w:p w14:paraId="2A152F96" w14:textId="77777777" w:rsidR="00353E1A" w:rsidRDefault="00353E1A" w:rsidP="00353E1A">
            <w:r>
              <w:t>Nej</w:t>
            </w:r>
          </w:p>
        </w:tc>
        <w:tc>
          <w:tcPr>
            <w:tcW w:w="2113" w:type="dxa"/>
          </w:tcPr>
          <w:p w14:paraId="09CF5B32" w14:textId="5E1D103C" w:rsidR="00353E1A" w:rsidRDefault="00353E1A" w:rsidP="00353E1A">
            <w:r>
              <w:t>Ja, hvis farligt affald og tilknyttet Forhandler-mægler og forhandleren ikke er hjemmehørende i Danmark</w:t>
            </w:r>
          </w:p>
        </w:tc>
        <w:tc>
          <w:tcPr>
            <w:tcW w:w="2298" w:type="dxa"/>
          </w:tcPr>
          <w:p w14:paraId="72EA4E80" w14:textId="13822013" w:rsidR="00353E1A" w:rsidRDefault="00353E1A" w:rsidP="00353E1A">
            <w:r>
              <w:t>&lt;op til 200 bogstaver eller tegn&gt;</w:t>
            </w:r>
          </w:p>
        </w:tc>
      </w:tr>
      <w:tr w:rsidR="00353E1A" w14:paraId="770F2C13" w14:textId="77777777" w:rsidTr="00371EFE">
        <w:trPr>
          <w:trHeight w:val="371"/>
        </w:trPr>
        <w:tc>
          <w:tcPr>
            <w:tcW w:w="2498" w:type="dxa"/>
          </w:tcPr>
          <w:p w14:paraId="20B8E77D" w14:textId="77777777" w:rsidR="00353E1A" w:rsidRDefault="00353E1A" w:rsidP="00353E1A">
            <w:r>
              <w:t>Håndteringsdato</w:t>
            </w:r>
          </w:p>
        </w:tc>
        <w:tc>
          <w:tcPr>
            <w:tcW w:w="2949" w:type="dxa"/>
          </w:tcPr>
          <w:p w14:paraId="7095742F" w14:textId="77777777" w:rsidR="00353E1A" w:rsidRDefault="00353E1A" w:rsidP="00353E1A">
            <w:r>
              <w:t>Nej</w:t>
            </w:r>
          </w:p>
        </w:tc>
        <w:tc>
          <w:tcPr>
            <w:tcW w:w="2113" w:type="dxa"/>
          </w:tcPr>
          <w:p w14:paraId="30971DBF" w14:textId="77777777" w:rsidR="00353E1A" w:rsidRDefault="00353E1A" w:rsidP="00353E1A">
            <w:r>
              <w:t>Nej</w:t>
            </w:r>
          </w:p>
        </w:tc>
        <w:tc>
          <w:tcPr>
            <w:tcW w:w="2298" w:type="dxa"/>
          </w:tcPr>
          <w:p w14:paraId="305CE6CE" w14:textId="77777777" w:rsidR="00353E1A" w:rsidRDefault="00353E1A" w:rsidP="00353E1A">
            <w:r>
              <w:t>&lt;aaaa-mm-dd&gt; eller &lt;dd-mm-aaaa&gt; eller &lt;d. måned år&gt;</w:t>
            </w:r>
          </w:p>
        </w:tc>
      </w:tr>
    </w:tbl>
    <w:p w14:paraId="27D3996E" w14:textId="77777777" w:rsidR="00B2187C" w:rsidRDefault="00B2187C" w:rsidP="00332A19"/>
    <w:p w14:paraId="5356B198" w14:textId="20D0CEEA" w:rsidR="00BE36CC" w:rsidRDefault="00BE36CC">
      <w:r>
        <w:br w:type="page"/>
      </w:r>
    </w:p>
    <w:p w14:paraId="2C64A2DD" w14:textId="77777777" w:rsidR="00BE36CC" w:rsidRDefault="00BE36CC" w:rsidP="00BE36CC">
      <w:pPr>
        <w:pStyle w:val="Overskrift2"/>
      </w:pPr>
      <w:bookmarkStart w:id="44" w:name="_Toc133576137"/>
      <w:r>
        <w:lastRenderedPageBreak/>
        <w:t>Eksport Producent</w:t>
      </w:r>
      <w:bookmarkEnd w:id="44"/>
    </w:p>
    <w:p w14:paraId="48200DC7" w14:textId="72B505DE" w:rsidR="00BE36CC" w:rsidRDefault="00BE36CC" w:rsidP="00BE36CC">
      <w:r>
        <w:rPr>
          <w:noProof/>
        </w:rPr>
        <w:drawing>
          <wp:inline distT="0" distB="0" distL="0" distR="0" wp14:anchorId="467FFDCC" wp14:editId="79DE9BEA">
            <wp:extent cx="5219700" cy="1259023"/>
            <wp:effectExtent l="0" t="0" r="0" b="0"/>
            <wp:docPr id="50" name="Bille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247665" cy="1265768"/>
                    </a:xfrm>
                    <a:prstGeom prst="rect">
                      <a:avLst/>
                    </a:prstGeom>
                  </pic:spPr>
                </pic:pic>
              </a:graphicData>
            </a:graphic>
          </wp:inline>
        </w:drawing>
      </w:r>
    </w:p>
    <w:tbl>
      <w:tblPr>
        <w:tblStyle w:val="Tabel-Gitter"/>
        <w:tblpPr w:leftFromText="141" w:rightFromText="141" w:vertAnchor="page" w:horzAnchor="margin" w:tblpY="4021"/>
        <w:tblW w:w="0" w:type="auto"/>
        <w:tblLayout w:type="fixed"/>
        <w:tblLook w:val="04A0" w:firstRow="1" w:lastRow="0" w:firstColumn="1" w:lastColumn="0" w:noHBand="0" w:noVBand="1"/>
      </w:tblPr>
      <w:tblGrid>
        <w:gridCol w:w="2498"/>
        <w:gridCol w:w="2288"/>
        <w:gridCol w:w="2126"/>
        <w:gridCol w:w="3510"/>
      </w:tblGrid>
      <w:tr w:rsidR="000C6B02" w:rsidRPr="00864C64" w14:paraId="6C3E2E44" w14:textId="77777777" w:rsidTr="00A2762B">
        <w:trPr>
          <w:trHeight w:val="371"/>
        </w:trPr>
        <w:tc>
          <w:tcPr>
            <w:tcW w:w="2498" w:type="dxa"/>
          </w:tcPr>
          <w:p w14:paraId="461D3E04" w14:textId="77777777" w:rsidR="000C6B02" w:rsidRPr="00864C64" w:rsidRDefault="000C6B02" w:rsidP="00371EFE">
            <w:pPr>
              <w:rPr>
                <w:b/>
                <w:bCs/>
              </w:rPr>
            </w:pPr>
            <w:r w:rsidRPr="00864C64">
              <w:rPr>
                <w:b/>
                <w:bCs/>
              </w:rPr>
              <w:t>Feltnavn</w:t>
            </w:r>
          </w:p>
        </w:tc>
        <w:tc>
          <w:tcPr>
            <w:tcW w:w="2288" w:type="dxa"/>
          </w:tcPr>
          <w:p w14:paraId="6AE0F206" w14:textId="77777777" w:rsidR="000C6B02" w:rsidRPr="00864C64" w:rsidRDefault="000C6B02" w:rsidP="00371EFE">
            <w:pPr>
              <w:rPr>
                <w:b/>
                <w:bCs/>
              </w:rPr>
            </w:pPr>
            <w:r>
              <w:rPr>
                <w:b/>
                <w:bCs/>
              </w:rPr>
              <w:t>ADS beskrivelse jf. Affaldsdatabekendtgørelsen</w:t>
            </w:r>
          </w:p>
        </w:tc>
        <w:tc>
          <w:tcPr>
            <w:tcW w:w="2126" w:type="dxa"/>
          </w:tcPr>
          <w:p w14:paraId="52B1B076" w14:textId="77777777" w:rsidR="000C6B02" w:rsidRPr="00864C64" w:rsidRDefault="000C6B02" w:rsidP="00371EFE">
            <w:pPr>
              <w:rPr>
                <w:b/>
                <w:bCs/>
              </w:rPr>
            </w:pPr>
            <w:r>
              <w:rPr>
                <w:b/>
                <w:bCs/>
              </w:rPr>
              <w:t>Obligatorisk</w:t>
            </w:r>
          </w:p>
        </w:tc>
        <w:tc>
          <w:tcPr>
            <w:tcW w:w="3510" w:type="dxa"/>
          </w:tcPr>
          <w:p w14:paraId="05CB8872" w14:textId="77777777" w:rsidR="000C6B02" w:rsidRPr="00864C64" w:rsidRDefault="000C6B02" w:rsidP="00371EFE">
            <w:pPr>
              <w:rPr>
                <w:b/>
                <w:bCs/>
              </w:rPr>
            </w:pPr>
            <w:r>
              <w:rPr>
                <w:b/>
                <w:bCs/>
              </w:rPr>
              <w:t>Feltmaske (Format på data)</w:t>
            </w:r>
          </w:p>
        </w:tc>
      </w:tr>
      <w:tr w:rsidR="000C6B02" w14:paraId="7B1FD28F" w14:textId="77777777" w:rsidTr="00A2762B">
        <w:trPr>
          <w:trHeight w:val="371"/>
        </w:trPr>
        <w:tc>
          <w:tcPr>
            <w:tcW w:w="2498" w:type="dxa"/>
          </w:tcPr>
          <w:p w14:paraId="2881D107" w14:textId="77777777" w:rsidR="000C6B02" w:rsidRDefault="000C6B02" w:rsidP="00371EFE">
            <w:r>
              <w:t>Egenreference</w:t>
            </w:r>
          </w:p>
        </w:tc>
        <w:tc>
          <w:tcPr>
            <w:tcW w:w="2288" w:type="dxa"/>
          </w:tcPr>
          <w:p w14:paraId="173CC9CB" w14:textId="77777777" w:rsidR="000C6B02" w:rsidRDefault="000C6B02" w:rsidP="00371EFE">
            <w:r>
              <w:t>Nej</w:t>
            </w:r>
          </w:p>
        </w:tc>
        <w:tc>
          <w:tcPr>
            <w:tcW w:w="2126" w:type="dxa"/>
          </w:tcPr>
          <w:p w14:paraId="121638D5" w14:textId="77777777" w:rsidR="000C6B02" w:rsidRDefault="000C6B02" w:rsidP="00371EFE">
            <w:r>
              <w:t>Nej</w:t>
            </w:r>
          </w:p>
        </w:tc>
        <w:tc>
          <w:tcPr>
            <w:tcW w:w="3510" w:type="dxa"/>
          </w:tcPr>
          <w:p w14:paraId="798EECD0" w14:textId="77777777" w:rsidR="000C6B02" w:rsidRDefault="000C6B02" w:rsidP="00371EFE">
            <w:r>
              <w:t>&lt;op til 255 bogstaver eller tegn&gt;</w:t>
            </w:r>
          </w:p>
        </w:tc>
      </w:tr>
      <w:tr w:rsidR="000C6B02" w14:paraId="0D91CF24" w14:textId="77777777" w:rsidTr="00A2762B">
        <w:trPr>
          <w:trHeight w:val="371"/>
        </w:trPr>
        <w:tc>
          <w:tcPr>
            <w:tcW w:w="2498" w:type="dxa"/>
          </w:tcPr>
          <w:p w14:paraId="0EDDA07A" w14:textId="77777777" w:rsidR="000C6B02" w:rsidRDefault="000C6B02" w:rsidP="00371EFE">
            <w:r>
              <w:t>Producentreference</w:t>
            </w:r>
          </w:p>
        </w:tc>
        <w:tc>
          <w:tcPr>
            <w:tcW w:w="2288" w:type="dxa"/>
          </w:tcPr>
          <w:p w14:paraId="67622AC8" w14:textId="77777777" w:rsidR="000C6B02" w:rsidRDefault="000C6B02" w:rsidP="00371EFE">
            <w:r>
              <w:t>Nej</w:t>
            </w:r>
          </w:p>
        </w:tc>
        <w:tc>
          <w:tcPr>
            <w:tcW w:w="2126" w:type="dxa"/>
          </w:tcPr>
          <w:p w14:paraId="3C1018EB" w14:textId="77777777" w:rsidR="000C6B02" w:rsidRDefault="000C6B02" w:rsidP="00371EFE">
            <w:r>
              <w:t>Kun for virksomheder der håndterer WEEE</w:t>
            </w:r>
          </w:p>
        </w:tc>
        <w:tc>
          <w:tcPr>
            <w:tcW w:w="3510" w:type="dxa"/>
          </w:tcPr>
          <w:p w14:paraId="5098B62D" w14:textId="77777777" w:rsidR="000C6B02" w:rsidRDefault="000C6B02" w:rsidP="00371EFE">
            <w:r>
              <w:t>&lt;op til 50 bogstaver eller tegn&gt;</w:t>
            </w:r>
          </w:p>
        </w:tc>
      </w:tr>
      <w:tr w:rsidR="000C6B02" w14:paraId="5980DEBC" w14:textId="77777777" w:rsidTr="00A2762B">
        <w:trPr>
          <w:trHeight w:val="371"/>
        </w:trPr>
        <w:tc>
          <w:tcPr>
            <w:tcW w:w="2498" w:type="dxa"/>
          </w:tcPr>
          <w:p w14:paraId="2DC4560C" w14:textId="77777777" w:rsidR="000C6B02" w:rsidRDefault="000C6B02" w:rsidP="00371EFE">
            <w:r>
              <w:t>Producenttype - Kaldes WPT i resten af tabellen.</w:t>
            </w:r>
          </w:p>
        </w:tc>
        <w:tc>
          <w:tcPr>
            <w:tcW w:w="2288" w:type="dxa"/>
          </w:tcPr>
          <w:p w14:paraId="6025C627" w14:textId="77777777" w:rsidR="000C6B02" w:rsidRDefault="000C6B02" w:rsidP="00371EFE">
            <w:r>
              <w:t>Producenttype</w:t>
            </w:r>
          </w:p>
        </w:tc>
        <w:tc>
          <w:tcPr>
            <w:tcW w:w="2126" w:type="dxa"/>
          </w:tcPr>
          <w:p w14:paraId="242F9E10" w14:textId="77777777" w:rsidR="000C6B02" w:rsidRDefault="000C6B02" w:rsidP="00371EFE">
            <w:r>
              <w:t>Ja</w:t>
            </w:r>
          </w:p>
        </w:tc>
        <w:tc>
          <w:tcPr>
            <w:tcW w:w="3510" w:type="dxa"/>
          </w:tcPr>
          <w:p w14:paraId="51CF81C3" w14:textId="77777777" w:rsidR="000C6B02" w:rsidRDefault="000C6B02" w:rsidP="00371EFE">
            <w:r>
              <w:t xml:space="preserve">Muligheder: </w:t>
            </w:r>
          </w:p>
          <w:p w14:paraId="20B1E74A" w14:textId="77777777" w:rsidR="000C6B02" w:rsidRDefault="000C6B02" w:rsidP="00371EFE">
            <w:r>
              <w:t xml:space="preserve">Municipality (Kommune) WithPNumber (MedPnummer) </w:t>
            </w:r>
          </w:p>
          <w:p w14:paraId="6402C65E" w14:textId="77777777" w:rsidR="000C6B02" w:rsidRDefault="000C6B02" w:rsidP="00371EFE">
            <w:r>
              <w:t>WithoutPNumber (UdenPnummer) Se CSV skabelonen eller bilag A 3.07</w:t>
            </w:r>
          </w:p>
        </w:tc>
      </w:tr>
      <w:tr w:rsidR="000C6B02" w14:paraId="4FA3E14B" w14:textId="77777777" w:rsidTr="00A2762B">
        <w:trPr>
          <w:trHeight w:val="371"/>
        </w:trPr>
        <w:tc>
          <w:tcPr>
            <w:tcW w:w="2498" w:type="dxa"/>
          </w:tcPr>
          <w:p w14:paraId="3FEDC34A" w14:textId="77777777" w:rsidR="000C6B02" w:rsidRDefault="000C6B02" w:rsidP="00371EFE">
            <w:r>
              <w:t>Kommunekode</w:t>
            </w:r>
          </w:p>
        </w:tc>
        <w:tc>
          <w:tcPr>
            <w:tcW w:w="2288" w:type="dxa"/>
          </w:tcPr>
          <w:p w14:paraId="1F69C46D" w14:textId="77777777" w:rsidR="000C6B02" w:rsidRDefault="000C6B02" w:rsidP="00371EFE">
            <w:r>
              <w:t>Kommunekode</w:t>
            </w:r>
          </w:p>
        </w:tc>
        <w:tc>
          <w:tcPr>
            <w:tcW w:w="2126" w:type="dxa"/>
          </w:tcPr>
          <w:p w14:paraId="37A15B92" w14:textId="77777777" w:rsidR="000C6B02" w:rsidRDefault="000C6B02" w:rsidP="00371EFE">
            <w:r>
              <w:t>Ja, hvis WPT er lig Municipality eller WithoutPNumber</w:t>
            </w:r>
          </w:p>
        </w:tc>
        <w:tc>
          <w:tcPr>
            <w:tcW w:w="3510" w:type="dxa"/>
          </w:tcPr>
          <w:p w14:paraId="33DF1A61" w14:textId="77777777" w:rsidR="00D069E9" w:rsidRDefault="00D069E9" w:rsidP="00D069E9">
            <w:r>
              <w:t xml:space="preserve">&lt;4 cifre&gt; eller </w:t>
            </w:r>
            <w:r w:rsidRPr="000D6D28">
              <w:t>&lt;kommunenavn&gt; (&lt;4 cifre&gt;)</w:t>
            </w:r>
          </w:p>
          <w:p w14:paraId="0F83F51E" w14:textId="77777777" w:rsidR="00D069E9" w:rsidRDefault="00D069E9" w:rsidP="00371EFE"/>
          <w:p w14:paraId="4442BEF0" w14:textId="1E892CAF" w:rsidR="000C6B02" w:rsidRDefault="000C6B02" w:rsidP="00371EFE">
            <w:r>
              <w:t>Se CSV-skabelonen eller bilag A 3.07</w:t>
            </w:r>
          </w:p>
        </w:tc>
      </w:tr>
      <w:tr w:rsidR="000C6B02" w14:paraId="166EF8AC" w14:textId="77777777" w:rsidTr="00A2762B">
        <w:trPr>
          <w:trHeight w:val="371"/>
        </w:trPr>
        <w:tc>
          <w:tcPr>
            <w:tcW w:w="2498" w:type="dxa"/>
          </w:tcPr>
          <w:p w14:paraId="5D06C77F" w14:textId="77777777" w:rsidR="000C6B02" w:rsidRDefault="000C6B02" w:rsidP="00371EFE">
            <w:r>
              <w:t>Privatpersonnavn</w:t>
            </w:r>
          </w:p>
        </w:tc>
        <w:tc>
          <w:tcPr>
            <w:tcW w:w="2288" w:type="dxa"/>
          </w:tcPr>
          <w:p w14:paraId="68203763" w14:textId="77777777" w:rsidR="000C6B02" w:rsidRDefault="000C6B02" w:rsidP="00371EFE">
            <w:r>
              <w:t>Nej</w:t>
            </w:r>
          </w:p>
        </w:tc>
        <w:tc>
          <w:tcPr>
            <w:tcW w:w="2126" w:type="dxa"/>
          </w:tcPr>
          <w:p w14:paraId="36F9D284" w14:textId="77777777" w:rsidR="000C6B02" w:rsidRDefault="000C6B02" w:rsidP="00371EFE">
            <w:r>
              <w:t>Nej</w:t>
            </w:r>
          </w:p>
        </w:tc>
        <w:tc>
          <w:tcPr>
            <w:tcW w:w="3510" w:type="dxa"/>
          </w:tcPr>
          <w:p w14:paraId="290DEDF7" w14:textId="77777777" w:rsidR="000C6B02" w:rsidRDefault="000C6B02" w:rsidP="00371EFE">
            <w:r>
              <w:t>Skal ikke udfyldes, forældet kolonne.</w:t>
            </w:r>
          </w:p>
        </w:tc>
      </w:tr>
      <w:tr w:rsidR="000C6B02" w14:paraId="3394C38D" w14:textId="77777777" w:rsidTr="00A2762B">
        <w:trPr>
          <w:trHeight w:val="371"/>
        </w:trPr>
        <w:tc>
          <w:tcPr>
            <w:tcW w:w="2498" w:type="dxa"/>
          </w:tcPr>
          <w:p w14:paraId="3A468D17" w14:textId="77777777" w:rsidR="000C6B02" w:rsidRDefault="000C6B02" w:rsidP="00371EFE">
            <w:r>
              <w:t>Vejnavn</w:t>
            </w:r>
          </w:p>
        </w:tc>
        <w:tc>
          <w:tcPr>
            <w:tcW w:w="2288" w:type="dxa"/>
          </w:tcPr>
          <w:p w14:paraId="3F9F8472" w14:textId="77777777" w:rsidR="000C6B02" w:rsidRDefault="000C6B02" w:rsidP="00371EFE">
            <w:r>
              <w:t>Vejnavn</w:t>
            </w:r>
          </w:p>
        </w:tc>
        <w:tc>
          <w:tcPr>
            <w:tcW w:w="2126" w:type="dxa"/>
          </w:tcPr>
          <w:p w14:paraId="65A8E221" w14:textId="77777777" w:rsidR="000C6B02" w:rsidRDefault="000C6B02" w:rsidP="00371EFE">
            <w:r>
              <w:t>Ja, hvis WPT er lig WithoutPNumber</w:t>
            </w:r>
          </w:p>
        </w:tc>
        <w:tc>
          <w:tcPr>
            <w:tcW w:w="3510" w:type="dxa"/>
          </w:tcPr>
          <w:p w14:paraId="1AF7E83A" w14:textId="77777777" w:rsidR="000C6B02" w:rsidRDefault="000C6B02" w:rsidP="00371EFE">
            <w:r>
              <w:t>&lt;op til 40 bogstaver&gt;</w:t>
            </w:r>
          </w:p>
        </w:tc>
      </w:tr>
      <w:tr w:rsidR="000C6B02" w14:paraId="7280BEE3" w14:textId="77777777" w:rsidTr="00A2762B">
        <w:trPr>
          <w:trHeight w:val="371"/>
        </w:trPr>
        <w:tc>
          <w:tcPr>
            <w:tcW w:w="2498" w:type="dxa"/>
          </w:tcPr>
          <w:p w14:paraId="6D1EC0D3" w14:textId="77777777" w:rsidR="000C6B02" w:rsidRDefault="000C6B02" w:rsidP="00371EFE">
            <w:r>
              <w:t>Husnummer</w:t>
            </w:r>
          </w:p>
        </w:tc>
        <w:tc>
          <w:tcPr>
            <w:tcW w:w="2288" w:type="dxa"/>
          </w:tcPr>
          <w:p w14:paraId="4FD85F3B" w14:textId="77777777" w:rsidR="000C6B02" w:rsidRDefault="000C6B02" w:rsidP="00371EFE">
            <w:r>
              <w:t>Husnr.</w:t>
            </w:r>
          </w:p>
        </w:tc>
        <w:tc>
          <w:tcPr>
            <w:tcW w:w="2126" w:type="dxa"/>
          </w:tcPr>
          <w:p w14:paraId="3ACA2896" w14:textId="77777777" w:rsidR="000C6B02" w:rsidRDefault="000C6B02" w:rsidP="00371EFE">
            <w:r>
              <w:t>Ja, hvis WPT er lig WithoutPNumber</w:t>
            </w:r>
          </w:p>
        </w:tc>
        <w:tc>
          <w:tcPr>
            <w:tcW w:w="3510" w:type="dxa"/>
          </w:tcPr>
          <w:p w14:paraId="7883C746" w14:textId="77777777" w:rsidR="000C6B02" w:rsidRDefault="000C6B02" w:rsidP="00371EFE">
            <w:r>
              <w:t>&lt;cifre&gt;[&lt;1 bogstav&gt;]</w:t>
            </w:r>
          </w:p>
        </w:tc>
      </w:tr>
      <w:tr w:rsidR="000C6B02" w14:paraId="3807D8B7" w14:textId="77777777" w:rsidTr="00A2762B">
        <w:trPr>
          <w:trHeight w:val="371"/>
        </w:trPr>
        <w:tc>
          <w:tcPr>
            <w:tcW w:w="2498" w:type="dxa"/>
          </w:tcPr>
          <w:p w14:paraId="50281169" w14:textId="77777777" w:rsidR="000C6B02" w:rsidRDefault="000C6B02" w:rsidP="00371EFE">
            <w:r>
              <w:t>Postnummer</w:t>
            </w:r>
          </w:p>
        </w:tc>
        <w:tc>
          <w:tcPr>
            <w:tcW w:w="2288" w:type="dxa"/>
          </w:tcPr>
          <w:p w14:paraId="2C30C83B" w14:textId="77777777" w:rsidR="000C6B02" w:rsidRDefault="000C6B02" w:rsidP="00371EFE">
            <w:r>
              <w:t>Postnummer</w:t>
            </w:r>
          </w:p>
        </w:tc>
        <w:tc>
          <w:tcPr>
            <w:tcW w:w="2126" w:type="dxa"/>
          </w:tcPr>
          <w:p w14:paraId="667E462A" w14:textId="77777777" w:rsidR="000C6B02" w:rsidRDefault="000C6B02" w:rsidP="00371EFE">
            <w:r>
              <w:t>Ja, hvis WPT er lig WithoutPNumber</w:t>
            </w:r>
          </w:p>
        </w:tc>
        <w:tc>
          <w:tcPr>
            <w:tcW w:w="3510" w:type="dxa"/>
          </w:tcPr>
          <w:p w14:paraId="1556A515" w14:textId="77777777" w:rsidR="000C6B02" w:rsidRDefault="000C6B02" w:rsidP="00371EFE">
            <w:r>
              <w:t>&lt;4 cifre&gt;</w:t>
            </w:r>
          </w:p>
        </w:tc>
      </w:tr>
      <w:tr w:rsidR="000C6B02" w14:paraId="543CDAC1" w14:textId="77777777" w:rsidTr="00A2762B">
        <w:trPr>
          <w:trHeight w:val="371"/>
        </w:trPr>
        <w:tc>
          <w:tcPr>
            <w:tcW w:w="2498" w:type="dxa"/>
          </w:tcPr>
          <w:p w14:paraId="2011C644" w14:textId="77777777" w:rsidR="000C6B02" w:rsidRDefault="000C6B02" w:rsidP="00371EFE">
            <w:r>
              <w:t>By</w:t>
            </w:r>
          </w:p>
        </w:tc>
        <w:tc>
          <w:tcPr>
            <w:tcW w:w="2288" w:type="dxa"/>
          </w:tcPr>
          <w:p w14:paraId="64EFD3C0" w14:textId="77777777" w:rsidR="000C6B02" w:rsidRDefault="000C6B02" w:rsidP="00371EFE">
            <w:r>
              <w:t>By</w:t>
            </w:r>
          </w:p>
        </w:tc>
        <w:tc>
          <w:tcPr>
            <w:tcW w:w="2126" w:type="dxa"/>
          </w:tcPr>
          <w:p w14:paraId="5F9B5DAA" w14:textId="77777777" w:rsidR="000C6B02" w:rsidRDefault="000C6B02" w:rsidP="00371EFE">
            <w:r>
              <w:t>Ja, hvis WPT er lig WithoutPNumber</w:t>
            </w:r>
          </w:p>
        </w:tc>
        <w:tc>
          <w:tcPr>
            <w:tcW w:w="3510" w:type="dxa"/>
          </w:tcPr>
          <w:p w14:paraId="666538B1" w14:textId="77777777" w:rsidR="000C6B02" w:rsidRDefault="000C6B02" w:rsidP="00371EFE">
            <w:r>
              <w:t>&lt;op til 20 bogstaver&gt;</w:t>
            </w:r>
          </w:p>
        </w:tc>
      </w:tr>
      <w:tr w:rsidR="000C6B02" w14:paraId="65D19D1B" w14:textId="77777777" w:rsidTr="00A2762B">
        <w:trPr>
          <w:trHeight w:val="371"/>
        </w:trPr>
        <w:tc>
          <w:tcPr>
            <w:tcW w:w="2498" w:type="dxa"/>
          </w:tcPr>
          <w:p w14:paraId="3DA11300" w14:textId="77777777" w:rsidR="000C6B02" w:rsidRDefault="000C6B02" w:rsidP="00371EFE">
            <w:r>
              <w:t>Martrikel</w:t>
            </w:r>
          </w:p>
        </w:tc>
        <w:tc>
          <w:tcPr>
            <w:tcW w:w="2288" w:type="dxa"/>
          </w:tcPr>
          <w:p w14:paraId="6762CEA0" w14:textId="77777777" w:rsidR="000C6B02" w:rsidRDefault="000C6B02" w:rsidP="00371EFE">
            <w:r>
              <w:t>Nej</w:t>
            </w:r>
          </w:p>
        </w:tc>
        <w:tc>
          <w:tcPr>
            <w:tcW w:w="2126" w:type="dxa"/>
          </w:tcPr>
          <w:p w14:paraId="549DB1FB" w14:textId="77777777" w:rsidR="000C6B02" w:rsidRDefault="000C6B02" w:rsidP="00371EFE">
            <w:r>
              <w:t>Nej</w:t>
            </w:r>
          </w:p>
        </w:tc>
        <w:tc>
          <w:tcPr>
            <w:tcW w:w="3510" w:type="dxa"/>
          </w:tcPr>
          <w:p w14:paraId="40C1CC91" w14:textId="77777777" w:rsidR="000C6B02" w:rsidRDefault="000C6B02" w:rsidP="00371EFE">
            <w:r>
              <w:t>&lt;op til 20 bogstaver&gt;</w:t>
            </w:r>
          </w:p>
        </w:tc>
      </w:tr>
      <w:tr w:rsidR="000C6B02" w14:paraId="5C5F9E70" w14:textId="77777777" w:rsidTr="00A2762B">
        <w:trPr>
          <w:trHeight w:val="371"/>
        </w:trPr>
        <w:tc>
          <w:tcPr>
            <w:tcW w:w="2498" w:type="dxa"/>
          </w:tcPr>
          <w:p w14:paraId="35850B1F" w14:textId="77777777" w:rsidR="000C6B02" w:rsidRDefault="000C6B02" w:rsidP="00371EFE">
            <w:r>
              <w:t>ProducentCVRnummer</w:t>
            </w:r>
          </w:p>
        </w:tc>
        <w:tc>
          <w:tcPr>
            <w:tcW w:w="2288" w:type="dxa"/>
          </w:tcPr>
          <w:p w14:paraId="4C0876D5" w14:textId="77777777" w:rsidR="000C6B02" w:rsidRDefault="000C6B02" w:rsidP="00371EFE">
            <w:r>
              <w:t>CVR-nummer</w:t>
            </w:r>
          </w:p>
        </w:tc>
        <w:tc>
          <w:tcPr>
            <w:tcW w:w="2126" w:type="dxa"/>
          </w:tcPr>
          <w:p w14:paraId="7BC3A9A9" w14:textId="77777777" w:rsidR="000C6B02" w:rsidRDefault="000C6B02" w:rsidP="00371EFE">
            <w:r>
              <w:t>Nej, hvis WPT er lig withPnumber Ja, hvis WPT er lig withoutPnumber</w:t>
            </w:r>
          </w:p>
        </w:tc>
        <w:tc>
          <w:tcPr>
            <w:tcW w:w="3510" w:type="dxa"/>
          </w:tcPr>
          <w:p w14:paraId="1C50A1E5" w14:textId="77777777" w:rsidR="000C6B02" w:rsidRDefault="000C6B02" w:rsidP="00371EFE">
            <w:r>
              <w:t>&lt;8 cifre&gt;</w:t>
            </w:r>
          </w:p>
        </w:tc>
      </w:tr>
      <w:tr w:rsidR="000C6B02" w14:paraId="2B9EF063" w14:textId="77777777" w:rsidTr="00A2762B">
        <w:trPr>
          <w:trHeight w:val="371"/>
        </w:trPr>
        <w:tc>
          <w:tcPr>
            <w:tcW w:w="2498" w:type="dxa"/>
          </w:tcPr>
          <w:p w14:paraId="5B4E1D21" w14:textId="77777777" w:rsidR="000C6B02" w:rsidRDefault="000C6B02" w:rsidP="00371EFE">
            <w:r>
              <w:t>ProducentVirksomhedsNavn</w:t>
            </w:r>
          </w:p>
        </w:tc>
        <w:tc>
          <w:tcPr>
            <w:tcW w:w="2288" w:type="dxa"/>
          </w:tcPr>
          <w:p w14:paraId="5EC07126" w14:textId="77777777" w:rsidR="000C6B02" w:rsidRDefault="000C6B02" w:rsidP="00371EFE">
            <w:r>
              <w:t>Virksomhedsnavn</w:t>
            </w:r>
          </w:p>
        </w:tc>
        <w:tc>
          <w:tcPr>
            <w:tcW w:w="2126" w:type="dxa"/>
          </w:tcPr>
          <w:p w14:paraId="17C1A9CE" w14:textId="77777777" w:rsidR="000C6B02" w:rsidRDefault="000C6B02" w:rsidP="00371EFE">
            <w:r>
              <w:t>Ja, hvis WPT er lig WithoutPNumber</w:t>
            </w:r>
          </w:p>
        </w:tc>
        <w:tc>
          <w:tcPr>
            <w:tcW w:w="3510" w:type="dxa"/>
          </w:tcPr>
          <w:p w14:paraId="7B9C05FF" w14:textId="77777777" w:rsidR="000C6B02" w:rsidRDefault="000C6B02" w:rsidP="00371EFE">
            <w:r>
              <w:t>&lt;op til 255 bogstaver&gt;</w:t>
            </w:r>
          </w:p>
        </w:tc>
      </w:tr>
      <w:tr w:rsidR="000C6B02" w14:paraId="7CB3FC11" w14:textId="77777777" w:rsidTr="00A2762B">
        <w:trPr>
          <w:trHeight w:val="371"/>
        </w:trPr>
        <w:tc>
          <w:tcPr>
            <w:tcW w:w="2498" w:type="dxa"/>
          </w:tcPr>
          <w:p w14:paraId="0B78DD69" w14:textId="77777777" w:rsidR="000C6B02" w:rsidRDefault="000C6B02" w:rsidP="00371EFE">
            <w:r>
              <w:t>ProducentPnummer</w:t>
            </w:r>
          </w:p>
        </w:tc>
        <w:tc>
          <w:tcPr>
            <w:tcW w:w="2288" w:type="dxa"/>
          </w:tcPr>
          <w:p w14:paraId="36D2B7A6" w14:textId="77777777" w:rsidR="000C6B02" w:rsidRDefault="000C6B02" w:rsidP="00371EFE">
            <w:r>
              <w:t>P-nummer</w:t>
            </w:r>
          </w:p>
        </w:tc>
        <w:tc>
          <w:tcPr>
            <w:tcW w:w="2126" w:type="dxa"/>
          </w:tcPr>
          <w:p w14:paraId="4CDC1F1D" w14:textId="77777777" w:rsidR="000C6B02" w:rsidRDefault="000C6B02" w:rsidP="00371EFE">
            <w:r>
              <w:t>Ja, hvis WPT er lig WithPNumber</w:t>
            </w:r>
          </w:p>
        </w:tc>
        <w:tc>
          <w:tcPr>
            <w:tcW w:w="3510" w:type="dxa"/>
          </w:tcPr>
          <w:p w14:paraId="33A28423" w14:textId="77777777" w:rsidR="000C6B02" w:rsidRDefault="000C6B02" w:rsidP="00371EFE">
            <w:r>
              <w:t>&lt;10 cifre&gt;</w:t>
            </w:r>
          </w:p>
        </w:tc>
      </w:tr>
      <w:tr w:rsidR="000C6B02" w14:paraId="048B87C9" w14:textId="77777777" w:rsidTr="00A2762B">
        <w:trPr>
          <w:trHeight w:val="371"/>
        </w:trPr>
        <w:tc>
          <w:tcPr>
            <w:tcW w:w="2498" w:type="dxa"/>
          </w:tcPr>
          <w:p w14:paraId="6AF60610" w14:textId="34394F31" w:rsidR="000C6B02" w:rsidRDefault="000C6B02" w:rsidP="000C6B02">
            <w:r>
              <w:t>Landekode</w:t>
            </w:r>
          </w:p>
        </w:tc>
        <w:tc>
          <w:tcPr>
            <w:tcW w:w="2288" w:type="dxa"/>
          </w:tcPr>
          <w:p w14:paraId="7B538793" w14:textId="159FE491" w:rsidR="000C6B02" w:rsidRDefault="000C6B02" w:rsidP="000C6B02">
            <w:r>
              <w:t>Landekode</w:t>
            </w:r>
          </w:p>
        </w:tc>
        <w:tc>
          <w:tcPr>
            <w:tcW w:w="2126" w:type="dxa"/>
          </w:tcPr>
          <w:p w14:paraId="4E8504AB" w14:textId="32105961" w:rsidR="000C6B02" w:rsidRDefault="000C6B02" w:rsidP="000C6B02">
            <w:r>
              <w:t>Ja</w:t>
            </w:r>
          </w:p>
        </w:tc>
        <w:tc>
          <w:tcPr>
            <w:tcW w:w="3510" w:type="dxa"/>
          </w:tcPr>
          <w:p w14:paraId="3785FA76" w14:textId="77777777" w:rsidR="00933CD5" w:rsidRDefault="00933CD5" w:rsidP="00933CD5">
            <w:r>
              <w:t>&lt;2 bogstaver&gt; eller &lt;landsnavn&gt; (&lt;2 bogstaver&gt;)</w:t>
            </w:r>
          </w:p>
          <w:p w14:paraId="29E645CE" w14:textId="77777777" w:rsidR="00933CD5" w:rsidRDefault="00933CD5" w:rsidP="00933CD5"/>
          <w:p w14:paraId="6010EE1C" w14:textId="0210A783" w:rsidR="000C6B02" w:rsidRDefault="00933CD5" w:rsidP="00933CD5">
            <w:r>
              <w:t>Til landekoden (&lt;2 bogstaver&gt;) benyttes standarden iso3166-alpha2 (fx AL = Albanien og AD = Andorra) Se Bilag A 2.9.</w:t>
            </w:r>
          </w:p>
        </w:tc>
      </w:tr>
      <w:tr w:rsidR="000C6B02" w14:paraId="4161E942" w14:textId="77777777" w:rsidTr="00A2762B">
        <w:trPr>
          <w:trHeight w:val="371"/>
        </w:trPr>
        <w:tc>
          <w:tcPr>
            <w:tcW w:w="2498" w:type="dxa"/>
          </w:tcPr>
          <w:p w14:paraId="4A56795C" w14:textId="4CCC829A" w:rsidR="000C6B02" w:rsidRDefault="000C6B02" w:rsidP="000C6B02">
            <w:r>
              <w:t>Virksomhedsnavn</w:t>
            </w:r>
          </w:p>
        </w:tc>
        <w:tc>
          <w:tcPr>
            <w:tcW w:w="2288" w:type="dxa"/>
          </w:tcPr>
          <w:p w14:paraId="727A96E9" w14:textId="5CBB1D38" w:rsidR="000C6B02" w:rsidRDefault="000C6B02" w:rsidP="000C6B02">
            <w:r>
              <w:t>Virksomhedsnavn</w:t>
            </w:r>
          </w:p>
        </w:tc>
        <w:tc>
          <w:tcPr>
            <w:tcW w:w="2126" w:type="dxa"/>
          </w:tcPr>
          <w:p w14:paraId="63FC5656" w14:textId="115CCDEE" w:rsidR="000C6B02" w:rsidRDefault="000C6B02" w:rsidP="000C6B02">
            <w:r>
              <w:t>Ja</w:t>
            </w:r>
          </w:p>
        </w:tc>
        <w:tc>
          <w:tcPr>
            <w:tcW w:w="3510" w:type="dxa"/>
          </w:tcPr>
          <w:p w14:paraId="62891E72" w14:textId="3054DC1C" w:rsidR="000C6B02" w:rsidRDefault="000C6B02" w:rsidP="000C6B02">
            <w:r>
              <w:t>&lt;op til 200 bogstaver eller tegn&gt;</w:t>
            </w:r>
          </w:p>
        </w:tc>
      </w:tr>
      <w:tr w:rsidR="000C6B02" w14:paraId="2B4B5BD0" w14:textId="77777777" w:rsidTr="00A2762B">
        <w:trPr>
          <w:trHeight w:val="371"/>
        </w:trPr>
        <w:tc>
          <w:tcPr>
            <w:tcW w:w="2498" w:type="dxa"/>
          </w:tcPr>
          <w:p w14:paraId="335FE634" w14:textId="428CDDF0" w:rsidR="000C6B02" w:rsidRDefault="000C6B02" w:rsidP="000C6B02">
            <w:r>
              <w:t>Adresse 1</w:t>
            </w:r>
          </w:p>
        </w:tc>
        <w:tc>
          <w:tcPr>
            <w:tcW w:w="2288" w:type="dxa"/>
          </w:tcPr>
          <w:p w14:paraId="010F14D6" w14:textId="312B09C5" w:rsidR="000C6B02" w:rsidRDefault="000C6B02" w:rsidP="000C6B02">
            <w:r>
              <w:t>Adresse 1</w:t>
            </w:r>
          </w:p>
        </w:tc>
        <w:tc>
          <w:tcPr>
            <w:tcW w:w="2126" w:type="dxa"/>
          </w:tcPr>
          <w:p w14:paraId="3A9F1535" w14:textId="5B228C47" w:rsidR="000C6B02" w:rsidRDefault="000C6B02" w:rsidP="000C6B02">
            <w:r>
              <w:t>Ja</w:t>
            </w:r>
          </w:p>
        </w:tc>
        <w:tc>
          <w:tcPr>
            <w:tcW w:w="3510" w:type="dxa"/>
          </w:tcPr>
          <w:p w14:paraId="03FD6654" w14:textId="576C6518" w:rsidR="000C6B02" w:rsidRDefault="000C6B02" w:rsidP="000C6B02">
            <w:r>
              <w:t>&lt;op til 100 bogstaver eller tegn&gt;</w:t>
            </w:r>
          </w:p>
        </w:tc>
      </w:tr>
      <w:tr w:rsidR="000C6B02" w14:paraId="075AD7F3" w14:textId="77777777" w:rsidTr="00A2762B">
        <w:trPr>
          <w:trHeight w:val="371"/>
        </w:trPr>
        <w:tc>
          <w:tcPr>
            <w:tcW w:w="2498" w:type="dxa"/>
          </w:tcPr>
          <w:p w14:paraId="7FBE4761" w14:textId="746F39BC" w:rsidR="000C6B02" w:rsidRDefault="000C6B02" w:rsidP="000C6B02">
            <w:r>
              <w:lastRenderedPageBreak/>
              <w:t>Adresse 2</w:t>
            </w:r>
          </w:p>
        </w:tc>
        <w:tc>
          <w:tcPr>
            <w:tcW w:w="2288" w:type="dxa"/>
          </w:tcPr>
          <w:p w14:paraId="41C547EE" w14:textId="6A06D057" w:rsidR="000C6B02" w:rsidRDefault="000C6B02" w:rsidP="000C6B02">
            <w:r>
              <w:t>Adresse 2</w:t>
            </w:r>
          </w:p>
        </w:tc>
        <w:tc>
          <w:tcPr>
            <w:tcW w:w="2126" w:type="dxa"/>
          </w:tcPr>
          <w:p w14:paraId="48653A52" w14:textId="22737AF0" w:rsidR="000C6B02" w:rsidRDefault="000C6B02" w:rsidP="000C6B02">
            <w:r>
              <w:t>Nej</w:t>
            </w:r>
          </w:p>
        </w:tc>
        <w:tc>
          <w:tcPr>
            <w:tcW w:w="3510" w:type="dxa"/>
          </w:tcPr>
          <w:p w14:paraId="6E7B32DA" w14:textId="43402127" w:rsidR="000C6B02" w:rsidRDefault="000C6B02" w:rsidP="000C6B02">
            <w:r>
              <w:t>&lt;op til 100 bogstaver eller tegn&gt;</w:t>
            </w:r>
          </w:p>
        </w:tc>
      </w:tr>
      <w:tr w:rsidR="000C6B02" w14:paraId="37991A60" w14:textId="77777777" w:rsidTr="00A2762B">
        <w:trPr>
          <w:trHeight w:val="371"/>
        </w:trPr>
        <w:tc>
          <w:tcPr>
            <w:tcW w:w="2498" w:type="dxa"/>
          </w:tcPr>
          <w:p w14:paraId="76B426C5" w14:textId="0E44B874" w:rsidR="000C6B02" w:rsidRDefault="000C6B02" w:rsidP="000C6B02">
            <w:r>
              <w:t>Postnummer</w:t>
            </w:r>
          </w:p>
        </w:tc>
        <w:tc>
          <w:tcPr>
            <w:tcW w:w="2288" w:type="dxa"/>
          </w:tcPr>
          <w:p w14:paraId="7840471B" w14:textId="7D64E11A" w:rsidR="000C6B02" w:rsidRDefault="000C6B02" w:rsidP="000C6B02">
            <w:r>
              <w:t>Postnummer</w:t>
            </w:r>
          </w:p>
        </w:tc>
        <w:tc>
          <w:tcPr>
            <w:tcW w:w="2126" w:type="dxa"/>
          </w:tcPr>
          <w:p w14:paraId="54F4CB2C" w14:textId="221C8DAB" w:rsidR="000C6B02" w:rsidRDefault="000C6B02" w:rsidP="000C6B02">
            <w:r>
              <w:t>Nej</w:t>
            </w:r>
          </w:p>
        </w:tc>
        <w:tc>
          <w:tcPr>
            <w:tcW w:w="3510" w:type="dxa"/>
          </w:tcPr>
          <w:p w14:paraId="4E233445" w14:textId="3C73B043" w:rsidR="000C6B02" w:rsidRDefault="000C6B02" w:rsidP="000C6B02">
            <w:r>
              <w:t>&lt;op til 25 bogstaver eller tegn&gt;</w:t>
            </w:r>
          </w:p>
        </w:tc>
      </w:tr>
      <w:tr w:rsidR="000C6B02" w14:paraId="2DEC98AA" w14:textId="77777777" w:rsidTr="00A2762B">
        <w:trPr>
          <w:trHeight w:val="371"/>
        </w:trPr>
        <w:tc>
          <w:tcPr>
            <w:tcW w:w="2498" w:type="dxa"/>
          </w:tcPr>
          <w:p w14:paraId="0447C3F6" w14:textId="3D3DDDB2" w:rsidR="000C6B02" w:rsidRDefault="000C6B02" w:rsidP="000C6B02">
            <w:r>
              <w:t>By</w:t>
            </w:r>
          </w:p>
        </w:tc>
        <w:tc>
          <w:tcPr>
            <w:tcW w:w="2288" w:type="dxa"/>
          </w:tcPr>
          <w:p w14:paraId="50355E2D" w14:textId="096EC9F6" w:rsidR="000C6B02" w:rsidRDefault="000C6B02" w:rsidP="000C6B02">
            <w:r>
              <w:t>By</w:t>
            </w:r>
          </w:p>
        </w:tc>
        <w:tc>
          <w:tcPr>
            <w:tcW w:w="2126" w:type="dxa"/>
          </w:tcPr>
          <w:p w14:paraId="2A6ACBD3" w14:textId="7A46A31A" w:rsidR="000C6B02" w:rsidRDefault="000C6B02" w:rsidP="000C6B02">
            <w:r>
              <w:t>Ja</w:t>
            </w:r>
          </w:p>
        </w:tc>
        <w:tc>
          <w:tcPr>
            <w:tcW w:w="3510" w:type="dxa"/>
          </w:tcPr>
          <w:p w14:paraId="5E1A3192" w14:textId="02EC1A41" w:rsidR="000C6B02" w:rsidRDefault="000C6B02" w:rsidP="000C6B02">
            <w:r>
              <w:t>&lt;op til 100 bogstaver eller tegn&gt;</w:t>
            </w:r>
          </w:p>
        </w:tc>
      </w:tr>
      <w:tr w:rsidR="000C6B02" w14:paraId="4AABE745" w14:textId="77777777" w:rsidTr="00A2762B">
        <w:trPr>
          <w:trHeight w:val="371"/>
        </w:trPr>
        <w:tc>
          <w:tcPr>
            <w:tcW w:w="2498" w:type="dxa"/>
          </w:tcPr>
          <w:p w14:paraId="6A87876C" w14:textId="36B7E231" w:rsidR="000C6B02" w:rsidRDefault="000C6B02" w:rsidP="000C6B02">
            <w:r>
              <w:t>Anmelde nr.</w:t>
            </w:r>
          </w:p>
        </w:tc>
        <w:tc>
          <w:tcPr>
            <w:tcW w:w="2288" w:type="dxa"/>
          </w:tcPr>
          <w:p w14:paraId="6C631FAF" w14:textId="476D3C95" w:rsidR="000C6B02" w:rsidRDefault="000C6B02" w:rsidP="000C6B02">
            <w:r>
              <w:t>Anmelde nr.</w:t>
            </w:r>
          </w:p>
        </w:tc>
        <w:tc>
          <w:tcPr>
            <w:tcW w:w="2126" w:type="dxa"/>
          </w:tcPr>
          <w:p w14:paraId="31C37A88" w14:textId="44B9F53F" w:rsidR="000C6B02" w:rsidRDefault="000C6B02" w:rsidP="000C6B02">
            <w:r>
              <w:t>Nej</w:t>
            </w:r>
          </w:p>
        </w:tc>
        <w:tc>
          <w:tcPr>
            <w:tcW w:w="3510" w:type="dxa"/>
          </w:tcPr>
          <w:p w14:paraId="334073EC" w14:textId="2D0258EA" w:rsidR="000C6B02" w:rsidRDefault="000C6B02" w:rsidP="000C6B02">
            <w:r>
              <w:t>&lt;op til 50 bogstaver eller tegn&gt;</w:t>
            </w:r>
          </w:p>
        </w:tc>
      </w:tr>
      <w:tr w:rsidR="000C6B02" w14:paraId="6E7EFD74" w14:textId="77777777" w:rsidTr="00A2762B">
        <w:trPr>
          <w:trHeight w:val="371"/>
        </w:trPr>
        <w:tc>
          <w:tcPr>
            <w:tcW w:w="2498" w:type="dxa"/>
          </w:tcPr>
          <w:p w14:paraId="1FDA11B6" w14:textId="77777777" w:rsidR="000C6B02" w:rsidRDefault="000C6B02" w:rsidP="00371EFE">
            <w:r>
              <w:t>Vægt</w:t>
            </w:r>
          </w:p>
        </w:tc>
        <w:tc>
          <w:tcPr>
            <w:tcW w:w="2288" w:type="dxa"/>
          </w:tcPr>
          <w:p w14:paraId="0BE63E93" w14:textId="77777777" w:rsidR="000C6B02" w:rsidRDefault="000C6B02" w:rsidP="00371EFE">
            <w:r>
              <w:t>Vægt i tons</w:t>
            </w:r>
          </w:p>
        </w:tc>
        <w:tc>
          <w:tcPr>
            <w:tcW w:w="2126" w:type="dxa"/>
          </w:tcPr>
          <w:p w14:paraId="1AFB3D82" w14:textId="77777777" w:rsidR="000C6B02" w:rsidRDefault="000C6B02" w:rsidP="00371EFE">
            <w:r>
              <w:t>Ja</w:t>
            </w:r>
          </w:p>
        </w:tc>
        <w:tc>
          <w:tcPr>
            <w:tcW w:w="3510" w:type="dxa"/>
          </w:tcPr>
          <w:p w14:paraId="33736F3B" w14:textId="77777777" w:rsidR="000C6B02" w:rsidRDefault="000C6B02" w:rsidP="00371EFE">
            <w:r>
              <w:t>&lt;1 eller flere cifre&gt;[,&lt;0 eller flere cifre&gt;] Bemærk komma anvendes som decimal separator</w:t>
            </w:r>
          </w:p>
        </w:tc>
      </w:tr>
      <w:tr w:rsidR="000C6B02" w14:paraId="649CD986" w14:textId="77777777" w:rsidTr="00A2762B">
        <w:trPr>
          <w:trHeight w:val="371"/>
        </w:trPr>
        <w:tc>
          <w:tcPr>
            <w:tcW w:w="2498" w:type="dxa"/>
          </w:tcPr>
          <w:p w14:paraId="18CE2EDF" w14:textId="77777777" w:rsidR="000C6B02" w:rsidRDefault="000C6B02" w:rsidP="00371EFE">
            <w:r>
              <w:t>Vægtmetodetekst</w:t>
            </w:r>
          </w:p>
        </w:tc>
        <w:tc>
          <w:tcPr>
            <w:tcW w:w="2288" w:type="dxa"/>
          </w:tcPr>
          <w:p w14:paraId="38E8F1DC" w14:textId="77777777" w:rsidR="000C6B02" w:rsidRDefault="000C6B02" w:rsidP="00371EFE">
            <w:r>
              <w:t>Analyse eller beregningsmetode</w:t>
            </w:r>
          </w:p>
        </w:tc>
        <w:tc>
          <w:tcPr>
            <w:tcW w:w="2126" w:type="dxa"/>
          </w:tcPr>
          <w:p w14:paraId="5B935E63" w14:textId="77777777" w:rsidR="000C6B02" w:rsidRDefault="000C6B02" w:rsidP="00371EFE">
            <w:r>
              <w:t>Ja, hvis MeasurementTypeC ode er lig med 2 (beregning) eller 3 (Estimering).</w:t>
            </w:r>
          </w:p>
        </w:tc>
        <w:tc>
          <w:tcPr>
            <w:tcW w:w="3510" w:type="dxa"/>
          </w:tcPr>
          <w:p w14:paraId="3F98D129" w14:textId="77777777" w:rsidR="000C6B02" w:rsidRDefault="000C6B02" w:rsidP="00371EFE">
            <w:r>
              <w:t>&lt;op til 200 bogstaver&gt;</w:t>
            </w:r>
          </w:p>
        </w:tc>
      </w:tr>
      <w:tr w:rsidR="000C6B02" w14:paraId="59039391" w14:textId="77777777" w:rsidTr="00A2762B">
        <w:trPr>
          <w:trHeight w:val="371"/>
        </w:trPr>
        <w:tc>
          <w:tcPr>
            <w:tcW w:w="2498" w:type="dxa"/>
          </w:tcPr>
          <w:p w14:paraId="7051DC64" w14:textId="77777777" w:rsidR="000C6B02" w:rsidRDefault="000C6B02" w:rsidP="00371EFE">
            <w:r>
              <w:t>Tørstofprocent</w:t>
            </w:r>
          </w:p>
        </w:tc>
        <w:tc>
          <w:tcPr>
            <w:tcW w:w="2288" w:type="dxa"/>
          </w:tcPr>
          <w:p w14:paraId="0F80EC0E" w14:textId="77777777" w:rsidR="000C6B02" w:rsidRDefault="000C6B02" w:rsidP="00371EFE">
            <w:r>
              <w:t>Tørstofprocent</w:t>
            </w:r>
          </w:p>
        </w:tc>
        <w:tc>
          <w:tcPr>
            <w:tcW w:w="2126" w:type="dxa"/>
          </w:tcPr>
          <w:p w14:paraId="5FEC9526" w14:textId="77777777" w:rsidR="000C6B02" w:rsidRDefault="000C6B02" w:rsidP="00371EFE">
            <w:r>
              <w:t>Nej</w:t>
            </w:r>
          </w:p>
        </w:tc>
        <w:tc>
          <w:tcPr>
            <w:tcW w:w="3510" w:type="dxa"/>
          </w:tcPr>
          <w:p w14:paraId="1222B843" w14:textId="77777777" w:rsidR="000C6B02" w:rsidRDefault="000C6B02" w:rsidP="00371EFE">
            <w:r>
              <w:t>&lt;0,00-100,00&gt; Decimaler ikke påkrævet</w:t>
            </w:r>
          </w:p>
        </w:tc>
      </w:tr>
      <w:tr w:rsidR="000C6B02" w14:paraId="3F0BB631" w14:textId="77777777" w:rsidTr="00A2762B">
        <w:trPr>
          <w:trHeight w:val="371"/>
        </w:trPr>
        <w:tc>
          <w:tcPr>
            <w:tcW w:w="2498" w:type="dxa"/>
          </w:tcPr>
          <w:p w14:paraId="79410879" w14:textId="77777777" w:rsidR="000C6B02" w:rsidRDefault="000C6B02" w:rsidP="00371EFE">
            <w:r>
              <w:t>EAK Kode</w:t>
            </w:r>
          </w:p>
        </w:tc>
        <w:tc>
          <w:tcPr>
            <w:tcW w:w="2288" w:type="dxa"/>
          </w:tcPr>
          <w:p w14:paraId="4EEF1240" w14:textId="77777777" w:rsidR="000C6B02" w:rsidRDefault="000C6B02" w:rsidP="00371EFE">
            <w:r>
              <w:t>Eak-kode</w:t>
            </w:r>
          </w:p>
        </w:tc>
        <w:tc>
          <w:tcPr>
            <w:tcW w:w="2126" w:type="dxa"/>
          </w:tcPr>
          <w:p w14:paraId="449C0AAD" w14:textId="77777777" w:rsidR="000C6B02" w:rsidRDefault="000C6B02" w:rsidP="00371EFE">
            <w:r>
              <w:t>Ja</w:t>
            </w:r>
          </w:p>
        </w:tc>
        <w:tc>
          <w:tcPr>
            <w:tcW w:w="3510" w:type="dxa"/>
          </w:tcPr>
          <w:p w14:paraId="31525821" w14:textId="77777777" w:rsidR="000C6B02" w:rsidRDefault="000C6B02" w:rsidP="00371EFE">
            <w:r>
              <w:t>Formatet for hver enkelt kode: &lt;2 cifre&gt;.&lt;2 cifre&gt;.&lt;2 cifre&gt; Se CSV-skabelonen eller bilag A 3.07</w:t>
            </w:r>
          </w:p>
        </w:tc>
      </w:tr>
      <w:tr w:rsidR="000C6B02" w14:paraId="54745F4C" w14:textId="77777777" w:rsidTr="00A2762B">
        <w:trPr>
          <w:trHeight w:val="371"/>
        </w:trPr>
        <w:tc>
          <w:tcPr>
            <w:tcW w:w="2498" w:type="dxa"/>
          </w:tcPr>
          <w:p w14:paraId="3F59453A" w14:textId="77777777" w:rsidR="000C6B02" w:rsidRDefault="000C6B02" w:rsidP="00371EFE">
            <w:r>
              <w:t>Affaldsfraktion</w:t>
            </w:r>
          </w:p>
        </w:tc>
        <w:tc>
          <w:tcPr>
            <w:tcW w:w="2288" w:type="dxa"/>
          </w:tcPr>
          <w:p w14:paraId="5EC18A3A" w14:textId="77777777" w:rsidR="000C6B02" w:rsidRDefault="000C6B02" w:rsidP="00371EFE">
            <w:r>
              <w:t>Affaldsfraktion</w:t>
            </w:r>
          </w:p>
        </w:tc>
        <w:tc>
          <w:tcPr>
            <w:tcW w:w="2126" w:type="dxa"/>
          </w:tcPr>
          <w:p w14:paraId="41E0A9D6" w14:textId="77777777" w:rsidR="000C6B02" w:rsidRDefault="000C6B02" w:rsidP="00371EFE">
            <w:r>
              <w:t>Ja</w:t>
            </w:r>
          </w:p>
        </w:tc>
        <w:tc>
          <w:tcPr>
            <w:tcW w:w="3510" w:type="dxa"/>
          </w:tcPr>
          <w:p w14:paraId="4F55CE4C" w14:textId="77777777" w:rsidR="00C84ADD" w:rsidRDefault="00C84ADD" w:rsidP="00C84ADD">
            <w:r>
              <w:t>H&lt;2 cifre&gt;eller</w:t>
            </w:r>
          </w:p>
          <w:p w14:paraId="29D812C7" w14:textId="77777777" w:rsidR="00C84ADD" w:rsidRDefault="00C84ADD" w:rsidP="00C84ADD">
            <w:r>
              <w:t>H&lt;2 cifre&gt; - &lt;fraktionsnavn&gt; eller</w:t>
            </w:r>
          </w:p>
          <w:p w14:paraId="6155159D" w14:textId="77777777" w:rsidR="00C84ADD" w:rsidRDefault="00C84ADD" w:rsidP="00C84ADD">
            <w:r>
              <w:t>E&lt;2 cifre&gt;eller</w:t>
            </w:r>
          </w:p>
          <w:p w14:paraId="182B0027" w14:textId="77777777" w:rsidR="00C84ADD" w:rsidRDefault="00C84ADD" w:rsidP="00C84ADD">
            <w:r>
              <w:t>E&lt;2 cifre&gt; - &lt;fraktionsnavn&gt;</w:t>
            </w:r>
          </w:p>
          <w:p w14:paraId="44B1A305" w14:textId="77777777" w:rsidR="00C84ADD" w:rsidRDefault="00C84ADD" w:rsidP="00C84ADD"/>
          <w:p w14:paraId="62E05D9E" w14:textId="6DC7E243" w:rsidR="000C6B02" w:rsidRDefault="00C84ADD" w:rsidP="00C84ADD">
            <w:r>
              <w:t>Se CSV-skabelonen eller bilag A 3.07</w:t>
            </w:r>
          </w:p>
        </w:tc>
      </w:tr>
      <w:tr w:rsidR="000C6B02" w14:paraId="56B791AC" w14:textId="77777777" w:rsidTr="00A2762B">
        <w:trPr>
          <w:trHeight w:val="371"/>
        </w:trPr>
        <w:tc>
          <w:tcPr>
            <w:tcW w:w="2498" w:type="dxa"/>
          </w:tcPr>
          <w:p w14:paraId="0F78CBD7" w14:textId="77777777" w:rsidR="000C6B02" w:rsidRDefault="000C6B02" w:rsidP="00371EFE">
            <w:r>
              <w:t>OECDKode</w:t>
            </w:r>
          </w:p>
        </w:tc>
        <w:tc>
          <w:tcPr>
            <w:tcW w:w="2288" w:type="dxa"/>
          </w:tcPr>
          <w:p w14:paraId="2830B9CB" w14:textId="77777777" w:rsidR="000C6B02" w:rsidRDefault="000C6B02" w:rsidP="00371EFE">
            <w:r>
              <w:t>OECD-kode</w:t>
            </w:r>
          </w:p>
        </w:tc>
        <w:tc>
          <w:tcPr>
            <w:tcW w:w="2126" w:type="dxa"/>
          </w:tcPr>
          <w:p w14:paraId="70546D8C" w14:textId="77777777" w:rsidR="000C6B02" w:rsidRDefault="000C6B02" w:rsidP="00371EFE">
            <w:r>
              <w:t>Ja, hvis ikke Baselkode er angivet</w:t>
            </w:r>
          </w:p>
        </w:tc>
        <w:tc>
          <w:tcPr>
            <w:tcW w:w="3510" w:type="dxa"/>
          </w:tcPr>
          <w:p w14:paraId="3CA2214F" w14:textId="77777777" w:rsidR="006227EE" w:rsidRDefault="006227EE" w:rsidP="006227EE">
            <w:r>
              <w:t>&lt;1 bogstaver&gt;&lt;4 cifre&gt; *&lt;- navn&gt; eller</w:t>
            </w:r>
          </w:p>
          <w:p w14:paraId="32E4A84B" w14:textId="77777777" w:rsidR="006227EE" w:rsidRDefault="006227EE" w:rsidP="006227EE">
            <w:r>
              <w:t>&lt;2 bogstaver&gt;&lt;4 cifre&gt; *&lt;- navn&gt; eller</w:t>
            </w:r>
          </w:p>
          <w:p w14:paraId="091921DC" w14:textId="77777777" w:rsidR="006227EE" w:rsidRDefault="006227EE" w:rsidP="006227EE">
            <w:r>
              <w:t>&lt;2 bogstaver&gt;&lt;3 cifre&gt; *&lt;- navn&gt; eller</w:t>
            </w:r>
          </w:p>
          <w:p w14:paraId="2434BBE2" w14:textId="77777777" w:rsidR="006227EE" w:rsidRDefault="006227EE" w:rsidP="006227EE">
            <w:r>
              <w:t>&lt;3 bogstaver&gt;&lt;2 cifre&gt; *&lt;- navn&gt; eller</w:t>
            </w:r>
          </w:p>
          <w:p w14:paraId="1618811B" w14:textId="77777777" w:rsidR="006227EE" w:rsidRDefault="006227EE" w:rsidP="006227EE">
            <w:r>
              <w:t>&lt;2 bogstaver&gt;&lt;2 cifre&gt; *&lt;- navn&gt;</w:t>
            </w:r>
          </w:p>
          <w:p w14:paraId="451D9E88" w14:textId="77777777" w:rsidR="006227EE" w:rsidRDefault="006227EE" w:rsidP="006227EE"/>
          <w:p w14:paraId="1C57AA50" w14:textId="77777777" w:rsidR="006227EE" w:rsidRDefault="006227EE" w:rsidP="006227EE">
            <w:r>
              <w:t>*&lt;- navn&gt; er vilkårligt</w:t>
            </w:r>
          </w:p>
          <w:p w14:paraId="6A2D8FE8" w14:textId="77777777" w:rsidR="006227EE" w:rsidRDefault="006227EE" w:rsidP="006227EE"/>
          <w:p w14:paraId="71FB74AA" w14:textId="70F6B71B" w:rsidR="000C6B02" w:rsidRDefault="006227EE" w:rsidP="006227EE">
            <w:r>
              <w:t>Se CSV-skabelonen eller bilag A 3.07</w:t>
            </w:r>
          </w:p>
        </w:tc>
      </w:tr>
      <w:tr w:rsidR="000C6B02" w14:paraId="75AEB454" w14:textId="77777777" w:rsidTr="00A2762B">
        <w:trPr>
          <w:trHeight w:val="371"/>
        </w:trPr>
        <w:tc>
          <w:tcPr>
            <w:tcW w:w="2498" w:type="dxa"/>
          </w:tcPr>
          <w:p w14:paraId="5B5C4D52" w14:textId="77777777" w:rsidR="000C6B02" w:rsidRDefault="000C6B02" w:rsidP="00371EFE">
            <w:r>
              <w:t>BaselKode</w:t>
            </w:r>
          </w:p>
        </w:tc>
        <w:tc>
          <w:tcPr>
            <w:tcW w:w="2288" w:type="dxa"/>
          </w:tcPr>
          <w:p w14:paraId="7F0F3AD2" w14:textId="77777777" w:rsidR="000C6B02" w:rsidRDefault="000C6B02" w:rsidP="00371EFE">
            <w:r>
              <w:t>Baselkode</w:t>
            </w:r>
          </w:p>
        </w:tc>
        <w:tc>
          <w:tcPr>
            <w:tcW w:w="2126" w:type="dxa"/>
          </w:tcPr>
          <w:p w14:paraId="06508A0C" w14:textId="77777777" w:rsidR="000C6B02" w:rsidRDefault="000C6B02" w:rsidP="00371EFE">
            <w:r>
              <w:t>Ja, hvis ikke OECDkode er angivet</w:t>
            </w:r>
          </w:p>
        </w:tc>
        <w:tc>
          <w:tcPr>
            <w:tcW w:w="3510" w:type="dxa"/>
          </w:tcPr>
          <w:p w14:paraId="1C215911" w14:textId="77777777" w:rsidR="006227EE" w:rsidRDefault="006227EE" w:rsidP="006227EE">
            <w:r>
              <w:t>&lt;1 bogstaver&gt;&lt;4 cifre&gt; *&lt;- navn&gt; eller</w:t>
            </w:r>
          </w:p>
          <w:p w14:paraId="4662AF53" w14:textId="77777777" w:rsidR="006227EE" w:rsidRDefault="006227EE" w:rsidP="006227EE">
            <w:r>
              <w:t>&lt;2 bogstaver&gt;&lt;4 cifre&gt; *&lt;- navn&gt; eller</w:t>
            </w:r>
          </w:p>
          <w:p w14:paraId="52ECEE4D" w14:textId="77777777" w:rsidR="006227EE" w:rsidRDefault="006227EE" w:rsidP="006227EE">
            <w:r>
              <w:t>&lt;2 bogstaver&gt;&lt;3 cifre&gt; *&lt;- navn&gt; eller</w:t>
            </w:r>
          </w:p>
          <w:p w14:paraId="667ED012" w14:textId="77777777" w:rsidR="006227EE" w:rsidRDefault="006227EE" w:rsidP="006227EE">
            <w:r>
              <w:t>&lt;3 bogstaver&gt;&lt;2 cifre&gt; *&lt;- navn&gt; eller</w:t>
            </w:r>
          </w:p>
          <w:p w14:paraId="2A01230C" w14:textId="77777777" w:rsidR="006227EE" w:rsidRDefault="006227EE" w:rsidP="006227EE">
            <w:r>
              <w:t>&lt;2 bogstaver&gt;&lt;2 cifre&gt; *&lt;- navn&gt;</w:t>
            </w:r>
          </w:p>
          <w:p w14:paraId="08AA5B67" w14:textId="77777777" w:rsidR="006227EE" w:rsidRDefault="006227EE" w:rsidP="006227EE"/>
          <w:p w14:paraId="0A81424E" w14:textId="77777777" w:rsidR="006227EE" w:rsidRDefault="006227EE" w:rsidP="006227EE">
            <w:r>
              <w:t>*&lt;- navn&gt; er vilkårligt</w:t>
            </w:r>
          </w:p>
          <w:p w14:paraId="1BD9738B" w14:textId="77777777" w:rsidR="006227EE" w:rsidRDefault="006227EE" w:rsidP="006227EE"/>
          <w:p w14:paraId="5ACC964B" w14:textId="003260BC" w:rsidR="000C6B02" w:rsidRDefault="006227EE" w:rsidP="006227EE">
            <w:r>
              <w:t>Se CSV-skabelonen eller bilag A 3.07</w:t>
            </w:r>
          </w:p>
        </w:tc>
      </w:tr>
      <w:tr w:rsidR="000C6B02" w14:paraId="624B6E8F" w14:textId="77777777" w:rsidTr="00A2762B">
        <w:trPr>
          <w:trHeight w:val="371"/>
        </w:trPr>
        <w:tc>
          <w:tcPr>
            <w:tcW w:w="2498" w:type="dxa"/>
          </w:tcPr>
          <w:p w14:paraId="4A48E8BC" w14:textId="77777777" w:rsidR="000C6B02" w:rsidRDefault="000C6B02" w:rsidP="00371EFE">
            <w:r>
              <w:t>Behandling</w:t>
            </w:r>
          </w:p>
        </w:tc>
        <w:tc>
          <w:tcPr>
            <w:tcW w:w="2288" w:type="dxa"/>
          </w:tcPr>
          <w:p w14:paraId="6A1555A0" w14:textId="77777777" w:rsidR="000C6B02" w:rsidRDefault="000C6B02" w:rsidP="00371EFE">
            <w:r>
              <w:t>Behandling</w:t>
            </w:r>
          </w:p>
        </w:tc>
        <w:tc>
          <w:tcPr>
            <w:tcW w:w="2126" w:type="dxa"/>
          </w:tcPr>
          <w:p w14:paraId="4F82D974" w14:textId="77777777" w:rsidR="000C6B02" w:rsidRDefault="000C6B02" w:rsidP="00371EFE">
            <w:r>
              <w:t>Ja</w:t>
            </w:r>
          </w:p>
        </w:tc>
        <w:tc>
          <w:tcPr>
            <w:tcW w:w="3510" w:type="dxa"/>
          </w:tcPr>
          <w:p w14:paraId="2C4C1FE0" w14:textId="77777777" w:rsidR="00305F95" w:rsidRDefault="00305F95" w:rsidP="00305F95">
            <w:r>
              <w:t>&lt;2 cifre&gt; eller &lt;2 cifre&gt; - &lt;behandlingsnavn&gt;</w:t>
            </w:r>
          </w:p>
          <w:p w14:paraId="7F6FAF69" w14:textId="77777777" w:rsidR="00305F95" w:rsidRDefault="00305F95" w:rsidP="00305F95"/>
          <w:p w14:paraId="69DD1A6B" w14:textId="7AA94394" w:rsidR="000C6B02" w:rsidRDefault="00305F95" w:rsidP="00305F95">
            <w:r>
              <w:t>Se CSV-skabelonen eller bilag A 3.07</w:t>
            </w:r>
          </w:p>
        </w:tc>
      </w:tr>
      <w:tr w:rsidR="000C6B02" w14:paraId="0E45AC85" w14:textId="77777777" w:rsidTr="00A2762B">
        <w:trPr>
          <w:trHeight w:val="371"/>
        </w:trPr>
        <w:tc>
          <w:tcPr>
            <w:tcW w:w="2498" w:type="dxa"/>
          </w:tcPr>
          <w:p w14:paraId="02DD4F2D" w14:textId="77777777" w:rsidR="000C6B02" w:rsidRDefault="000C6B02" w:rsidP="00371EFE">
            <w:r>
              <w:t>Slutbehandling</w:t>
            </w:r>
          </w:p>
        </w:tc>
        <w:tc>
          <w:tcPr>
            <w:tcW w:w="2288" w:type="dxa"/>
          </w:tcPr>
          <w:p w14:paraId="7F33220C" w14:textId="77777777" w:rsidR="000C6B02" w:rsidRDefault="000C6B02" w:rsidP="00371EFE">
            <w:r>
              <w:t>Slutbehandling</w:t>
            </w:r>
          </w:p>
        </w:tc>
        <w:tc>
          <w:tcPr>
            <w:tcW w:w="2126" w:type="dxa"/>
          </w:tcPr>
          <w:p w14:paraId="67AE291C" w14:textId="77777777" w:rsidR="000C6B02" w:rsidRDefault="000C6B02" w:rsidP="00371EFE">
            <w:r>
              <w:t>Ja</w:t>
            </w:r>
          </w:p>
        </w:tc>
        <w:tc>
          <w:tcPr>
            <w:tcW w:w="3510" w:type="dxa"/>
          </w:tcPr>
          <w:p w14:paraId="1F6C0698" w14:textId="77777777" w:rsidR="000C6B02" w:rsidRDefault="000C6B02" w:rsidP="00371EFE">
            <w:r>
              <w:t>&lt;true&gt; eller &lt;false&gt;</w:t>
            </w:r>
          </w:p>
        </w:tc>
      </w:tr>
      <w:tr w:rsidR="000C6B02" w14:paraId="03172E07" w14:textId="77777777" w:rsidTr="00A2762B">
        <w:trPr>
          <w:trHeight w:val="371"/>
        </w:trPr>
        <w:tc>
          <w:tcPr>
            <w:tcW w:w="2498" w:type="dxa"/>
          </w:tcPr>
          <w:p w14:paraId="21F81FBE" w14:textId="77777777" w:rsidR="000C6B02" w:rsidRDefault="000C6B02" w:rsidP="00371EFE">
            <w:r>
              <w:t>Nyttiggørelse</w:t>
            </w:r>
          </w:p>
        </w:tc>
        <w:tc>
          <w:tcPr>
            <w:tcW w:w="2288" w:type="dxa"/>
          </w:tcPr>
          <w:p w14:paraId="46E6830E" w14:textId="77777777" w:rsidR="000C6B02" w:rsidRDefault="000C6B02" w:rsidP="00371EFE">
            <w:r>
              <w:t>Nyttiggørelse</w:t>
            </w:r>
          </w:p>
        </w:tc>
        <w:tc>
          <w:tcPr>
            <w:tcW w:w="2126" w:type="dxa"/>
          </w:tcPr>
          <w:p w14:paraId="143E916C" w14:textId="77777777" w:rsidR="000C6B02" w:rsidRDefault="000C6B02" w:rsidP="00371EFE">
            <w:r>
              <w:t>Ja, hvis ikke Bortskaffelsesmetode er angivet</w:t>
            </w:r>
          </w:p>
        </w:tc>
        <w:tc>
          <w:tcPr>
            <w:tcW w:w="3510" w:type="dxa"/>
          </w:tcPr>
          <w:p w14:paraId="52450105" w14:textId="77777777" w:rsidR="00491B69" w:rsidRDefault="00491B69" w:rsidP="00491B69">
            <w:r>
              <w:t>R&lt;1 eller 2 cifre&gt; eller R&lt;1 eller 2 cifre&gt; - &lt;nyttiggørelsesnavn&gt;</w:t>
            </w:r>
          </w:p>
          <w:p w14:paraId="3C44F5AF" w14:textId="77777777" w:rsidR="00491B69" w:rsidRDefault="00491B69" w:rsidP="00491B69"/>
          <w:p w14:paraId="3F5D8DD6" w14:textId="3C91FE63" w:rsidR="000C6B02" w:rsidRDefault="00491B69" w:rsidP="00491B69">
            <w:r>
              <w:t>Se CSV-skabelonen eller bilag A 2.7</w:t>
            </w:r>
          </w:p>
        </w:tc>
      </w:tr>
      <w:tr w:rsidR="000C6B02" w14:paraId="4BB22997" w14:textId="77777777" w:rsidTr="00A2762B">
        <w:trPr>
          <w:trHeight w:val="371"/>
        </w:trPr>
        <w:tc>
          <w:tcPr>
            <w:tcW w:w="2498" w:type="dxa"/>
          </w:tcPr>
          <w:p w14:paraId="2B4D6982" w14:textId="77777777" w:rsidR="000C6B02" w:rsidRDefault="000C6B02" w:rsidP="00371EFE">
            <w:r>
              <w:t>Bortskaffelsesmetode</w:t>
            </w:r>
          </w:p>
        </w:tc>
        <w:tc>
          <w:tcPr>
            <w:tcW w:w="2288" w:type="dxa"/>
          </w:tcPr>
          <w:p w14:paraId="53D56516" w14:textId="77777777" w:rsidR="000C6B02" w:rsidRDefault="000C6B02" w:rsidP="00371EFE">
            <w:r>
              <w:t>Bortskaffelsesmetode</w:t>
            </w:r>
          </w:p>
        </w:tc>
        <w:tc>
          <w:tcPr>
            <w:tcW w:w="2126" w:type="dxa"/>
          </w:tcPr>
          <w:p w14:paraId="3C93EB10" w14:textId="77777777" w:rsidR="000C6B02" w:rsidRDefault="000C6B02" w:rsidP="00371EFE">
            <w:r>
              <w:t>Ja, hvis ikke Nyttiggørelse er angivet</w:t>
            </w:r>
          </w:p>
        </w:tc>
        <w:tc>
          <w:tcPr>
            <w:tcW w:w="3510" w:type="dxa"/>
          </w:tcPr>
          <w:p w14:paraId="5C762111" w14:textId="77777777" w:rsidR="00266683" w:rsidRDefault="00266683" w:rsidP="00266683">
            <w:r>
              <w:t>D&lt;1 eller 2 cifre&gt;  eller D&lt;1 eller 2 cifre&gt; - &lt;bortskaffelsesnavn&gt;</w:t>
            </w:r>
          </w:p>
          <w:p w14:paraId="3ADF5FDE" w14:textId="77777777" w:rsidR="00266683" w:rsidRDefault="00266683" w:rsidP="00266683"/>
          <w:p w14:paraId="11AD9823" w14:textId="266DA78F" w:rsidR="000C6B02" w:rsidRDefault="00266683" w:rsidP="00266683">
            <w:r>
              <w:t>Se CSV-Skabelon eller bilag A 3.07</w:t>
            </w:r>
          </w:p>
        </w:tc>
      </w:tr>
      <w:tr w:rsidR="000C6B02" w14:paraId="2364E932" w14:textId="77777777" w:rsidTr="00A2762B">
        <w:trPr>
          <w:trHeight w:val="371"/>
        </w:trPr>
        <w:tc>
          <w:tcPr>
            <w:tcW w:w="2498" w:type="dxa"/>
          </w:tcPr>
          <w:p w14:paraId="0CF26C83" w14:textId="77777777" w:rsidR="000C6B02" w:rsidRDefault="000C6B02" w:rsidP="00371EFE">
            <w:r>
              <w:lastRenderedPageBreak/>
              <w:t>ModtagerCVRnummer</w:t>
            </w:r>
          </w:p>
        </w:tc>
        <w:tc>
          <w:tcPr>
            <w:tcW w:w="2288" w:type="dxa"/>
          </w:tcPr>
          <w:p w14:paraId="4B398B39" w14:textId="77777777" w:rsidR="000C6B02" w:rsidRDefault="000C6B02" w:rsidP="00371EFE">
            <w:r>
              <w:t>Modtageanlæg CVR</w:t>
            </w:r>
          </w:p>
        </w:tc>
        <w:tc>
          <w:tcPr>
            <w:tcW w:w="2126" w:type="dxa"/>
          </w:tcPr>
          <w:p w14:paraId="799ED4EF" w14:textId="77777777" w:rsidR="000C6B02" w:rsidRDefault="000C6B02" w:rsidP="00371EFE">
            <w:r>
              <w:t>Nej</w:t>
            </w:r>
          </w:p>
        </w:tc>
        <w:tc>
          <w:tcPr>
            <w:tcW w:w="3510" w:type="dxa"/>
          </w:tcPr>
          <w:p w14:paraId="5D5BBCC0" w14:textId="77777777" w:rsidR="000C6B02" w:rsidRDefault="000C6B02" w:rsidP="00371EFE">
            <w:r>
              <w:t>&lt;8 cifre&gt;</w:t>
            </w:r>
          </w:p>
        </w:tc>
      </w:tr>
      <w:tr w:rsidR="000C6B02" w14:paraId="17ED00AF" w14:textId="77777777" w:rsidTr="00A2762B">
        <w:trPr>
          <w:trHeight w:val="371"/>
        </w:trPr>
        <w:tc>
          <w:tcPr>
            <w:tcW w:w="2498" w:type="dxa"/>
          </w:tcPr>
          <w:p w14:paraId="7152D5AA" w14:textId="77777777" w:rsidR="000C6B02" w:rsidRDefault="000C6B02" w:rsidP="00371EFE">
            <w:r>
              <w:t>ModtagerPnummer</w:t>
            </w:r>
          </w:p>
        </w:tc>
        <w:tc>
          <w:tcPr>
            <w:tcW w:w="2288" w:type="dxa"/>
          </w:tcPr>
          <w:p w14:paraId="11DBC4EF" w14:textId="77777777" w:rsidR="000C6B02" w:rsidRDefault="000C6B02" w:rsidP="00371EFE">
            <w:r>
              <w:t>Modtageanlæg Pnummer</w:t>
            </w:r>
          </w:p>
        </w:tc>
        <w:tc>
          <w:tcPr>
            <w:tcW w:w="2126" w:type="dxa"/>
          </w:tcPr>
          <w:p w14:paraId="371EC723" w14:textId="77777777" w:rsidR="000C6B02" w:rsidRDefault="000C6B02" w:rsidP="00371EFE">
            <w:r>
              <w:t>Ja</w:t>
            </w:r>
          </w:p>
        </w:tc>
        <w:tc>
          <w:tcPr>
            <w:tcW w:w="3510" w:type="dxa"/>
          </w:tcPr>
          <w:p w14:paraId="32CA5A0A" w14:textId="77777777" w:rsidR="000C6B02" w:rsidRDefault="000C6B02" w:rsidP="00371EFE">
            <w:r>
              <w:t>&lt;10 cifre&gt;</w:t>
            </w:r>
          </w:p>
        </w:tc>
      </w:tr>
      <w:tr w:rsidR="000C6B02" w14:paraId="523B3763" w14:textId="77777777" w:rsidTr="00A2762B">
        <w:trPr>
          <w:trHeight w:val="371"/>
        </w:trPr>
        <w:tc>
          <w:tcPr>
            <w:tcW w:w="2498" w:type="dxa"/>
          </w:tcPr>
          <w:p w14:paraId="7A400540" w14:textId="77777777" w:rsidR="000C6B02" w:rsidRDefault="000C6B02" w:rsidP="00371EFE">
            <w:r>
              <w:t>TransporttørType</w:t>
            </w:r>
          </w:p>
        </w:tc>
        <w:tc>
          <w:tcPr>
            <w:tcW w:w="2288" w:type="dxa"/>
          </w:tcPr>
          <w:p w14:paraId="051653A0" w14:textId="77777777" w:rsidR="000C6B02" w:rsidRDefault="000C6B02" w:rsidP="00371EFE">
            <w:r>
              <w:t>Nej</w:t>
            </w:r>
          </w:p>
        </w:tc>
        <w:tc>
          <w:tcPr>
            <w:tcW w:w="2126" w:type="dxa"/>
          </w:tcPr>
          <w:p w14:paraId="4492DFD7" w14:textId="77777777" w:rsidR="000C6B02" w:rsidRDefault="000C6B02" w:rsidP="00371EFE">
            <w:r>
              <w:t>Ja, hvis farligt affald</w:t>
            </w:r>
          </w:p>
        </w:tc>
        <w:tc>
          <w:tcPr>
            <w:tcW w:w="3510" w:type="dxa"/>
          </w:tcPr>
          <w:p w14:paraId="51A21638" w14:textId="77777777" w:rsidR="000C6B02" w:rsidRDefault="000C6B02" w:rsidP="00371EFE">
            <w:r>
              <w:t>&lt;medPnummer&gt;, &lt;udenPnummer&gt; eller &lt;udenlandskVirksomhed&gt;</w:t>
            </w:r>
          </w:p>
        </w:tc>
      </w:tr>
      <w:tr w:rsidR="00E40BCD" w14:paraId="3BC67681" w14:textId="77777777" w:rsidTr="00A2762B">
        <w:trPr>
          <w:trHeight w:val="371"/>
        </w:trPr>
        <w:tc>
          <w:tcPr>
            <w:tcW w:w="2498" w:type="dxa"/>
          </w:tcPr>
          <w:p w14:paraId="44C8B106" w14:textId="77777777" w:rsidR="00E40BCD" w:rsidRDefault="00E40BCD" w:rsidP="00E40BCD">
            <w:r>
              <w:t>TransportørCVRnummer</w:t>
            </w:r>
          </w:p>
        </w:tc>
        <w:tc>
          <w:tcPr>
            <w:tcW w:w="2288" w:type="dxa"/>
          </w:tcPr>
          <w:p w14:paraId="623C07C6" w14:textId="74CA4A66" w:rsidR="00E40BCD" w:rsidRDefault="00E40BCD" w:rsidP="00E40BCD">
            <w:r>
              <w:t>CVR-nummer</w:t>
            </w:r>
          </w:p>
        </w:tc>
        <w:tc>
          <w:tcPr>
            <w:tcW w:w="2126" w:type="dxa"/>
          </w:tcPr>
          <w:p w14:paraId="3403138B" w14:textId="77777777" w:rsidR="00E40BCD" w:rsidRDefault="00E40BCD" w:rsidP="00E40BCD">
            <w:r>
              <w:t>Ja, hvis farligt affald og Transportørtype er ”udenPnummer”</w:t>
            </w:r>
          </w:p>
        </w:tc>
        <w:tc>
          <w:tcPr>
            <w:tcW w:w="3510" w:type="dxa"/>
          </w:tcPr>
          <w:p w14:paraId="75118273" w14:textId="77777777" w:rsidR="00E40BCD" w:rsidRDefault="00E40BCD" w:rsidP="00E40BCD">
            <w:r>
              <w:t>&lt;8 cifre&gt;</w:t>
            </w:r>
          </w:p>
        </w:tc>
      </w:tr>
      <w:tr w:rsidR="00353E1A" w14:paraId="66630576" w14:textId="77777777" w:rsidTr="00A2762B">
        <w:trPr>
          <w:trHeight w:val="371"/>
        </w:trPr>
        <w:tc>
          <w:tcPr>
            <w:tcW w:w="2498" w:type="dxa"/>
          </w:tcPr>
          <w:p w14:paraId="47BD0F1A" w14:textId="77777777" w:rsidR="00353E1A" w:rsidRDefault="00353E1A" w:rsidP="00353E1A">
            <w:r>
              <w:t>TransportørPnummer</w:t>
            </w:r>
          </w:p>
        </w:tc>
        <w:tc>
          <w:tcPr>
            <w:tcW w:w="2288" w:type="dxa"/>
          </w:tcPr>
          <w:p w14:paraId="3AF922ED" w14:textId="5004F50B" w:rsidR="00353E1A" w:rsidRDefault="00353E1A" w:rsidP="00353E1A">
            <w:r>
              <w:t>P-nummer</w:t>
            </w:r>
          </w:p>
        </w:tc>
        <w:tc>
          <w:tcPr>
            <w:tcW w:w="2126" w:type="dxa"/>
          </w:tcPr>
          <w:p w14:paraId="02BDA6B5" w14:textId="77777777" w:rsidR="00353E1A" w:rsidRDefault="00353E1A" w:rsidP="00353E1A">
            <w:r>
              <w:t>Ja, hvis farligt affald og TransportørType er ”medPnummer”</w:t>
            </w:r>
          </w:p>
        </w:tc>
        <w:tc>
          <w:tcPr>
            <w:tcW w:w="3510" w:type="dxa"/>
          </w:tcPr>
          <w:p w14:paraId="40B1219B" w14:textId="77777777" w:rsidR="00353E1A" w:rsidRDefault="00353E1A" w:rsidP="00353E1A">
            <w:r>
              <w:t>&lt;10 cifre&gt;</w:t>
            </w:r>
          </w:p>
        </w:tc>
      </w:tr>
      <w:tr w:rsidR="00353E1A" w14:paraId="0A103E11" w14:textId="77777777" w:rsidTr="00A2762B">
        <w:trPr>
          <w:trHeight w:val="371"/>
        </w:trPr>
        <w:tc>
          <w:tcPr>
            <w:tcW w:w="2498" w:type="dxa"/>
          </w:tcPr>
          <w:p w14:paraId="7FD55BA7" w14:textId="77777777" w:rsidR="00353E1A" w:rsidRDefault="00353E1A" w:rsidP="00353E1A">
            <w:r>
              <w:t>TransportørLand</w:t>
            </w:r>
          </w:p>
        </w:tc>
        <w:tc>
          <w:tcPr>
            <w:tcW w:w="2288" w:type="dxa"/>
          </w:tcPr>
          <w:p w14:paraId="372A0310" w14:textId="6108FC98" w:rsidR="00353E1A" w:rsidRDefault="00353E1A" w:rsidP="00353E1A">
            <w:r>
              <w:t>Landekode</w:t>
            </w:r>
          </w:p>
        </w:tc>
        <w:tc>
          <w:tcPr>
            <w:tcW w:w="2126" w:type="dxa"/>
          </w:tcPr>
          <w:p w14:paraId="61C45E25" w14:textId="77777777" w:rsidR="00353E1A" w:rsidRDefault="00353E1A" w:rsidP="00353E1A">
            <w:r>
              <w:t>Ja, hvis farligt affald og transportør ikke er hjemmehørende i Danmark</w:t>
            </w:r>
          </w:p>
        </w:tc>
        <w:tc>
          <w:tcPr>
            <w:tcW w:w="3510" w:type="dxa"/>
          </w:tcPr>
          <w:p w14:paraId="483104B0" w14:textId="77777777" w:rsidR="00933CD5" w:rsidRDefault="00933CD5" w:rsidP="00933CD5">
            <w:r>
              <w:t>&lt;2 bogstaver&gt; eller &lt;landsnavn&gt; (&lt;2 bogstaver&gt;)</w:t>
            </w:r>
          </w:p>
          <w:p w14:paraId="1B8DAAEF" w14:textId="77777777" w:rsidR="00933CD5" w:rsidRDefault="00933CD5" w:rsidP="00933CD5"/>
          <w:p w14:paraId="455C8968" w14:textId="24E341E2" w:rsidR="00353E1A" w:rsidRDefault="00933CD5" w:rsidP="00933CD5">
            <w:r>
              <w:t>Til landekoden (&lt;2 bogstaver&gt;) benyttes standarden iso3166-alpha2 (fx AL = Albanien og AD = Andorra) Se Bilag A 2.9.</w:t>
            </w:r>
          </w:p>
        </w:tc>
      </w:tr>
      <w:tr w:rsidR="008572FC" w14:paraId="5A685E6A" w14:textId="77777777" w:rsidTr="00A2762B">
        <w:trPr>
          <w:trHeight w:val="371"/>
        </w:trPr>
        <w:tc>
          <w:tcPr>
            <w:tcW w:w="2498" w:type="dxa"/>
          </w:tcPr>
          <w:p w14:paraId="2C29B924" w14:textId="77777777" w:rsidR="008572FC" w:rsidRDefault="008572FC" w:rsidP="008572FC">
            <w:r>
              <w:t>TransportørVirksomhed</w:t>
            </w:r>
          </w:p>
        </w:tc>
        <w:tc>
          <w:tcPr>
            <w:tcW w:w="2288" w:type="dxa"/>
          </w:tcPr>
          <w:p w14:paraId="57B05EF0" w14:textId="77378459" w:rsidR="008572FC" w:rsidRDefault="008572FC" w:rsidP="008572FC">
            <w:r>
              <w:t>Virksomhedsnavn</w:t>
            </w:r>
          </w:p>
        </w:tc>
        <w:tc>
          <w:tcPr>
            <w:tcW w:w="2126" w:type="dxa"/>
          </w:tcPr>
          <w:p w14:paraId="2436F442" w14:textId="77777777" w:rsidR="008572FC" w:rsidRDefault="008572FC" w:rsidP="008572FC">
            <w:r>
              <w:t>Ja, hvis farligt affald og udenlandsk transportør</w:t>
            </w:r>
          </w:p>
        </w:tc>
        <w:tc>
          <w:tcPr>
            <w:tcW w:w="3510" w:type="dxa"/>
          </w:tcPr>
          <w:p w14:paraId="6B453DFF" w14:textId="156F67C0" w:rsidR="008572FC" w:rsidRDefault="008572FC" w:rsidP="008572FC">
            <w:r>
              <w:t>&lt;op til 200 bogstaver eller tegn&gt;</w:t>
            </w:r>
          </w:p>
        </w:tc>
      </w:tr>
      <w:tr w:rsidR="00353E1A" w14:paraId="6E766FC1" w14:textId="77777777" w:rsidTr="00A2762B">
        <w:trPr>
          <w:trHeight w:val="371"/>
        </w:trPr>
        <w:tc>
          <w:tcPr>
            <w:tcW w:w="2498" w:type="dxa"/>
          </w:tcPr>
          <w:p w14:paraId="70FAEF3B" w14:textId="77777777" w:rsidR="00353E1A" w:rsidRDefault="00353E1A" w:rsidP="00353E1A">
            <w:r>
              <w:t>TransportørEmail</w:t>
            </w:r>
          </w:p>
        </w:tc>
        <w:tc>
          <w:tcPr>
            <w:tcW w:w="2288" w:type="dxa"/>
          </w:tcPr>
          <w:p w14:paraId="65B8ABC2" w14:textId="77777777" w:rsidR="00353E1A" w:rsidRDefault="00353E1A" w:rsidP="00353E1A">
            <w:r>
              <w:t>Nej</w:t>
            </w:r>
          </w:p>
        </w:tc>
        <w:tc>
          <w:tcPr>
            <w:tcW w:w="2126" w:type="dxa"/>
          </w:tcPr>
          <w:p w14:paraId="78A21F18" w14:textId="77777777" w:rsidR="00353E1A" w:rsidRDefault="00353E1A" w:rsidP="00353E1A">
            <w:r>
              <w:t>Ja, hvis farligt affald og udenlandsk transportør</w:t>
            </w:r>
          </w:p>
        </w:tc>
        <w:tc>
          <w:tcPr>
            <w:tcW w:w="3510" w:type="dxa"/>
          </w:tcPr>
          <w:p w14:paraId="7E8FD1F4" w14:textId="0E740D2D" w:rsidR="00353E1A" w:rsidRDefault="00353E1A" w:rsidP="00353E1A">
            <w:r>
              <w:t>&lt;op til 200 bogstaver eller tegn&gt;</w:t>
            </w:r>
          </w:p>
        </w:tc>
      </w:tr>
      <w:tr w:rsidR="00353E1A" w14:paraId="651D1B35" w14:textId="77777777" w:rsidTr="00A2762B">
        <w:trPr>
          <w:trHeight w:val="371"/>
        </w:trPr>
        <w:tc>
          <w:tcPr>
            <w:tcW w:w="2498" w:type="dxa"/>
          </w:tcPr>
          <w:p w14:paraId="50AA3187" w14:textId="77777777" w:rsidR="00353E1A" w:rsidRDefault="00353E1A" w:rsidP="00353E1A">
            <w:r>
              <w:t>ForhandlerType</w:t>
            </w:r>
          </w:p>
        </w:tc>
        <w:tc>
          <w:tcPr>
            <w:tcW w:w="2288" w:type="dxa"/>
          </w:tcPr>
          <w:p w14:paraId="2C3AEFF8" w14:textId="77777777" w:rsidR="00353E1A" w:rsidRDefault="00353E1A" w:rsidP="00353E1A">
            <w:r>
              <w:t>Nej</w:t>
            </w:r>
          </w:p>
        </w:tc>
        <w:tc>
          <w:tcPr>
            <w:tcW w:w="2126" w:type="dxa"/>
          </w:tcPr>
          <w:p w14:paraId="6C14D475" w14:textId="469FF0A3" w:rsidR="00353E1A" w:rsidRDefault="00353E1A" w:rsidP="00353E1A">
            <w:r>
              <w:t>Ja, hvis farligt affald og tilknyttet Forhandler-mægler</w:t>
            </w:r>
          </w:p>
        </w:tc>
        <w:tc>
          <w:tcPr>
            <w:tcW w:w="3510" w:type="dxa"/>
          </w:tcPr>
          <w:p w14:paraId="762784C3" w14:textId="095981B5" w:rsidR="00353E1A" w:rsidRDefault="00353E1A" w:rsidP="00353E1A">
            <w:r>
              <w:t>&lt;medPnummer&gt;, &lt;udenPnummer&gt; eller &lt;udenlandskVirksomhed&gt;</w:t>
            </w:r>
          </w:p>
        </w:tc>
      </w:tr>
      <w:tr w:rsidR="00353E1A" w14:paraId="067B5FD4" w14:textId="77777777" w:rsidTr="00A2762B">
        <w:trPr>
          <w:trHeight w:val="371"/>
        </w:trPr>
        <w:tc>
          <w:tcPr>
            <w:tcW w:w="2498" w:type="dxa"/>
          </w:tcPr>
          <w:p w14:paraId="28A9AF86" w14:textId="77777777" w:rsidR="00353E1A" w:rsidRDefault="00353E1A" w:rsidP="00353E1A">
            <w:r>
              <w:t>ForhandlerCVRnummer</w:t>
            </w:r>
          </w:p>
        </w:tc>
        <w:tc>
          <w:tcPr>
            <w:tcW w:w="2288" w:type="dxa"/>
          </w:tcPr>
          <w:p w14:paraId="10BF7768" w14:textId="7C6DB115" w:rsidR="00353E1A" w:rsidRDefault="00353E1A" w:rsidP="00353E1A">
            <w:r>
              <w:t>CVR-nummer</w:t>
            </w:r>
          </w:p>
        </w:tc>
        <w:tc>
          <w:tcPr>
            <w:tcW w:w="2126" w:type="dxa"/>
          </w:tcPr>
          <w:p w14:paraId="1C548E73" w14:textId="0BB2A86E" w:rsidR="00353E1A" w:rsidRDefault="00353E1A" w:rsidP="00353E1A">
            <w:r>
              <w:t>Ja, hvis farligt affald og tilknyttet Forhandler-mægler og ForhandlerType er ”udenPnummer”</w:t>
            </w:r>
          </w:p>
        </w:tc>
        <w:tc>
          <w:tcPr>
            <w:tcW w:w="3510" w:type="dxa"/>
          </w:tcPr>
          <w:p w14:paraId="72E9980F" w14:textId="77777777" w:rsidR="00353E1A" w:rsidRDefault="00353E1A" w:rsidP="00353E1A">
            <w:r>
              <w:t>&lt;8 cifre&gt;</w:t>
            </w:r>
          </w:p>
        </w:tc>
      </w:tr>
      <w:tr w:rsidR="00353E1A" w14:paraId="5BA419BB" w14:textId="77777777" w:rsidTr="00A2762B">
        <w:trPr>
          <w:trHeight w:val="371"/>
        </w:trPr>
        <w:tc>
          <w:tcPr>
            <w:tcW w:w="2498" w:type="dxa"/>
          </w:tcPr>
          <w:p w14:paraId="4617FC8A" w14:textId="77777777" w:rsidR="00353E1A" w:rsidRDefault="00353E1A" w:rsidP="00353E1A">
            <w:r>
              <w:t>ForhandlerPnummer</w:t>
            </w:r>
          </w:p>
        </w:tc>
        <w:tc>
          <w:tcPr>
            <w:tcW w:w="2288" w:type="dxa"/>
          </w:tcPr>
          <w:p w14:paraId="214020A3" w14:textId="13F91A72" w:rsidR="00353E1A" w:rsidRDefault="00353E1A" w:rsidP="00353E1A">
            <w:r>
              <w:t>P-nummer</w:t>
            </w:r>
          </w:p>
        </w:tc>
        <w:tc>
          <w:tcPr>
            <w:tcW w:w="2126" w:type="dxa"/>
          </w:tcPr>
          <w:p w14:paraId="3430D346" w14:textId="5AAED307" w:rsidR="00353E1A" w:rsidRDefault="00353E1A" w:rsidP="00353E1A">
            <w:r>
              <w:t>Ja, hvis farligt affald og tilknyttet Forhandler-mægler og ForhandlerType er ”medPnummer”</w:t>
            </w:r>
          </w:p>
        </w:tc>
        <w:tc>
          <w:tcPr>
            <w:tcW w:w="3510" w:type="dxa"/>
          </w:tcPr>
          <w:p w14:paraId="5025F7E6" w14:textId="77777777" w:rsidR="00353E1A" w:rsidRDefault="00353E1A" w:rsidP="00353E1A">
            <w:r>
              <w:t>&lt;10 cifre&gt;</w:t>
            </w:r>
          </w:p>
        </w:tc>
      </w:tr>
      <w:tr w:rsidR="00353E1A" w14:paraId="16161FDC" w14:textId="77777777" w:rsidTr="00A2762B">
        <w:trPr>
          <w:trHeight w:val="371"/>
        </w:trPr>
        <w:tc>
          <w:tcPr>
            <w:tcW w:w="2498" w:type="dxa"/>
          </w:tcPr>
          <w:p w14:paraId="417BF958" w14:textId="77777777" w:rsidR="00353E1A" w:rsidRDefault="00353E1A" w:rsidP="00353E1A">
            <w:r>
              <w:t>ForhandlerLand</w:t>
            </w:r>
          </w:p>
        </w:tc>
        <w:tc>
          <w:tcPr>
            <w:tcW w:w="2288" w:type="dxa"/>
          </w:tcPr>
          <w:p w14:paraId="4C1979B6" w14:textId="1BA0B4D7" w:rsidR="00353E1A" w:rsidRDefault="00353E1A" w:rsidP="00353E1A">
            <w:r>
              <w:t>Landekode</w:t>
            </w:r>
          </w:p>
        </w:tc>
        <w:tc>
          <w:tcPr>
            <w:tcW w:w="2126" w:type="dxa"/>
          </w:tcPr>
          <w:p w14:paraId="085F25AB" w14:textId="5EF3A888" w:rsidR="00353E1A" w:rsidRDefault="00353E1A" w:rsidP="00353E1A">
            <w:r>
              <w:t>Ja, hvis farligt affald og tilknyttet Forhandler-mægler og forhandleren ikke er hjemmehørende i Danmark</w:t>
            </w:r>
          </w:p>
        </w:tc>
        <w:tc>
          <w:tcPr>
            <w:tcW w:w="3510" w:type="dxa"/>
          </w:tcPr>
          <w:p w14:paraId="72AF2649" w14:textId="77777777" w:rsidR="00933CD5" w:rsidRDefault="00933CD5" w:rsidP="00933CD5">
            <w:r>
              <w:t>&lt;2 bogstaver&gt; eller &lt;landsnavn&gt; (&lt;2 bogstaver&gt;)</w:t>
            </w:r>
          </w:p>
          <w:p w14:paraId="445CB0C9" w14:textId="77777777" w:rsidR="00933CD5" w:rsidRDefault="00933CD5" w:rsidP="00933CD5"/>
          <w:p w14:paraId="4534CFD6" w14:textId="32F6E902" w:rsidR="00353E1A" w:rsidRDefault="00933CD5" w:rsidP="00933CD5">
            <w:r>
              <w:t>Til landekoden (&lt;2 bogstaver&gt;) benyttes standarden iso3166-alpha2 (fx AL = Albanien og AD = Andorra) Se Bilag A 2.9.</w:t>
            </w:r>
          </w:p>
        </w:tc>
      </w:tr>
      <w:tr w:rsidR="008572FC" w14:paraId="7B5C225A" w14:textId="77777777" w:rsidTr="00A2762B">
        <w:trPr>
          <w:trHeight w:val="371"/>
        </w:trPr>
        <w:tc>
          <w:tcPr>
            <w:tcW w:w="2498" w:type="dxa"/>
          </w:tcPr>
          <w:p w14:paraId="69D0E99A" w14:textId="77777777" w:rsidR="008572FC" w:rsidRDefault="008572FC" w:rsidP="008572FC">
            <w:r>
              <w:t>ForhandlerVirksomhed</w:t>
            </w:r>
          </w:p>
        </w:tc>
        <w:tc>
          <w:tcPr>
            <w:tcW w:w="2288" w:type="dxa"/>
          </w:tcPr>
          <w:p w14:paraId="0E9E9902" w14:textId="5A050C47" w:rsidR="008572FC" w:rsidRDefault="008572FC" w:rsidP="008572FC">
            <w:r>
              <w:t>Virksomhedsnavn</w:t>
            </w:r>
          </w:p>
        </w:tc>
        <w:tc>
          <w:tcPr>
            <w:tcW w:w="2126" w:type="dxa"/>
          </w:tcPr>
          <w:p w14:paraId="75608FF4" w14:textId="0365DF6B" w:rsidR="008572FC" w:rsidRDefault="008572FC" w:rsidP="008572FC">
            <w:r>
              <w:t>Ja, hvis farligt affald og tilknyttet Forhandler-mægler og forhandleren ikke er hjemmehørende i Danmark</w:t>
            </w:r>
          </w:p>
        </w:tc>
        <w:tc>
          <w:tcPr>
            <w:tcW w:w="3510" w:type="dxa"/>
          </w:tcPr>
          <w:p w14:paraId="147F869E" w14:textId="0DF32FBE" w:rsidR="008572FC" w:rsidRDefault="008572FC" w:rsidP="008572FC">
            <w:r>
              <w:t>&lt;op til 200 bogstaver eller tegn&gt;</w:t>
            </w:r>
          </w:p>
        </w:tc>
      </w:tr>
      <w:tr w:rsidR="00353E1A" w14:paraId="3736CE76" w14:textId="77777777" w:rsidTr="00A2762B">
        <w:trPr>
          <w:trHeight w:val="371"/>
        </w:trPr>
        <w:tc>
          <w:tcPr>
            <w:tcW w:w="2498" w:type="dxa"/>
          </w:tcPr>
          <w:p w14:paraId="189ED76D" w14:textId="77777777" w:rsidR="00353E1A" w:rsidRDefault="00353E1A" w:rsidP="00353E1A">
            <w:r>
              <w:t>ForhandlerEmail</w:t>
            </w:r>
          </w:p>
        </w:tc>
        <w:tc>
          <w:tcPr>
            <w:tcW w:w="2288" w:type="dxa"/>
          </w:tcPr>
          <w:p w14:paraId="20BB2679" w14:textId="77777777" w:rsidR="00353E1A" w:rsidRDefault="00353E1A" w:rsidP="00353E1A">
            <w:r>
              <w:t>Nej</w:t>
            </w:r>
          </w:p>
        </w:tc>
        <w:tc>
          <w:tcPr>
            <w:tcW w:w="2126" w:type="dxa"/>
          </w:tcPr>
          <w:p w14:paraId="46BFBA70" w14:textId="71F63F6E" w:rsidR="00353E1A" w:rsidRDefault="00353E1A" w:rsidP="00353E1A">
            <w:r>
              <w:t>Ja, hvis farligt affald og tilknyttet Forhandler-mægler og forhandleren ikke er hjemmehø</w:t>
            </w:r>
            <w:r>
              <w:lastRenderedPageBreak/>
              <w:t>rende i Danmark</w:t>
            </w:r>
          </w:p>
        </w:tc>
        <w:tc>
          <w:tcPr>
            <w:tcW w:w="3510" w:type="dxa"/>
          </w:tcPr>
          <w:p w14:paraId="4460234B" w14:textId="23542DC7" w:rsidR="00353E1A" w:rsidRDefault="00353E1A" w:rsidP="00353E1A">
            <w:r>
              <w:lastRenderedPageBreak/>
              <w:t>&lt;op til 200 bogstaver eller tegn&gt;</w:t>
            </w:r>
          </w:p>
        </w:tc>
      </w:tr>
      <w:tr w:rsidR="00353E1A" w14:paraId="4D6715C6" w14:textId="77777777" w:rsidTr="00A2762B">
        <w:trPr>
          <w:trHeight w:val="371"/>
        </w:trPr>
        <w:tc>
          <w:tcPr>
            <w:tcW w:w="2498" w:type="dxa"/>
          </w:tcPr>
          <w:p w14:paraId="4C9B5304" w14:textId="01DBC77B" w:rsidR="00353E1A" w:rsidRDefault="00353E1A" w:rsidP="00353E1A">
            <w:r>
              <w:t>Forberedelse mhp. genbrug (%)</w:t>
            </w:r>
          </w:p>
        </w:tc>
        <w:tc>
          <w:tcPr>
            <w:tcW w:w="2288" w:type="dxa"/>
          </w:tcPr>
          <w:p w14:paraId="7DCCAB99" w14:textId="6780636B" w:rsidR="00353E1A" w:rsidRDefault="00353E1A" w:rsidP="00353E1A">
            <w:r>
              <w:t>Nej</w:t>
            </w:r>
          </w:p>
        </w:tc>
        <w:tc>
          <w:tcPr>
            <w:tcW w:w="2126" w:type="dxa"/>
          </w:tcPr>
          <w:p w14:paraId="2FE0030C" w14:textId="019A0F56" w:rsidR="00353E1A" w:rsidRDefault="000F63AB" w:rsidP="00353E1A">
            <w:r>
              <w:t>Ja, for indberetningsåret 2022 og frem</w:t>
            </w:r>
          </w:p>
        </w:tc>
        <w:tc>
          <w:tcPr>
            <w:tcW w:w="3510" w:type="dxa"/>
          </w:tcPr>
          <w:p w14:paraId="3FE19D94" w14:textId="2916D849" w:rsidR="00353E1A" w:rsidRDefault="00353E1A" w:rsidP="00353E1A">
            <w:r>
              <w:t>&lt;0,00-100,00&gt; Decimaler ikke påkrævet</w:t>
            </w:r>
          </w:p>
        </w:tc>
      </w:tr>
      <w:tr w:rsidR="00353E1A" w14:paraId="5AAD9444" w14:textId="77777777" w:rsidTr="00A2762B">
        <w:trPr>
          <w:trHeight w:val="371"/>
        </w:trPr>
        <w:tc>
          <w:tcPr>
            <w:tcW w:w="2498" w:type="dxa"/>
          </w:tcPr>
          <w:p w14:paraId="5B1CCF20" w14:textId="6C742356" w:rsidR="00353E1A" w:rsidRDefault="00353E1A" w:rsidP="00353E1A">
            <w:r>
              <w:t>Genanvendelse (%)</w:t>
            </w:r>
          </w:p>
        </w:tc>
        <w:tc>
          <w:tcPr>
            <w:tcW w:w="2288" w:type="dxa"/>
          </w:tcPr>
          <w:p w14:paraId="7B42D4F0" w14:textId="3E7C8AA3" w:rsidR="00353E1A" w:rsidRDefault="00353E1A" w:rsidP="00353E1A">
            <w:r>
              <w:t>Nej</w:t>
            </w:r>
          </w:p>
        </w:tc>
        <w:tc>
          <w:tcPr>
            <w:tcW w:w="2126" w:type="dxa"/>
          </w:tcPr>
          <w:p w14:paraId="4DF004FB" w14:textId="70E2FC74" w:rsidR="00353E1A" w:rsidRDefault="000F63AB" w:rsidP="00353E1A">
            <w:r>
              <w:t>Ja, for indberetningsåret 2022 og frem</w:t>
            </w:r>
          </w:p>
        </w:tc>
        <w:tc>
          <w:tcPr>
            <w:tcW w:w="3510" w:type="dxa"/>
          </w:tcPr>
          <w:p w14:paraId="0BFBEC86" w14:textId="74B4B373" w:rsidR="00353E1A" w:rsidRDefault="00353E1A" w:rsidP="00353E1A">
            <w:r>
              <w:t>&lt;0,00-100,00&gt; Decimaler ikke påkrævet</w:t>
            </w:r>
          </w:p>
        </w:tc>
      </w:tr>
      <w:tr w:rsidR="00353E1A" w14:paraId="4CA0566B" w14:textId="77777777" w:rsidTr="00A2762B">
        <w:trPr>
          <w:trHeight w:val="371"/>
        </w:trPr>
        <w:tc>
          <w:tcPr>
            <w:tcW w:w="2498" w:type="dxa"/>
          </w:tcPr>
          <w:p w14:paraId="061EDEED" w14:textId="5355350B" w:rsidR="00353E1A" w:rsidRDefault="00353E1A" w:rsidP="00353E1A">
            <w:r>
              <w:t>Anden endelig materialenyttiggørelse (%)</w:t>
            </w:r>
          </w:p>
        </w:tc>
        <w:tc>
          <w:tcPr>
            <w:tcW w:w="2288" w:type="dxa"/>
          </w:tcPr>
          <w:p w14:paraId="695AD15C" w14:textId="06E0C0FD" w:rsidR="00353E1A" w:rsidRDefault="00353E1A" w:rsidP="00353E1A">
            <w:r>
              <w:t>Nej</w:t>
            </w:r>
          </w:p>
        </w:tc>
        <w:tc>
          <w:tcPr>
            <w:tcW w:w="2126" w:type="dxa"/>
          </w:tcPr>
          <w:p w14:paraId="5C1E9727" w14:textId="2EB90CDC" w:rsidR="00353E1A" w:rsidRDefault="000F63AB" w:rsidP="00353E1A">
            <w:r>
              <w:t>Ja, for indberetningsåret 2022 og frem</w:t>
            </w:r>
          </w:p>
        </w:tc>
        <w:tc>
          <w:tcPr>
            <w:tcW w:w="3510" w:type="dxa"/>
          </w:tcPr>
          <w:p w14:paraId="1C99A01E" w14:textId="14E0C6AE" w:rsidR="00353E1A" w:rsidRDefault="00353E1A" w:rsidP="00353E1A">
            <w:r>
              <w:t>&lt;0,00-100,00&gt; Decimaler ikke påkrævet</w:t>
            </w:r>
          </w:p>
        </w:tc>
      </w:tr>
      <w:tr w:rsidR="00353E1A" w14:paraId="1C99350A" w14:textId="77777777" w:rsidTr="00A2762B">
        <w:trPr>
          <w:trHeight w:val="371"/>
        </w:trPr>
        <w:tc>
          <w:tcPr>
            <w:tcW w:w="2498" w:type="dxa"/>
          </w:tcPr>
          <w:p w14:paraId="2D1E9492" w14:textId="0E32D043" w:rsidR="00353E1A" w:rsidRDefault="00353E1A" w:rsidP="00353E1A">
            <w:r>
              <w:t>Forbrænding (%)</w:t>
            </w:r>
          </w:p>
        </w:tc>
        <w:tc>
          <w:tcPr>
            <w:tcW w:w="2288" w:type="dxa"/>
          </w:tcPr>
          <w:p w14:paraId="09366FBF" w14:textId="4E6C6604" w:rsidR="00353E1A" w:rsidRDefault="00353E1A" w:rsidP="00353E1A">
            <w:r>
              <w:t>Nej</w:t>
            </w:r>
          </w:p>
        </w:tc>
        <w:tc>
          <w:tcPr>
            <w:tcW w:w="2126" w:type="dxa"/>
          </w:tcPr>
          <w:p w14:paraId="0869A98A" w14:textId="08C4C5F9" w:rsidR="00353E1A" w:rsidRDefault="000F63AB" w:rsidP="00353E1A">
            <w:r>
              <w:t>Ja, for indberetningsåret 2022 og frem</w:t>
            </w:r>
          </w:p>
        </w:tc>
        <w:tc>
          <w:tcPr>
            <w:tcW w:w="3510" w:type="dxa"/>
          </w:tcPr>
          <w:p w14:paraId="5899BA9E" w14:textId="25178DA8" w:rsidR="00353E1A" w:rsidRDefault="00353E1A" w:rsidP="00353E1A">
            <w:r>
              <w:t>&lt;0,00-100,00&gt; Decimaler ikke påkrævet</w:t>
            </w:r>
          </w:p>
        </w:tc>
      </w:tr>
      <w:tr w:rsidR="00353E1A" w14:paraId="2908C286" w14:textId="77777777" w:rsidTr="00A2762B">
        <w:trPr>
          <w:trHeight w:val="371"/>
        </w:trPr>
        <w:tc>
          <w:tcPr>
            <w:tcW w:w="2498" w:type="dxa"/>
          </w:tcPr>
          <w:p w14:paraId="564A14EA" w14:textId="13A23A2E" w:rsidR="00353E1A" w:rsidRDefault="00353E1A" w:rsidP="00353E1A">
            <w:r>
              <w:t>Deponering (%)</w:t>
            </w:r>
          </w:p>
        </w:tc>
        <w:tc>
          <w:tcPr>
            <w:tcW w:w="2288" w:type="dxa"/>
          </w:tcPr>
          <w:p w14:paraId="7311483F" w14:textId="519EA983" w:rsidR="00353E1A" w:rsidRDefault="00353E1A" w:rsidP="00353E1A">
            <w:r>
              <w:t>Nej</w:t>
            </w:r>
          </w:p>
        </w:tc>
        <w:tc>
          <w:tcPr>
            <w:tcW w:w="2126" w:type="dxa"/>
          </w:tcPr>
          <w:p w14:paraId="790D80A9" w14:textId="0BE8848F" w:rsidR="00353E1A" w:rsidRDefault="000F63AB" w:rsidP="00353E1A">
            <w:r>
              <w:t>Ja, for indberetningsåret 2022 og frem</w:t>
            </w:r>
          </w:p>
        </w:tc>
        <w:tc>
          <w:tcPr>
            <w:tcW w:w="3510" w:type="dxa"/>
          </w:tcPr>
          <w:p w14:paraId="160DC344" w14:textId="1863E38C" w:rsidR="00353E1A" w:rsidRDefault="00353E1A" w:rsidP="00353E1A">
            <w:r>
              <w:t>&lt;0,00-100,00&gt; Decimaler ikke påkrævet</w:t>
            </w:r>
          </w:p>
        </w:tc>
      </w:tr>
      <w:tr w:rsidR="00353E1A" w14:paraId="4C2350BA" w14:textId="77777777" w:rsidTr="00A2762B">
        <w:trPr>
          <w:trHeight w:val="371"/>
        </w:trPr>
        <w:tc>
          <w:tcPr>
            <w:tcW w:w="2498" w:type="dxa"/>
          </w:tcPr>
          <w:p w14:paraId="6250A36C" w14:textId="592F272C" w:rsidR="00353E1A" w:rsidRDefault="00353E1A" w:rsidP="00353E1A">
            <w:r>
              <w:t>Håndteringsdato</w:t>
            </w:r>
          </w:p>
        </w:tc>
        <w:tc>
          <w:tcPr>
            <w:tcW w:w="2288" w:type="dxa"/>
          </w:tcPr>
          <w:p w14:paraId="4A9A3EE0" w14:textId="00FE9DF4" w:rsidR="00353E1A" w:rsidRDefault="00353E1A" w:rsidP="00353E1A">
            <w:r>
              <w:t>Nej</w:t>
            </w:r>
          </w:p>
        </w:tc>
        <w:tc>
          <w:tcPr>
            <w:tcW w:w="2126" w:type="dxa"/>
          </w:tcPr>
          <w:p w14:paraId="1A6AECA5" w14:textId="42FE3A62" w:rsidR="00353E1A" w:rsidRDefault="00353E1A" w:rsidP="00353E1A">
            <w:r>
              <w:t>Nej</w:t>
            </w:r>
          </w:p>
        </w:tc>
        <w:tc>
          <w:tcPr>
            <w:tcW w:w="3510" w:type="dxa"/>
          </w:tcPr>
          <w:p w14:paraId="1305448B" w14:textId="2E12A9E8" w:rsidR="00353E1A" w:rsidRDefault="00353E1A" w:rsidP="00353E1A">
            <w:r>
              <w:t>&lt;aaaa-mm-dd&gt; eller &lt;dd-mm-aaaa&gt; eller &lt;d. måned år&gt;</w:t>
            </w:r>
          </w:p>
        </w:tc>
      </w:tr>
    </w:tbl>
    <w:p w14:paraId="059EB6F6" w14:textId="7C7D9D08" w:rsidR="00FB5F45" w:rsidRDefault="00FB5F45" w:rsidP="00BE36CC"/>
    <w:p w14:paraId="79FE410D" w14:textId="42935EB1" w:rsidR="00FB5F45" w:rsidRDefault="00FB5F45" w:rsidP="00FB5F45">
      <w:pPr>
        <w:pStyle w:val="Overskrift2"/>
      </w:pPr>
      <w:r>
        <w:br w:type="page"/>
      </w:r>
      <w:bookmarkStart w:id="45" w:name="_Toc133576138"/>
      <w:r>
        <w:lastRenderedPageBreak/>
        <w:t>Bygherre</w:t>
      </w:r>
      <w:bookmarkEnd w:id="45"/>
    </w:p>
    <w:p w14:paraId="2AA47283" w14:textId="174D7EC2" w:rsidR="00FB5F45" w:rsidRPr="00FB5F45" w:rsidRDefault="00FB5F45" w:rsidP="00FB5F45">
      <w:r>
        <w:rPr>
          <w:noProof/>
        </w:rPr>
        <w:drawing>
          <wp:inline distT="0" distB="0" distL="0" distR="0" wp14:anchorId="13049852" wp14:editId="2E2FD5A5">
            <wp:extent cx="5257800" cy="1284835"/>
            <wp:effectExtent l="0" t="0" r="0" b="0"/>
            <wp:docPr id="51" name="Billede 5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lede 51" descr="Et billede, der indeholder tekst&#10;&#10;Automatisk genereret beskrivelse"/>
                    <pic:cNvPicPr/>
                  </pic:nvPicPr>
                  <pic:blipFill>
                    <a:blip r:embed="rId93"/>
                    <a:stretch>
                      <a:fillRect/>
                    </a:stretch>
                  </pic:blipFill>
                  <pic:spPr>
                    <a:xfrm>
                      <a:off x="0" y="0"/>
                      <a:ext cx="5296294" cy="1294242"/>
                    </a:xfrm>
                    <a:prstGeom prst="rect">
                      <a:avLst/>
                    </a:prstGeom>
                  </pic:spPr>
                </pic:pic>
              </a:graphicData>
            </a:graphic>
          </wp:inline>
        </w:drawing>
      </w:r>
    </w:p>
    <w:p w14:paraId="169AC6D6" w14:textId="77777777" w:rsidR="00BE36CC" w:rsidRDefault="00BE36CC" w:rsidP="00BE36CC"/>
    <w:tbl>
      <w:tblPr>
        <w:tblStyle w:val="Tabel-Gitter"/>
        <w:tblpPr w:leftFromText="141" w:rightFromText="141" w:vertAnchor="page" w:horzAnchor="margin" w:tblpY="4021"/>
        <w:tblW w:w="0" w:type="auto"/>
        <w:tblLook w:val="04A0" w:firstRow="1" w:lastRow="0" w:firstColumn="1" w:lastColumn="0" w:noHBand="0" w:noVBand="1"/>
      </w:tblPr>
      <w:tblGrid>
        <w:gridCol w:w="2498"/>
        <w:gridCol w:w="2949"/>
        <w:gridCol w:w="2113"/>
        <w:gridCol w:w="2298"/>
      </w:tblGrid>
      <w:tr w:rsidR="00FC393F" w:rsidRPr="00864C64" w14:paraId="47D49EFA" w14:textId="77777777" w:rsidTr="00371EFE">
        <w:trPr>
          <w:trHeight w:val="371"/>
        </w:trPr>
        <w:tc>
          <w:tcPr>
            <w:tcW w:w="2498" w:type="dxa"/>
          </w:tcPr>
          <w:p w14:paraId="28204993" w14:textId="77777777" w:rsidR="00FC393F" w:rsidRPr="00864C64" w:rsidRDefault="00FC393F" w:rsidP="00371EFE">
            <w:pPr>
              <w:rPr>
                <w:b/>
                <w:bCs/>
              </w:rPr>
            </w:pPr>
            <w:r w:rsidRPr="00864C64">
              <w:rPr>
                <w:b/>
                <w:bCs/>
              </w:rPr>
              <w:t>Feltnavn</w:t>
            </w:r>
          </w:p>
        </w:tc>
        <w:tc>
          <w:tcPr>
            <w:tcW w:w="2949" w:type="dxa"/>
          </w:tcPr>
          <w:p w14:paraId="79B35BF9" w14:textId="77777777" w:rsidR="00FC393F" w:rsidRPr="00864C64" w:rsidRDefault="00FC393F" w:rsidP="00371EFE">
            <w:pPr>
              <w:rPr>
                <w:b/>
                <w:bCs/>
              </w:rPr>
            </w:pPr>
            <w:r>
              <w:rPr>
                <w:b/>
                <w:bCs/>
              </w:rPr>
              <w:t>ADS beskrivelse jf. Affaldsdatabekendtgørelsen</w:t>
            </w:r>
          </w:p>
        </w:tc>
        <w:tc>
          <w:tcPr>
            <w:tcW w:w="2113" w:type="dxa"/>
          </w:tcPr>
          <w:p w14:paraId="70DC5BE9" w14:textId="77777777" w:rsidR="00FC393F" w:rsidRPr="00864C64" w:rsidRDefault="00FC393F" w:rsidP="00371EFE">
            <w:pPr>
              <w:rPr>
                <w:b/>
                <w:bCs/>
              </w:rPr>
            </w:pPr>
            <w:r>
              <w:rPr>
                <w:b/>
                <w:bCs/>
              </w:rPr>
              <w:t>Obligatorisk</w:t>
            </w:r>
          </w:p>
        </w:tc>
        <w:tc>
          <w:tcPr>
            <w:tcW w:w="2298" w:type="dxa"/>
          </w:tcPr>
          <w:p w14:paraId="50BEEE9B" w14:textId="77777777" w:rsidR="00FC393F" w:rsidRPr="00864C64" w:rsidRDefault="00FC393F" w:rsidP="00371EFE">
            <w:pPr>
              <w:rPr>
                <w:b/>
                <w:bCs/>
              </w:rPr>
            </w:pPr>
            <w:r>
              <w:rPr>
                <w:b/>
                <w:bCs/>
              </w:rPr>
              <w:t>Feltmaske (Format på data)</w:t>
            </w:r>
          </w:p>
        </w:tc>
      </w:tr>
      <w:tr w:rsidR="00FC393F" w14:paraId="1D746A2D" w14:textId="77777777" w:rsidTr="00371EFE">
        <w:trPr>
          <w:trHeight w:val="371"/>
        </w:trPr>
        <w:tc>
          <w:tcPr>
            <w:tcW w:w="2498" w:type="dxa"/>
          </w:tcPr>
          <w:p w14:paraId="42E3C186" w14:textId="77777777" w:rsidR="00FC393F" w:rsidRDefault="00FC393F" w:rsidP="00371EFE">
            <w:r>
              <w:t>Egenreference</w:t>
            </w:r>
          </w:p>
        </w:tc>
        <w:tc>
          <w:tcPr>
            <w:tcW w:w="2949" w:type="dxa"/>
          </w:tcPr>
          <w:p w14:paraId="36841051" w14:textId="77777777" w:rsidR="00FC393F" w:rsidRDefault="00FC393F" w:rsidP="00371EFE">
            <w:r>
              <w:t>Nej</w:t>
            </w:r>
          </w:p>
        </w:tc>
        <w:tc>
          <w:tcPr>
            <w:tcW w:w="2113" w:type="dxa"/>
          </w:tcPr>
          <w:p w14:paraId="0372B6B7" w14:textId="77777777" w:rsidR="00FC393F" w:rsidRDefault="00FC393F" w:rsidP="00371EFE">
            <w:r>
              <w:t>Nej</w:t>
            </w:r>
          </w:p>
        </w:tc>
        <w:tc>
          <w:tcPr>
            <w:tcW w:w="2298" w:type="dxa"/>
          </w:tcPr>
          <w:p w14:paraId="62D8424D" w14:textId="77777777" w:rsidR="00FC393F" w:rsidRDefault="00FC393F" w:rsidP="00371EFE">
            <w:r>
              <w:t>&lt;op til 255 bogstaver eller tegn&gt;</w:t>
            </w:r>
          </w:p>
        </w:tc>
      </w:tr>
      <w:tr w:rsidR="00FC393F" w14:paraId="5444B9A0" w14:textId="77777777" w:rsidTr="00371EFE">
        <w:trPr>
          <w:trHeight w:val="371"/>
        </w:trPr>
        <w:tc>
          <w:tcPr>
            <w:tcW w:w="2498" w:type="dxa"/>
          </w:tcPr>
          <w:p w14:paraId="161A10E6" w14:textId="77777777" w:rsidR="00FC393F" w:rsidRDefault="00FC393F" w:rsidP="00371EFE">
            <w:r>
              <w:t>Producentreference</w:t>
            </w:r>
          </w:p>
        </w:tc>
        <w:tc>
          <w:tcPr>
            <w:tcW w:w="2949" w:type="dxa"/>
          </w:tcPr>
          <w:p w14:paraId="01070526" w14:textId="77777777" w:rsidR="00FC393F" w:rsidRDefault="00FC393F" w:rsidP="00371EFE">
            <w:r>
              <w:t>Nej</w:t>
            </w:r>
          </w:p>
        </w:tc>
        <w:tc>
          <w:tcPr>
            <w:tcW w:w="2113" w:type="dxa"/>
          </w:tcPr>
          <w:p w14:paraId="055D421F" w14:textId="77777777" w:rsidR="00FC393F" w:rsidRDefault="00FC393F" w:rsidP="00371EFE">
            <w:r>
              <w:t>Kun for virksomheder der håndterer WEEE</w:t>
            </w:r>
          </w:p>
        </w:tc>
        <w:tc>
          <w:tcPr>
            <w:tcW w:w="2298" w:type="dxa"/>
          </w:tcPr>
          <w:p w14:paraId="65BE6565" w14:textId="77777777" w:rsidR="00FC393F" w:rsidRDefault="00FC393F" w:rsidP="00371EFE">
            <w:r>
              <w:t>&lt;op til 50 bogstaver eller tegn&gt;</w:t>
            </w:r>
          </w:p>
        </w:tc>
      </w:tr>
      <w:tr w:rsidR="00FC393F" w14:paraId="2BE95142" w14:textId="77777777" w:rsidTr="00371EFE">
        <w:trPr>
          <w:trHeight w:val="371"/>
        </w:trPr>
        <w:tc>
          <w:tcPr>
            <w:tcW w:w="2498" w:type="dxa"/>
          </w:tcPr>
          <w:p w14:paraId="6B921939" w14:textId="77777777" w:rsidR="00FC393F" w:rsidRDefault="00FC393F" w:rsidP="00371EFE">
            <w:r>
              <w:t>Producenttype - Kaldes WPT i resten af tabellen.</w:t>
            </w:r>
          </w:p>
        </w:tc>
        <w:tc>
          <w:tcPr>
            <w:tcW w:w="2949" w:type="dxa"/>
          </w:tcPr>
          <w:p w14:paraId="5EDE8156" w14:textId="77777777" w:rsidR="00FC393F" w:rsidRDefault="00FC393F" w:rsidP="00371EFE">
            <w:r>
              <w:t>Producenttype</w:t>
            </w:r>
          </w:p>
        </w:tc>
        <w:tc>
          <w:tcPr>
            <w:tcW w:w="2113" w:type="dxa"/>
          </w:tcPr>
          <w:p w14:paraId="1914B429" w14:textId="77777777" w:rsidR="00FC393F" w:rsidRDefault="00FC393F" w:rsidP="00371EFE">
            <w:r>
              <w:t>Ja</w:t>
            </w:r>
          </w:p>
        </w:tc>
        <w:tc>
          <w:tcPr>
            <w:tcW w:w="2298" w:type="dxa"/>
          </w:tcPr>
          <w:p w14:paraId="4A503C4C" w14:textId="77777777" w:rsidR="00FC393F" w:rsidRDefault="00FC393F" w:rsidP="00371EFE">
            <w:r>
              <w:t xml:space="preserve">Muligheder: </w:t>
            </w:r>
          </w:p>
          <w:p w14:paraId="0325FA51" w14:textId="77777777" w:rsidR="00FC393F" w:rsidRDefault="00FC393F" w:rsidP="00371EFE">
            <w:r>
              <w:t xml:space="preserve">Municipality (Kommune) WithPNumber (MedPnummer) </w:t>
            </w:r>
          </w:p>
          <w:p w14:paraId="6300AC92" w14:textId="77777777" w:rsidR="00FC393F" w:rsidRDefault="00FC393F" w:rsidP="00371EFE">
            <w:r>
              <w:t>WithoutPNumber (UdenPnummer) Se CSV skabelonen eller bilag A 3.07</w:t>
            </w:r>
          </w:p>
        </w:tc>
      </w:tr>
      <w:tr w:rsidR="00FC393F" w14:paraId="3600249A" w14:textId="77777777" w:rsidTr="00371EFE">
        <w:trPr>
          <w:trHeight w:val="371"/>
        </w:trPr>
        <w:tc>
          <w:tcPr>
            <w:tcW w:w="2498" w:type="dxa"/>
          </w:tcPr>
          <w:p w14:paraId="30DF10E4" w14:textId="77777777" w:rsidR="00FC393F" w:rsidRDefault="00FC393F" w:rsidP="00371EFE">
            <w:r>
              <w:t>Kommunekode</w:t>
            </w:r>
          </w:p>
        </w:tc>
        <w:tc>
          <w:tcPr>
            <w:tcW w:w="2949" w:type="dxa"/>
          </w:tcPr>
          <w:p w14:paraId="7897D257" w14:textId="77777777" w:rsidR="00FC393F" w:rsidRDefault="00FC393F" w:rsidP="00371EFE">
            <w:r>
              <w:t>Kommunekode</w:t>
            </w:r>
          </w:p>
        </w:tc>
        <w:tc>
          <w:tcPr>
            <w:tcW w:w="2113" w:type="dxa"/>
          </w:tcPr>
          <w:p w14:paraId="736D59CD" w14:textId="77777777" w:rsidR="00FC393F" w:rsidRDefault="00FC393F" w:rsidP="00371EFE">
            <w:r>
              <w:t>Ja, hvis WPT er lig Municipality eller WithoutPNumber</w:t>
            </w:r>
          </w:p>
        </w:tc>
        <w:tc>
          <w:tcPr>
            <w:tcW w:w="2298" w:type="dxa"/>
          </w:tcPr>
          <w:p w14:paraId="724C5FEB" w14:textId="77777777" w:rsidR="00D069E9" w:rsidRDefault="00D069E9" w:rsidP="00D069E9">
            <w:r>
              <w:t xml:space="preserve">&lt;4 cifre&gt; eller </w:t>
            </w:r>
            <w:r w:rsidRPr="000D6D28">
              <w:t>&lt;kommunenavn&gt; (&lt;4 cifre&gt;)</w:t>
            </w:r>
          </w:p>
          <w:p w14:paraId="1C6E717C" w14:textId="77777777" w:rsidR="00D069E9" w:rsidRDefault="00D069E9" w:rsidP="00371EFE"/>
          <w:p w14:paraId="451AF39A" w14:textId="6D381AF1" w:rsidR="00FC393F" w:rsidRDefault="00FC393F" w:rsidP="00371EFE">
            <w:r>
              <w:t>Se CSV-skabelonen eller bilag A 3.07</w:t>
            </w:r>
          </w:p>
        </w:tc>
      </w:tr>
      <w:tr w:rsidR="00FC393F" w14:paraId="55A5FB4B" w14:textId="77777777" w:rsidTr="00371EFE">
        <w:trPr>
          <w:trHeight w:val="371"/>
        </w:trPr>
        <w:tc>
          <w:tcPr>
            <w:tcW w:w="2498" w:type="dxa"/>
          </w:tcPr>
          <w:p w14:paraId="3E88F0A0" w14:textId="77777777" w:rsidR="00FC393F" w:rsidRDefault="00FC393F" w:rsidP="00371EFE">
            <w:r>
              <w:t>Privatpersonnavn</w:t>
            </w:r>
          </w:p>
        </w:tc>
        <w:tc>
          <w:tcPr>
            <w:tcW w:w="2949" w:type="dxa"/>
          </w:tcPr>
          <w:p w14:paraId="26840B4F" w14:textId="77777777" w:rsidR="00FC393F" w:rsidRDefault="00FC393F" w:rsidP="00371EFE">
            <w:r>
              <w:t>Nej</w:t>
            </w:r>
          </w:p>
        </w:tc>
        <w:tc>
          <w:tcPr>
            <w:tcW w:w="2113" w:type="dxa"/>
          </w:tcPr>
          <w:p w14:paraId="32B29FBB" w14:textId="77777777" w:rsidR="00FC393F" w:rsidRDefault="00FC393F" w:rsidP="00371EFE">
            <w:r>
              <w:t>Nej</w:t>
            </w:r>
          </w:p>
        </w:tc>
        <w:tc>
          <w:tcPr>
            <w:tcW w:w="2298" w:type="dxa"/>
          </w:tcPr>
          <w:p w14:paraId="09A68E19" w14:textId="77777777" w:rsidR="00FC393F" w:rsidRDefault="00FC393F" w:rsidP="00371EFE">
            <w:r>
              <w:t>Skal ikke udfyldes, forældet kolonne.</w:t>
            </w:r>
          </w:p>
        </w:tc>
      </w:tr>
      <w:tr w:rsidR="00FC393F" w14:paraId="27D8A2F4" w14:textId="77777777" w:rsidTr="00371EFE">
        <w:trPr>
          <w:trHeight w:val="371"/>
        </w:trPr>
        <w:tc>
          <w:tcPr>
            <w:tcW w:w="2498" w:type="dxa"/>
          </w:tcPr>
          <w:p w14:paraId="5BA65E83" w14:textId="77777777" w:rsidR="00FC393F" w:rsidRDefault="00FC393F" w:rsidP="00371EFE">
            <w:r>
              <w:t>Vejnavn</w:t>
            </w:r>
          </w:p>
        </w:tc>
        <w:tc>
          <w:tcPr>
            <w:tcW w:w="2949" w:type="dxa"/>
          </w:tcPr>
          <w:p w14:paraId="1884A182" w14:textId="77777777" w:rsidR="00FC393F" w:rsidRDefault="00FC393F" w:rsidP="00371EFE">
            <w:r>
              <w:t>Vejnavn</w:t>
            </w:r>
          </w:p>
        </w:tc>
        <w:tc>
          <w:tcPr>
            <w:tcW w:w="2113" w:type="dxa"/>
          </w:tcPr>
          <w:p w14:paraId="3334AA81" w14:textId="77777777" w:rsidR="00FC393F" w:rsidRDefault="00FC393F" w:rsidP="00371EFE">
            <w:r>
              <w:t>Ja, hvis WPT er lig WithoutPNumber</w:t>
            </w:r>
          </w:p>
        </w:tc>
        <w:tc>
          <w:tcPr>
            <w:tcW w:w="2298" w:type="dxa"/>
          </w:tcPr>
          <w:p w14:paraId="067DEC23" w14:textId="77777777" w:rsidR="00FC393F" w:rsidRDefault="00FC393F" w:rsidP="00371EFE">
            <w:r>
              <w:t>&lt;op til 40 bogstaver&gt;</w:t>
            </w:r>
          </w:p>
        </w:tc>
      </w:tr>
      <w:tr w:rsidR="00FC393F" w14:paraId="4B440067" w14:textId="77777777" w:rsidTr="00371EFE">
        <w:trPr>
          <w:trHeight w:val="371"/>
        </w:trPr>
        <w:tc>
          <w:tcPr>
            <w:tcW w:w="2498" w:type="dxa"/>
          </w:tcPr>
          <w:p w14:paraId="3CF032DF" w14:textId="77777777" w:rsidR="00FC393F" w:rsidRDefault="00FC393F" w:rsidP="00371EFE">
            <w:r>
              <w:t>Husnummer</w:t>
            </w:r>
          </w:p>
        </w:tc>
        <w:tc>
          <w:tcPr>
            <w:tcW w:w="2949" w:type="dxa"/>
          </w:tcPr>
          <w:p w14:paraId="65DC72BF" w14:textId="77777777" w:rsidR="00FC393F" w:rsidRDefault="00FC393F" w:rsidP="00371EFE">
            <w:r>
              <w:t>Husnr.</w:t>
            </w:r>
          </w:p>
        </w:tc>
        <w:tc>
          <w:tcPr>
            <w:tcW w:w="2113" w:type="dxa"/>
          </w:tcPr>
          <w:p w14:paraId="552AEC24" w14:textId="77777777" w:rsidR="00FC393F" w:rsidRDefault="00FC393F" w:rsidP="00371EFE">
            <w:r>
              <w:t>Ja, hvis WPT er lig WithoutPNumber</w:t>
            </w:r>
          </w:p>
        </w:tc>
        <w:tc>
          <w:tcPr>
            <w:tcW w:w="2298" w:type="dxa"/>
          </w:tcPr>
          <w:p w14:paraId="6AB20A5A" w14:textId="77777777" w:rsidR="00FC393F" w:rsidRDefault="00FC393F" w:rsidP="00371EFE">
            <w:r>
              <w:t>&lt;cifre&gt;[&lt;1 bogstav&gt;]</w:t>
            </w:r>
          </w:p>
        </w:tc>
      </w:tr>
      <w:tr w:rsidR="00FC393F" w14:paraId="5DDFF8E2" w14:textId="77777777" w:rsidTr="00371EFE">
        <w:trPr>
          <w:trHeight w:val="371"/>
        </w:trPr>
        <w:tc>
          <w:tcPr>
            <w:tcW w:w="2498" w:type="dxa"/>
          </w:tcPr>
          <w:p w14:paraId="0AD043DE" w14:textId="77777777" w:rsidR="00FC393F" w:rsidRDefault="00FC393F" w:rsidP="00371EFE">
            <w:r>
              <w:t>Postnummer</w:t>
            </w:r>
          </w:p>
        </w:tc>
        <w:tc>
          <w:tcPr>
            <w:tcW w:w="2949" w:type="dxa"/>
          </w:tcPr>
          <w:p w14:paraId="72C843F5" w14:textId="77777777" w:rsidR="00FC393F" w:rsidRDefault="00FC393F" w:rsidP="00371EFE">
            <w:r>
              <w:t>Postnummer</w:t>
            </w:r>
          </w:p>
        </w:tc>
        <w:tc>
          <w:tcPr>
            <w:tcW w:w="2113" w:type="dxa"/>
          </w:tcPr>
          <w:p w14:paraId="07E40392" w14:textId="77777777" w:rsidR="00FC393F" w:rsidRDefault="00FC393F" w:rsidP="00371EFE">
            <w:r>
              <w:t>Ja, hvis WPT er lig WithoutPNumber</w:t>
            </w:r>
          </w:p>
        </w:tc>
        <w:tc>
          <w:tcPr>
            <w:tcW w:w="2298" w:type="dxa"/>
          </w:tcPr>
          <w:p w14:paraId="5169AB5D" w14:textId="77777777" w:rsidR="00FC393F" w:rsidRDefault="00FC393F" w:rsidP="00371EFE">
            <w:r>
              <w:t>&lt;4 cifre&gt;</w:t>
            </w:r>
          </w:p>
        </w:tc>
      </w:tr>
      <w:tr w:rsidR="00FC393F" w14:paraId="2C77729D" w14:textId="77777777" w:rsidTr="00371EFE">
        <w:trPr>
          <w:trHeight w:val="371"/>
        </w:trPr>
        <w:tc>
          <w:tcPr>
            <w:tcW w:w="2498" w:type="dxa"/>
          </w:tcPr>
          <w:p w14:paraId="745BD7BB" w14:textId="77777777" w:rsidR="00FC393F" w:rsidRDefault="00FC393F" w:rsidP="00371EFE">
            <w:r>
              <w:t>By</w:t>
            </w:r>
          </w:p>
        </w:tc>
        <w:tc>
          <w:tcPr>
            <w:tcW w:w="2949" w:type="dxa"/>
          </w:tcPr>
          <w:p w14:paraId="027014C7" w14:textId="77777777" w:rsidR="00FC393F" w:rsidRDefault="00FC393F" w:rsidP="00371EFE">
            <w:r>
              <w:t>By</w:t>
            </w:r>
          </w:p>
        </w:tc>
        <w:tc>
          <w:tcPr>
            <w:tcW w:w="2113" w:type="dxa"/>
          </w:tcPr>
          <w:p w14:paraId="20D9C2E1" w14:textId="77777777" w:rsidR="00FC393F" w:rsidRDefault="00FC393F" w:rsidP="00371EFE">
            <w:r>
              <w:t>Ja, hvis WPT er lig WithoutPNumber</w:t>
            </w:r>
          </w:p>
        </w:tc>
        <w:tc>
          <w:tcPr>
            <w:tcW w:w="2298" w:type="dxa"/>
          </w:tcPr>
          <w:p w14:paraId="5D15E823" w14:textId="77777777" w:rsidR="00FC393F" w:rsidRDefault="00FC393F" w:rsidP="00371EFE">
            <w:r>
              <w:t>&lt;op til 20 bogstaver&gt;</w:t>
            </w:r>
          </w:p>
        </w:tc>
      </w:tr>
      <w:tr w:rsidR="00FC393F" w14:paraId="661E87B3" w14:textId="77777777" w:rsidTr="00371EFE">
        <w:trPr>
          <w:trHeight w:val="371"/>
        </w:trPr>
        <w:tc>
          <w:tcPr>
            <w:tcW w:w="2498" w:type="dxa"/>
          </w:tcPr>
          <w:p w14:paraId="7D74BA16" w14:textId="77777777" w:rsidR="00FC393F" w:rsidRDefault="00FC393F" w:rsidP="00371EFE">
            <w:r>
              <w:t>Martrikel</w:t>
            </w:r>
          </w:p>
        </w:tc>
        <w:tc>
          <w:tcPr>
            <w:tcW w:w="2949" w:type="dxa"/>
          </w:tcPr>
          <w:p w14:paraId="0213E205" w14:textId="77777777" w:rsidR="00FC393F" w:rsidRDefault="00FC393F" w:rsidP="00371EFE">
            <w:r>
              <w:t>Nej</w:t>
            </w:r>
          </w:p>
        </w:tc>
        <w:tc>
          <w:tcPr>
            <w:tcW w:w="2113" w:type="dxa"/>
          </w:tcPr>
          <w:p w14:paraId="4FD28F64" w14:textId="77777777" w:rsidR="00FC393F" w:rsidRDefault="00FC393F" w:rsidP="00371EFE">
            <w:r>
              <w:t>Nej</w:t>
            </w:r>
          </w:p>
        </w:tc>
        <w:tc>
          <w:tcPr>
            <w:tcW w:w="2298" w:type="dxa"/>
          </w:tcPr>
          <w:p w14:paraId="5BD3C44C" w14:textId="77777777" w:rsidR="00FC393F" w:rsidRDefault="00FC393F" w:rsidP="00371EFE">
            <w:r>
              <w:t>&lt;op til 20 bogstaver&gt;</w:t>
            </w:r>
          </w:p>
        </w:tc>
      </w:tr>
      <w:tr w:rsidR="00FC393F" w14:paraId="10A90FB0" w14:textId="77777777" w:rsidTr="00371EFE">
        <w:trPr>
          <w:trHeight w:val="371"/>
        </w:trPr>
        <w:tc>
          <w:tcPr>
            <w:tcW w:w="2498" w:type="dxa"/>
          </w:tcPr>
          <w:p w14:paraId="3C48D40A" w14:textId="77777777" w:rsidR="00FC393F" w:rsidRDefault="00FC393F" w:rsidP="00371EFE">
            <w:r>
              <w:t>ProducentCVRnummer</w:t>
            </w:r>
          </w:p>
        </w:tc>
        <w:tc>
          <w:tcPr>
            <w:tcW w:w="2949" w:type="dxa"/>
          </w:tcPr>
          <w:p w14:paraId="50FB60B1" w14:textId="77777777" w:rsidR="00FC393F" w:rsidRDefault="00FC393F" w:rsidP="00371EFE">
            <w:r>
              <w:t>CVR-nummer</w:t>
            </w:r>
          </w:p>
        </w:tc>
        <w:tc>
          <w:tcPr>
            <w:tcW w:w="2113" w:type="dxa"/>
          </w:tcPr>
          <w:p w14:paraId="56B95711" w14:textId="77777777" w:rsidR="00FC393F" w:rsidRDefault="00FC393F" w:rsidP="00371EFE">
            <w:r>
              <w:t>Nej, hvis WPT er lig withPnumber Ja, hvis WPT er lig withoutPnumber</w:t>
            </w:r>
          </w:p>
        </w:tc>
        <w:tc>
          <w:tcPr>
            <w:tcW w:w="2298" w:type="dxa"/>
          </w:tcPr>
          <w:p w14:paraId="1F4E0F2E" w14:textId="77777777" w:rsidR="00FC393F" w:rsidRDefault="00FC393F" w:rsidP="00371EFE">
            <w:r>
              <w:t>&lt;8 cifre&gt;</w:t>
            </w:r>
          </w:p>
        </w:tc>
      </w:tr>
      <w:tr w:rsidR="00FC393F" w14:paraId="30AA3EE8" w14:textId="77777777" w:rsidTr="00371EFE">
        <w:trPr>
          <w:trHeight w:val="371"/>
        </w:trPr>
        <w:tc>
          <w:tcPr>
            <w:tcW w:w="2498" w:type="dxa"/>
          </w:tcPr>
          <w:p w14:paraId="40CB7A5A" w14:textId="77777777" w:rsidR="00FC393F" w:rsidRDefault="00FC393F" w:rsidP="00371EFE">
            <w:r>
              <w:t>ProducentVirksomhedsNavn</w:t>
            </w:r>
          </w:p>
        </w:tc>
        <w:tc>
          <w:tcPr>
            <w:tcW w:w="2949" w:type="dxa"/>
          </w:tcPr>
          <w:p w14:paraId="59219700" w14:textId="77777777" w:rsidR="00FC393F" w:rsidRDefault="00FC393F" w:rsidP="00371EFE">
            <w:r>
              <w:t>Virksomhedsnavn</w:t>
            </w:r>
          </w:p>
        </w:tc>
        <w:tc>
          <w:tcPr>
            <w:tcW w:w="2113" w:type="dxa"/>
          </w:tcPr>
          <w:p w14:paraId="78AABFB3" w14:textId="77777777" w:rsidR="00FC393F" w:rsidRDefault="00FC393F" w:rsidP="00371EFE">
            <w:r>
              <w:t>Ja, hvis WPT er lig WithoutPNumber</w:t>
            </w:r>
          </w:p>
        </w:tc>
        <w:tc>
          <w:tcPr>
            <w:tcW w:w="2298" w:type="dxa"/>
          </w:tcPr>
          <w:p w14:paraId="49893B06" w14:textId="77777777" w:rsidR="00FC393F" w:rsidRDefault="00FC393F" w:rsidP="00371EFE">
            <w:r>
              <w:t>&lt;op til 255 bogstaver&gt;</w:t>
            </w:r>
          </w:p>
        </w:tc>
      </w:tr>
      <w:tr w:rsidR="00FC393F" w14:paraId="148690E0" w14:textId="77777777" w:rsidTr="00371EFE">
        <w:trPr>
          <w:trHeight w:val="371"/>
        </w:trPr>
        <w:tc>
          <w:tcPr>
            <w:tcW w:w="2498" w:type="dxa"/>
          </w:tcPr>
          <w:p w14:paraId="0E3C0913" w14:textId="77777777" w:rsidR="00FC393F" w:rsidRDefault="00FC393F" w:rsidP="00371EFE">
            <w:r>
              <w:t>ProducentPnummer</w:t>
            </w:r>
          </w:p>
        </w:tc>
        <w:tc>
          <w:tcPr>
            <w:tcW w:w="2949" w:type="dxa"/>
          </w:tcPr>
          <w:p w14:paraId="3034D99F" w14:textId="77777777" w:rsidR="00FC393F" w:rsidRDefault="00FC393F" w:rsidP="00371EFE">
            <w:r>
              <w:t>P-nummer</w:t>
            </w:r>
          </w:p>
        </w:tc>
        <w:tc>
          <w:tcPr>
            <w:tcW w:w="2113" w:type="dxa"/>
          </w:tcPr>
          <w:p w14:paraId="768D79AE" w14:textId="77777777" w:rsidR="00FC393F" w:rsidRDefault="00FC393F" w:rsidP="00371EFE">
            <w:r>
              <w:t>Ja, hvis WPT er lig WithPNumber</w:t>
            </w:r>
          </w:p>
        </w:tc>
        <w:tc>
          <w:tcPr>
            <w:tcW w:w="2298" w:type="dxa"/>
          </w:tcPr>
          <w:p w14:paraId="2C820F02" w14:textId="77777777" w:rsidR="00FC393F" w:rsidRDefault="00FC393F" w:rsidP="00371EFE">
            <w:r>
              <w:t>&lt;10 cifre&gt;</w:t>
            </w:r>
          </w:p>
        </w:tc>
      </w:tr>
      <w:tr w:rsidR="00FC393F" w14:paraId="19F64B19" w14:textId="77777777" w:rsidTr="00371EFE">
        <w:trPr>
          <w:trHeight w:val="371"/>
        </w:trPr>
        <w:tc>
          <w:tcPr>
            <w:tcW w:w="2498" w:type="dxa"/>
          </w:tcPr>
          <w:p w14:paraId="0970B05A" w14:textId="77777777" w:rsidR="00FC393F" w:rsidRDefault="00FC393F" w:rsidP="00371EFE">
            <w:r>
              <w:t>Vægt</w:t>
            </w:r>
          </w:p>
        </w:tc>
        <w:tc>
          <w:tcPr>
            <w:tcW w:w="2949" w:type="dxa"/>
          </w:tcPr>
          <w:p w14:paraId="432A3168" w14:textId="77777777" w:rsidR="00FC393F" w:rsidRDefault="00FC393F" w:rsidP="00371EFE">
            <w:r>
              <w:t>Vægt i tons</w:t>
            </w:r>
          </w:p>
        </w:tc>
        <w:tc>
          <w:tcPr>
            <w:tcW w:w="2113" w:type="dxa"/>
          </w:tcPr>
          <w:p w14:paraId="44B62BE9" w14:textId="77777777" w:rsidR="00FC393F" w:rsidRDefault="00FC393F" w:rsidP="00371EFE">
            <w:r>
              <w:t>Ja</w:t>
            </w:r>
          </w:p>
        </w:tc>
        <w:tc>
          <w:tcPr>
            <w:tcW w:w="2298" w:type="dxa"/>
          </w:tcPr>
          <w:p w14:paraId="1BBF6E47" w14:textId="77777777" w:rsidR="00FC393F" w:rsidRDefault="00FC393F" w:rsidP="00371EFE">
            <w:r>
              <w:t>&lt;1 eller flere cifre&gt;[,&lt;0 eller flere cifre&gt;] Bemærk komma anvendes som decimal separator</w:t>
            </w:r>
          </w:p>
        </w:tc>
      </w:tr>
      <w:tr w:rsidR="00FC393F" w14:paraId="1D709599" w14:textId="77777777" w:rsidTr="00371EFE">
        <w:trPr>
          <w:trHeight w:val="371"/>
        </w:trPr>
        <w:tc>
          <w:tcPr>
            <w:tcW w:w="2498" w:type="dxa"/>
          </w:tcPr>
          <w:p w14:paraId="18ABC57E" w14:textId="77777777" w:rsidR="00FC393F" w:rsidRDefault="00FC393F" w:rsidP="00371EFE">
            <w:r>
              <w:t>Vægtmetodetekst</w:t>
            </w:r>
          </w:p>
        </w:tc>
        <w:tc>
          <w:tcPr>
            <w:tcW w:w="2949" w:type="dxa"/>
          </w:tcPr>
          <w:p w14:paraId="10C42A39" w14:textId="77777777" w:rsidR="00FC393F" w:rsidRDefault="00FC393F" w:rsidP="00371EFE">
            <w:r>
              <w:t>Analyse eller beregningsmetode</w:t>
            </w:r>
          </w:p>
        </w:tc>
        <w:tc>
          <w:tcPr>
            <w:tcW w:w="2113" w:type="dxa"/>
          </w:tcPr>
          <w:p w14:paraId="50949011" w14:textId="77777777" w:rsidR="00FC393F" w:rsidRDefault="00FC393F" w:rsidP="00371EFE">
            <w:r>
              <w:t xml:space="preserve">Ja, hvis MeasurementTypeC ode er lig med 2 </w:t>
            </w:r>
            <w:r>
              <w:lastRenderedPageBreak/>
              <w:t>(beregning) eller 3 (Estimering).</w:t>
            </w:r>
          </w:p>
        </w:tc>
        <w:tc>
          <w:tcPr>
            <w:tcW w:w="2298" w:type="dxa"/>
          </w:tcPr>
          <w:p w14:paraId="6E67C154" w14:textId="77777777" w:rsidR="00FC393F" w:rsidRDefault="00FC393F" w:rsidP="00371EFE">
            <w:r>
              <w:lastRenderedPageBreak/>
              <w:t>&lt;op til 200 bogstaver&gt;</w:t>
            </w:r>
          </w:p>
        </w:tc>
      </w:tr>
      <w:tr w:rsidR="00FC393F" w14:paraId="1B3BB5B4" w14:textId="77777777" w:rsidTr="00371EFE">
        <w:trPr>
          <w:trHeight w:val="371"/>
        </w:trPr>
        <w:tc>
          <w:tcPr>
            <w:tcW w:w="2498" w:type="dxa"/>
          </w:tcPr>
          <w:p w14:paraId="0327DF95" w14:textId="77777777" w:rsidR="00FC393F" w:rsidRDefault="00FC393F" w:rsidP="00371EFE">
            <w:r>
              <w:t>Tørstofprocent</w:t>
            </w:r>
          </w:p>
        </w:tc>
        <w:tc>
          <w:tcPr>
            <w:tcW w:w="2949" w:type="dxa"/>
          </w:tcPr>
          <w:p w14:paraId="2BB9182B" w14:textId="77777777" w:rsidR="00FC393F" w:rsidRDefault="00FC393F" w:rsidP="00371EFE">
            <w:r>
              <w:t>Tørstofprocent</w:t>
            </w:r>
          </w:p>
        </w:tc>
        <w:tc>
          <w:tcPr>
            <w:tcW w:w="2113" w:type="dxa"/>
          </w:tcPr>
          <w:p w14:paraId="76E0F692" w14:textId="77777777" w:rsidR="00FC393F" w:rsidRDefault="00FC393F" w:rsidP="00371EFE">
            <w:r>
              <w:t>Nej</w:t>
            </w:r>
          </w:p>
        </w:tc>
        <w:tc>
          <w:tcPr>
            <w:tcW w:w="2298" w:type="dxa"/>
          </w:tcPr>
          <w:p w14:paraId="2F6044CA" w14:textId="77777777" w:rsidR="00FC393F" w:rsidRDefault="00FC393F" w:rsidP="00371EFE">
            <w:r>
              <w:t>&lt;0,00-100,00&gt; Decimaler ikke påkrævet</w:t>
            </w:r>
          </w:p>
        </w:tc>
      </w:tr>
      <w:tr w:rsidR="00FC393F" w14:paraId="1F3763A4" w14:textId="77777777" w:rsidTr="00371EFE">
        <w:trPr>
          <w:trHeight w:val="371"/>
        </w:trPr>
        <w:tc>
          <w:tcPr>
            <w:tcW w:w="2498" w:type="dxa"/>
          </w:tcPr>
          <w:p w14:paraId="5CB67655" w14:textId="77777777" w:rsidR="00FC393F" w:rsidRDefault="00FC393F" w:rsidP="00371EFE">
            <w:r>
              <w:t>EAK Kode</w:t>
            </w:r>
          </w:p>
        </w:tc>
        <w:tc>
          <w:tcPr>
            <w:tcW w:w="2949" w:type="dxa"/>
          </w:tcPr>
          <w:p w14:paraId="5EE680B4" w14:textId="77777777" w:rsidR="00FC393F" w:rsidRDefault="00FC393F" w:rsidP="00371EFE">
            <w:r>
              <w:t>Eak-kode</w:t>
            </w:r>
          </w:p>
        </w:tc>
        <w:tc>
          <w:tcPr>
            <w:tcW w:w="2113" w:type="dxa"/>
          </w:tcPr>
          <w:p w14:paraId="4BE473D3" w14:textId="77777777" w:rsidR="00FC393F" w:rsidRDefault="00FC393F" w:rsidP="00371EFE">
            <w:r>
              <w:t>Ja</w:t>
            </w:r>
          </w:p>
        </w:tc>
        <w:tc>
          <w:tcPr>
            <w:tcW w:w="2298" w:type="dxa"/>
          </w:tcPr>
          <w:p w14:paraId="163C37DA" w14:textId="77777777" w:rsidR="00FC393F" w:rsidRDefault="00FC393F" w:rsidP="00371EFE">
            <w:r>
              <w:t>Formatet for hver enkelt kode: &lt;2 cifre&gt;.&lt;2 cifre&gt;.&lt;2 cifre&gt; Se CSV-skabelonen eller bilag A 3.07</w:t>
            </w:r>
          </w:p>
        </w:tc>
      </w:tr>
      <w:tr w:rsidR="00FC393F" w14:paraId="257D0BCC" w14:textId="77777777" w:rsidTr="00371EFE">
        <w:trPr>
          <w:trHeight w:val="371"/>
        </w:trPr>
        <w:tc>
          <w:tcPr>
            <w:tcW w:w="2498" w:type="dxa"/>
          </w:tcPr>
          <w:p w14:paraId="2AF63BF5" w14:textId="77777777" w:rsidR="00FC393F" w:rsidRDefault="00FC393F" w:rsidP="00371EFE">
            <w:r>
              <w:t>Affaldsfraktion</w:t>
            </w:r>
          </w:p>
        </w:tc>
        <w:tc>
          <w:tcPr>
            <w:tcW w:w="2949" w:type="dxa"/>
          </w:tcPr>
          <w:p w14:paraId="4366F461" w14:textId="77777777" w:rsidR="00FC393F" w:rsidRDefault="00FC393F" w:rsidP="00371EFE">
            <w:r>
              <w:t>Affaldsfraktion</w:t>
            </w:r>
          </w:p>
        </w:tc>
        <w:tc>
          <w:tcPr>
            <w:tcW w:w="2113" w:type="dxa"/>
          </w:tcPr>
          <w:p w14:paraId="5FBA06ED" w14:textId="77777777" w:rsidR="00FC393F" w:rsidRDefault="00FC393F" w:rsidP="00371EFE">
            <w:r>
              <w:t>Ja</w:t>
            </w:r>
          </w:p>
        </w:tc>
        <w:tc>
          <w:tcPr>
            <w:tcW w:w="2298" w:type="dxa"/>
          </w:tcPr>
          <w:p w14:paraId="609DC01C" w14:textId="77777777" w:rsidR="00C84ADD" w:rsidRDefault="00C84ADD" w:rsidP="00C84ADD">
            <w:r>
              <w:t>H&lt;2 cifre&gt;eller</w:t>
            </w:r>
          </w:p>
          <w:p w14:paraId="1EDFD65A" w14:textId="77777777" w:rsidR="00C84ADD" w:rsidRDefault="00C84ADD" w:rsidP="00C84ADD">
            <w:r>
              <w:t>H&lt;2 cifre&gt; - &lt;fraktionsnavn&gt; eller</w:t>
            </w:r>
          </w:p>
          <w:p w14:paraId="0C2F0EEB" w14:textId="77777777" w:rsidR="00C84ADD" w:rsidRDefault="00C84ADD" w:rsidP="00C84ADD">
            <w:r>
              <w:t>E&lt;2 cifre&gt;eller</w:t>
            </w:r>
          </w:p>
          <w:p w14:paraId="045C0725" w14:textId="77777777" w:rsidR="00C84ADD" w:rsidRDefault="00C84ADD" w:rsidP="00C84ADD">
            <w:r>
              <w:t>E&lt;2 cifre&gt; - &lt;fraktionsnavn&gt;</w:t>
            </w:r>
          </w:p>
          <w:p w14:paraId="598ACBA4" w14:textId="77777777" w:rsidR="00C84ADD" w:rsidRDefault="00C84ADD" w:rsidP="00C84ADD"/>
          <w:p w14:paraId="7EA89C31" w14:textId="3CB32B12" w:rsidR="00FC393F" w:rsidRDefault="00C84ADD" w:rsidP="00C84ADD">
            <w:r>
              <w:t>Se CSV-skabelonen eller bilag A 3.07</w:t>
            </w:r>
          </w:p>
        </w:tc>
      </w:tr>
      <w:tr w:rsidR="00FC393F" w14:paraId="343F5061" w14:textId="77777777" w:rsidTr="00371EFE">
        <w:trPr>
          <w:trHeight w:val="371"/>
        </w:trPr>
        <w:tc>
          <w:tcPr>
            <w:tcW w:w="2498" w:type="dxa"/>
          </w:tcPr>
          <w:p w14:paraId="7180CC7F" w14:textId="77777777" w:rsidR="00FC393F" w:rsidRDefault="00FC393F" w:rsidP="00371EFE">
            <w:r>
              <w:t>Behandling</w:t>
            </w:r>
          </w:p>
        </w:tc>
        <w:tc>
          <w:tcPr>
            <w:tcW w:w="2949" w:type="dxa"/>
          </w:tcPr>
          <w:p w14:paraId="75320970" w14:textId="77777777" w:rsidR="00FC393F" w:rsidRDefault="00FC393F" w:rsidP="00371EFE">
            <w:r>
              <w:t>Behandling</w:t>
            </w:r>
          </w:p>
        </w:tc>
        <w:tc>
          <w:tcPr>
            <w:tcW w:w="2113" w:type="dxa"/>
          </w:tcPr>
          <w:p w14:paraId="1BA0FDB5" w14:textId="77777777" w:rsidR="00FC393F" w:rsidRDefault="00FC393F" w:rsidP="00371EFE">
            <w:r>
              <w:t>Ja</w:t>
            </w:r>
          </w:p>
        </w:tc>
        <w:tc>
          <w:tcPr>
            <w:tcW w:w="2298" w:type="dxa"/>
          </w:tcPr>
          <w:p w14:paraId="25796909" w14:textId="77777777" w:rsidR="00305F95" w:rsidRDefault="00305F95" w:rsidP="00305F95">
            <w:r>
              <w:t>&lt;2 cifre&gt; eller &lt;2 cifre&gt; - &lt;behandlingsnavn&gt;</w:t>
            </w:r>
          </w:p>
          <w:p w14:paraId="3DBF34BE" w14:textId="77777777" w:rsidR="00305F95" w:rsidRDefault="00305F95" w:rsidP="00305F95"/>
          <w:p w14:paraId="0A31D183" w14:textId="6B5738E2" w:rsidR="00FC393F" w:rsidRDefault="00305F95" w:rsidP="00305F95">
            <w:r>
              <w:t>Se CSV-skabelonen eller bilag A 3.07</w:t>
            </w:r>
          </w:p>
        </w:tc>
      </w:tr>
      <w:tr w:rsidR="00FC393F" w14:paraId="6D4D65D1" w14:textId="77777777" w:rsidTr="00371EFE">
        <w:trPr>
          <w:trHeight w:val="371"/>
        </w:trPr>
        <w:tc>
          <w:tcPr>
            <w:tcW w:w="2498" w:type="dxa"/>
          </w:tcPr>
          <w:p w14:paraId="7BFB5F25" w14:textId="77777777" w:rsidR="00FC393F" w:rsidRDefault="00FC393F" w:rsidP="00371EFE">
            <w:r>
              <w:t>Slutbehandling</w:t>
            </w:r>
          </w:p>
        </w:tc>
        <w:tc>
          <w:tcPr>
            <w:tcW w:w="2949" w:type="dxa"/>
          </w:tcPr>
          <w:p w14:paraId="757DFA56" w14:textId="77777777" w:rsidR="00FC393F" w:rsidRDefault="00FC393F" w:rsidP="00371EFE">
            <w:r>
              <w:t>Slutbehandling</w:t>
            </w:r>
          </w:p>
        </w:tc>
        <w:tc>
          <w:tcPr>
            <w:tcW w:w="2113" w:type="dxa"/>
          </w:tcPr>
          <w:p w14:paraId="7CF9A4A8" w14:textId="77777777" w:rsidR="00FC393F" w:rsidRDefault="00FC393F" w:rsidP="00371EFE">
            <w:r>
              <w:t>Ja</w:t>
            </w:r>
          </w:p>
        </w:tc>
        <w:tc>
          <w:tcPr>
            <w:tcW w:w="2298" w:type="dxa"/>
          </w:tcPr>
          <w:p w14:paraId="102EC522" w14:textId="77777777" w:rsidR="00FC393F" w:rsidRDefault="00FC393F" w:rsidP="00371EFE">
            <w:r>
              <w:t>&lt;true&gt; eller &lt;false&gt;</w:t>
            </w:r>
          </w:p>
        </w:tc>
      </w:tr>
      <w:tr w:rsidR="00FC393F" w14:paraId="40C69273" w14:textId="77777777" w:rsidTr="00371EFE">
        <w:trPr>
          <w:trHeight w:val="371"/>
        </w:trPr>
        <w:tc>
          <w:tcPr>
            <w:tcW w:w="2498" w:type="dxa"/>
          </w:tcPr>
          <w:p w14:paraId="4D47F32B" w14:textId="77777777" w:rsidR="00FC393F" w:rsidRDefault="00FC393F" w:rsidP="00371EFE">
            <w:r>
              <w:t>Nyttiggørelse</w:t>
            </w:r>
          </w:p>
        </w:tc>
        <w:tc>
          <w:tcPr>
            <w:tcW w:w="2949" w:type="dxa"/>
          </w:tcPr>
          <w:p w14:paraId="5C48965B" w14:textId="77777777" w:rsidR="00FC393F" w:rsidRDefault="00FC393F" w:rsidP="00371EFE">
            <w:r>
              <w:t>Nyttiggørelse</w:t>
            </w:r>
          </w:p>
        </w:tc>
        <w:tc>
          <w:tcPr>
            <w:tcW w:w="2113" w:type="dxa"/>
          </w:tcPr>
          <w:p w14:paraId="67BD03D0" w14:textId="77777777" w:rsidR="00FC393F" w:rsidRDefault="00FC393F" w:rsidP="00371EFE">
            <w:r>
              <w:t>Ja, hvis ikke Bortskaffelsesmetode er angivet</w:t>
            </w:r>
          </w:p>
        </w:tc>
        <w:tc>
          <w:tcPr>
            <w:tcW w:w="2298" w:type="dxa"/>
          </w:tcPr>
          <w:p w14:paraId="12C08E5B" w14:textId="77777777" w:rsidR="00491B69" w:rsidRDefault="00491B69" w:rsidP="00491B69">
            <w:r>
              <w:t>R&lt;1 eller 2 cifre&gt; eller R&lt;1 eller 2 cifre&gt; - &lt;nyttiggørelsesnavn&gt;</w:t>
            </w:r>
          </w:p>
          <w:p w14:paraId="0021F0CF" w14:textId="77777777" w:rsidR="00491B69" w:rsidRDefault="00491B69" w:rsidP="00491B69"/>
          <w:p w14:paraId="59482BD6" w14:textId="311FEE12" w:rsidR="00FC393F" w:rsidRDefault="00491B69" w:rsidP="00491B69">
            <w:r>
              <w:t>Se CSV-skabelonen eller bilag A 2.7</w:t>
            </w:r>
          </w:p>
        </w:tc>
      </w:tr>
      <w:tr w:rsidR="00FC393F" w14:paraId="5B271E1F" w14:textId="77777777" w:rsidTr="00371EFE">
        <w:trPr>
          <w:trHeight w:val="371"/>
        </w:trPr>
        <w:tc>
          <w:tcPr>
            <w:tcW w:w="2498" w:type="dxa"/>
          </w:tcPr>
          <w:p w14:paraId="1CED1A39" w14:textId="77777777" w:rsidR="00FC393F" w:rsidRDefault="00FC393F" w:rsidP="00371EFE">
            <w:r>
              <w:t>Bortskaffelsesmetode</w:t>
            </w:r>
          </w:p>
        </w:tc>
        <w:tc>
          <w:tcPr>
            <w:tcW w:w="2949" w:type="dxa"/>
          </w:tcPr>
          <w:p w14:paraId="4F13CB62" w14:textId="77777777" w:rsidR="00FC393F" w:rsidRDefault="00FC393F" w:rsidP="00371EFE">
            <w:r>
              <w:t>Bortskaffelsesmetode</w:t>
            </w:r>
          </w:p>
        </w:tc>
        <w:tc>
          <w:tcPr>
            <w:tcW w:w="2113" w:type="dxa"/>
          </w:tcPr>
          <w:p w14:paraId="456E3DCD" w14:textId="77777777" w:rsidR="00FC393F" w:rsidRDefault="00FC393F" w:rsidP="00371EFE">
            <w:r>
              <w:t>Ja, hvis ikke Nyttiggørelse er angivet</w:t>
            </w:r>
          </w:p>
        </w:tc>
        <w:tc>
          <w:tcPr>
            <w:tcW w:w="2298" w:type="dxa"/>
          </w:tcPr>
          <w:p w14:paraId="1703056F" w14:textId="77777777" w:rsidR="00266683" w:rsidRDefault="00266683" w:rsidP="00266683">
            <w:r>
              <w:t>D&lt;1 eller 2 cifre&gt;  eller D&lt;1 eller 2 cifre&gt; - &lt;bortskaffelsesnavn&gt;</w:t>
            </w:r>
          </w:p>
          <w:p w14:paraId="69F42167" w14:textId="77777777" w:rsidR="00266683" w:rsidRDefault="00266683" w:rsidP="00266683"/>
          <w:p w14:paraId="3145BB17" w14:textId="55B26174" w:rsidR="00FC393F" w:rsidRDefault="00266683" w:rsidP="00266683">
            <w:r>
              <w:t>Se CSV-Skabelon eller bilag A 3.07</w:t>
            </w:r>
          </w:p>
        </w:tc>
      </w:tr>
      <w:tr w:rsidR="00FC393F" w14:paraId="43251298" w14:textId="77777777" w:rsidTr="00371EFE">
        <w:trPr>
          <w:trHeight w:val="371"/>
        </w:trPr>
        <w:tc>
          <w:tcPr>
            <w:tcW w:w="2498" w:type="dxa"/>
          </w:tcPr>
          <w:p w14:paraId="06BB7105" w14:textId="77777777" w:rsidR="00FC393F" w:rsidRDefault="00FC393F" w:rsidP="00371EFE">
            <w:r>
              <w:t>ModtagerCVRnummer</w:t>
            </w:r>
          </w:p>
        </w:tc>
        <w:tc>
          <w:tcPr>
            <w:tcW w:w="2949" w:type="dxa"/>
          </w:tcPr>
          <w:p w14:paraId="5FEB738D" w14:textId="77777777" w:rsidR="00FC393F" w:rsidRDefault="00FC393F" w:rsidP="00371EFE">
            <w:r>
              <w:t>Modtageanlæg CVR</w:t>
            </w:r>
          </w:p>
        </w:tc>
        <w:tc>
          <w:tcPr>
            <w:tcW w:w="2113" w:type="dxa"/>
          </w:tcPr>
          <w:p w14:paraId="66BCE4E7" w14:textId="77777777" w:rsidR="00FC393F" w:rsidRDefault="00FC393F" w:rsidP="00371EFE">
            <w:r>
              <w:t>Nej</w:t>
            </w:r>
          </w:p>
        </w:tc>
        <w:tc>
          <w:tcPr>
            <w:tcW w:w="2298" w:type="dxa"/>
          </w:tcPr>
          <w:p w14:paraId="77A65558" w14:textId="77777777" w:rsidR="00FC393F" w:rsidRDefault="00FC393F" w:rsidP="00371EFE">
            <w:r>
              <w:t>&lt;8 cifre&gt;</w:t>
            </w:r>
          </w:p>
        </w:tc>
      </w:tr>
      <w:tr w:rsidR="00FC393F" w14:paraId="0631B7DF" w14:textId="77777777" w:rsidTr="00371EFE">
        <w:trPr>
          <w:trHeight w:val="371"/>
        </w:trPr>
        <w:tc>
          <w:tcPr>
            <w:tcW w:w="2498" w:type="dxa"/>
          </w:tcPr>
          <w:p w14:paraId="0047345A" w14:textId="77777777" w:rsidR="00FC393F" w:rsidRDefault="00FC393F" w:rsidP="00371EFE">
            <w:r>
              <w:t>ModtagerPnummer</w:t>
            </w:r>
          </w:p>
        </w:tc>
        <w:tc>
          <w:tcPr>
            <w:tcW w:w="2949" w:type="dxa"/>
          </w:tcPr>
          <w:p w14:paraId="46B02016" w14:textId="77777777" w:rsidR="00FC393F" w:rsidRDefault="00FC393F" w:rsidP="00371EFE">
            <w:r>
              <w:t>Modtageanlæg Pnummer</w:t>
            </w:r>
          </w:p>
        </w:tc>
        <w:tc>
          <w:tcPr>
            <w:tcW w:w="2113" w:type="dxa"/>
          </w:tcPr>
          <w:p w14:paraId="6DCBB918" w14:textId="77777777" w:rsidR="00FC393F" w:rsidRDefault="00FC393F" w:rsidP="00371EFE">
            <w:r>
              <w:t>Ja</w:t>
            </w:r>
          </w:p>
        </w:tc>
        <w:tc>
          <w:tcPr>
            <w:tcW w:w="2298" w:type="dxa"/>
          </w:tcPr>
          <w:p w14:paraId="3B88B26C" w14:textId="77777777" w:rsidR="00FC393F" w:rsidRDefault="00FC393F" w:rsidP="00371EFE">
            <w:r>
              <w:t>&lt;10 cifre&gt;</w:t>
            </w:r>
          </w:p>
        </w:tc>
      </w:tr>
      <w:tr w:rsidR="00FC393F" w14:paraId="3C5B6B9B" w14:textId="77777777" w:rsidTr="00371EFE">
        <w:trPr>
          <w:trHeight w:val="371"/>
        </w:trPr>
        <w:tc>
          <w:tcPr>
            <w:tcW w:w="2498" w:type="dxa"/>
          </w:tcPr>
          <w:p w14:paraId="3C67A94C" w14:textId="77777777" w:rsidR="00FC393F" w:rsidRDefault="00FC393F" w:rsidP="00371EFE">
            <w:r>
              <w:t>TransporttørType</w:t>
            </w:r>
          </w:p>
        </w:tc>
        <w:tc>
          <w:tcPr>
            <w:tcW w:w="2949" w:type="dxa"/>
          </w:tcPr>
          <w:p w14:paraId="6FD6A6CB" w14:textId="77777777" w:rsidR="00FC393F" w:rsidRDefault="00FC393F" w:rsidP="00371EFE">
            <w:r>
              <w:t>Nej</w:t>
            </w:r>
          </w:p>
        </w:tc>
        <w:tc>
          <w:tcPr>
            <w:tcW w:w="2113" w:type="dxa"/>
          </w:tcPr>
          <w:p w14:paraId="18C99FF3" w14:textId="77777777" w:rsidR="00FC393F" w:rsidRDefault="00FC393F" w:rsidP="00371EFE">
            <w:r>
              <w:t>Ja, hvis farligt affald</w:t>
            </w:r>
          </w:p>
        </w:tc>
        <w:tc>
          <w:tcPr>
            <w:tcW w:w="2298" w:type="dxa"/>
          </w:tcPr>
          <w:p w14:paraId="0A09FDD4" w14:textId="77777777" w:rsidR="00FC393F" w:rsidRDefault="00FC393F" w:rsidP="00371EFE">
            <w:r>
              <w:t>&lt;medPnummer&gt;, &lt;udenPnummer&gt; eller &lt;udenlandskVirksomhed&gt;</w:t>
            </w:r>
          </w:p>
        </w:tc>
      </w:tr>
      <w:tr w:rsidR="00E40BCD" w14:paraId="491F0706" w14:textId="77777777" w:rsidTr="00371EFE">
        <w:trPr>
          <w:trHeight w:val="371"/>
        </w:trPr>
        <w:tc>
          <w:tcPr>
            <w:tcW w:w="2498" w:type="dxa"/>
          </w:tcPr>
          <w:p w14:paraId="1A3BFEFD" w14:textId="77777777" w:rsidR="00E40BCD" w:rsidRDefault="00E40BCD" w:rsidP="00E40BCD">
            <w:r>
              <w:t>TransportørCVRnummer</w:t>
            </w:r>
          </w:p>
        </w:tc>
        <w:tc>
          <w:tcPr>
            <w:tcW w:w="2949" w:type="dxa"/>
          </w:tcPr>
          <w:p w14:paraId="0AB1F60C" w14:textId="119AF8EC" w:rsidR="00E40BCD" w:rsidRDefault="00E40BCD" w:rsidP="00E40BCD">
            <w:r>
              <w:t>CVR-nummer</w:t>
            </w:r>
          </w:p>
        </w:tc>
        <w:tc>
          <w:tcPr>
            <w:tcW w:w="2113" w:type="dxa"/>
          </w:tcPr>
          <w:p w14:paraId="6838DE6F" w14:textId="77777777" w:rsidR="00E40BCD" w:rsidRDefault="00E40BCD" w:rsidP="00E40BCD">
            <w:r>
              <w:t>Ja, hvis farligt affald og Transportørtype er ”udenPnummer”</w:t>
            </w:r>
          </w:p>
        </w:tc>
        <w:tc>
          <w:tcPr>
            <w:tcW w:w="2298" w:type="dxa"/>
          </w:tcPr>
          <w:p w14:paraId="68BA2B61" w14:textId="77777777" w:rsidR="00E40BCD" w:rsidRDefault="00E40BCD" w:rsidP="00E40BCD">
            <w:r>
              <w:t>&lt;8 cifre&gt;</w:t>
            </w:r>
          </w:p>
        </w:tc>
      </w:tr>
      <w:tr w:rsidR="00353E1A" w14:paraId="7C8CE858" w14:textId="77777777" w:rsidTr="00371EFE">
        <w:trPr>
          <w:trHeight w:val="371"/>
        </w:trPr>
        <w:tc>
          <w:tcPr>
            <w:tcW w:w="2498" w:type="dxa"/>
          </w:tcPr>
          <w:p w14:paraId="465D4267" w14:textId="77777777" w:rsidR="00353E1A" w:rsidRDefault="00353E1A" w:rsidP="00353E1A">
            <w:r>
              <w:t>TransportørPnummer</w:t>
            </w:r>
          </w:p>
        </w:tc>
        <w:tc>
          <w:tcPr>
            <w:tcW w:w="2949" w:type="dxa"/>
          </w:tcPr>
          <w:p w14:paraId="02C93F5D" w14:textId="7FE5177C" w:rsidR="00353E1A" w:rsidRDefault="00353E1A" w:rsidP="00353E1A">
            <w:r>
              <w:t>P-nummer</w:t>
            </w:r>
          </w:p>
        </w:tc>
        <w:tc>
          <w:tcPr>
            <w:tcW w:w="2113" w:type="dxa"/>
          </w:tcPr>
          <w:p w14:paraId="7D90935F" w14:textId="77777777" w:rsidR="00353E1A" w:rsidRDefault="00353E1A" w:rsidP="00353E1A">
            <w:r>
              <w:t>Ja, hvis farligt affald og TransportørType er ”medPnummer”</w:t>
            </w:r>
          </w:p>
        </w:tc>
        <w:tc>
          <w:tcPr>
            <w:tcW w:w="2298" w:type="dxa"/>
          </w:tcPr>
          <w:p w14:paraId="2E729362" w14:textId="77777777" w:rsidR="00353E1A" w:rsidRDefault="00353E1A" w:rsidP="00353E1A">
            <w:r>
              <w:t>&lt;10 cifre&gt;</w:t>
            </w:r>
          </w:p>
        </w:tc>
      </w:tr>
      <w:tr w:rsidR="00231D7D" w14:paraId="45ABF034" w14:textId="77777777" w:rsidTr="00371EFE">
        <w:trPr>
          <w:trHeight w:val="371"/>
        </w:trPr>
        <w:tc>
          <w:tcPr>
            <w:tcW w:w="2498" w:type="dxa"/>
          </w:tcPr>
          <w:p w14:paraId="44BA7EB1" w14:textId="77777777" w:rsidR="00231D7D" w:rsidRDefault="00231D7D" w:rsidP="00231D7D">
            <w:r>
              <w:t>TransportørLand</w:t>
            </w:r>
          </w:p>
        </w:tc>
        <w:tc>
          <w:tcPr>
            <w:tcW w:w="2949" w:type="dxa"/>
          </w:tcPr>
          <w:p w14:paraId="419B168E" w14:textId="4B9AE86F" w:rsidR="00231D7D" w:rsidRDefault="003309BC" w:rsidP="00231D7D">
            <w:r>
              <w:t>Landekode</w:t>
            </w:r>
          </w:p>
        </w:tc>
        <w:tc>
          <w:tcPr>
            <w:tcW w:w="2113" w:type="dxa"/>
          </w:tcPr>
          <w:p w14:paraId="75BD1FA6" w14:textId="77777777" w:rsidR="00231D7D" w:rsidRDefault="00231D7D" w:rsidP="00231D7D">
            <w:r>
              <w:t>Ja, hvis farligt affald og transportør ikke er hjemmehørende i Danmark</w:t>
            </w:r>
          </w:p>
        </w:tc>
        <w:tc>
          <w:tcPr>
            <w:tcW w:w="2298" w:type="dxa"/>
          </w:tcPr>
          <w:p w14:paraId="2E4333E9" w14:textId="77777777" w:rsidR="002D0D08" w:rsidRDefault="002D0D08" w:rsidP="002D0D08">
            <w:r>
              <w:t>&lt;2 bogstaver&gt; eller &lt;landsnavn&gt; (&lt;2 bogstaver&gt;)</w:t>
            </w:r>
          </w:p>
          <w:p w14:paraId="632B3CF2" w14:textId="77777777" w:rsidR="002D0D08" w:rsidRDefault="002D0D08" w:rsidP="002D0D08"/>
          <w:p w14:paraId="737409E1" w14:textId="0CCDFED0" w:rsidR="00231D7D" w:rsidRDefault="002D0D08" w:rsidP="002D0D08">
            <w:r>
              <w:t>Til landekoden (&lt;2 bog</w:t>
            </w:r>
            <w:r>
              <w:lastRenderedPageBreak/>
              <w:t>staver&gt;) benyttes standarden iso3166-alpha2 (fx AL = Albanien og AD = Andorra) Se Bilag A 2.9.</w:t>
            </w:r>
          </w:p>
        </w:tc>
      </w:tr>
      <w:tr w:rsidR="00F67397" w14:paraId="3ADC8565" w14:textId="77777777" w:rsidTr="00371EFE">
        <w:trPr>
          <w:trHeight w:val="371"/>
        </w:trPr>
        <w:tc>
          <w:tcPr>
            <w:tcW w:w="2498" w:type="dxa"/>
          </w:tcPr>
          <w:p w14:paraId="702AD148" w14:textId="77777777" w:rsidR="00F67397" w:rsidRDefault="00F67397" w:rsidP="00F67397">
            <w:r>
              <w:lastRenderedPageBreak/>
              <w:t>TransportørVirksomhed</w:t>
            </w:r>
          </w:p>
        </w:tc>
        <w:tc>
          <w:tcPr>
            <w:tcW w:w="2949" w:type="dxa"/>
          </w:tcPr>
          <w:p w14:paraId="35ABA18E" w14:textId="2B92F021" w:rsidR="00F67397" w:rsidRDefault="00F67397" w:rsidP="00F67397">
            <w:r>
              <w:t>Virksomhedsnavn</w:t>
            </w:r>
          </w:p>
        </w:tc>
        <w:tc>
          <w:tcPr>
            <w:tcW w:w="2113" w:type="dxa"/>
          </w:tcPr>
          <w:p w14:paraId="14619BBB" w14:textId="77777777" w:rsidR="00F67397" w:rsidRDefault="00F67397" w:rsidP="00F67397">
            <w:r>
              <w:t>Ja, hvis farligt affald og udenlandsk transportør</w:t>
            </w:r>
          </w:p>
        </w:tc>
        <w:tc>
          <w:tcPr>
            <w:tcW w:w="2298" w:type="dxa"/>
          </w:tcPr>
          <w:p w14:paraId="7FA011EC" w14:textId="639D8AF3" w:rsidR="00F67397" w:rsidRDefault="00F67397" w:rsidP="00F67397">
            <w:r>
              <w:t>&lt;op til 200 bogstaver eller tegn&gt;</w:t>
            </w:r>
          </w:p>
        </w:tc>
      </w:tr>
      <w:tr w:rsidR="00FC393F" w14:paraId="49C2557C" w14:textId="77777777" w:rsidTr="00371EFE">
        <w:trPr>
          <w:trHeight w:val="371"/>
        </w:trPr>
        <w:tc>
          <w:tcPr>
            <w:tcW w:w="2498" w:type="dxa"/>
          </w:tcPr>
          <w:p w14:paraId="38F63481" w14:textId="77777777" w:rsidR="00FC393F" w:rsidRDefault="00FC393F" w:rsidP="00371EFE">
            <w:r>
              <w:t>TransportørEmail</w:t>
            </w:r>
          </w:p>
        </w:tc>
        <w:tc>
          <w:tcPr>
            <w:tcW w:w="2949" w:type="dxa"/>
          </w:tcPr>
          <w:p w14:paraId="58491746" w14:textId="77777777" w:rsidR="00FC393F" w:rsidRDefault="00FC393F" w:rsidP="00371EFE">
            <w:r>
              <w:t>Nej</w:t>
            </w:r>
          </w:p>
        </w:tc>
        <w:tc>
          <w:tcPr>
            <w:tcW w:w="2113" w:type="dxa"/>
          </w:tcPr>
          <w:p w14:paraId="070EAD2D" w14:textId="77777777" w:rsidR="00FC393F" w:rsidRDefault="00FC393F" w:rsidP="00371EFE">
            <w:r>
              <w:t>Ja, hvis farligt affald og udenlandsk transportør</w:t>
            </w:r>
          </w:p>
        </w:tc>
        <w:tc>
          <w:tcPr>
            <w:tcW w:w="2298" w:type="dxa"/>
          </w:tcPr>
          <w:p w14:paraId="59165B88" w14:textId="4BEC6D2B" w:rsidR="00FC393F" w:rsidRDefault="00302671" w:rsidP="00371EFE">
            <w:r>
              <w:t>&lt;op til 200 bogstaver eller tegn&gt;</w:t>
            </w:r>
          </w:p>
        </w:tc>
      </w:tr>
      <w:tr w:rsidR="00FC393F" w14:paraId="3683E90A" w14:textId="77777777" w:rsidTr="00371EFE">
        <w:trPr>
          <w:trHeight w:val="371"/>
        </w:trPr>
        <w:tc>
          <w:tcPr>
            <w:tcW w:w="2498" w:type="dxa"/>
          </w:tcPr>
          <w:p w14:paraId="3F565129" w14:textId="77777777" w:rsidR="00FC393F" w:rsidRDefault="00FC393F" w:rsidP="00371EFE">
            <w:r>
              <w:t>ForhandlerType</w:t>
            </w:r>
          </w:p>
        </w:tc>
        <w:tc>
          <w:tcPr>
            <w:tcW w:w="2949" w:type="dxa"/>
          </w:tcPr>
          <w:p w14:paraId="6D7466F0" w14:textId="77777777" w:rsidR="00FC393F" w:rsidRDefault="00FC393F" w:rsidP="00371EFE">
            <w:r>
              <w:t>Nej</w:t>
            </w:r>
          </w:p>
        </w:tc>
        <w:tc>
          <w:tcPr>
            <w:tcW w:w="2113" w:type="dxa"/>
          </w:tcPr>
          <w:p w14:paraId="259DE53F" w14:textId="0CFED1C1" w:rsidR="00FC393F" w:rsidRDefault="0050005B" w:rsidP="00371EFE">
            <w:r>
              <w:t>Ja, hvis farligt affald og tilknyttet Forhandler-mægler</w:t>
            </w:r>
          </w:p>
        </w:tc>
        <w:tc>
          <w:tcPr>
            <w:tcW w:w="2298" w:type="dxa"/>
          </w:tcPr>
          <w:p w14:paraId="357076A2" w14:textId="06849873" w:rsidR="00FC393F" w:rsidRDefault="003B4301" w:rsidP="00371EFE">
            <w:r>
              <w:t>&lt;medPnummer&gt;, &lt;udenPnummer&gt; eller &lt;udenlandskVirksomhed&gt;</w:t>
            </w:r>
          </w:p>
        </w:tc>
      </w:tr>
      <w:tr w:rsidR="00E40BCD" w14:paraId="167532E9" w14:textId="77777777" w:rsidTr="00371EFE">
        <w:trPr>
          <w:trHeight w:val="371"/>
        </w:trPr>
        <w:tc>
          <w:tcPr>
            <w:tcW w:w="2498" w:type="dxa"/>
          </w:tcPr>
          <w:p w14:paraId="7D8FE358" w14:textId="77777777" w:rsidR="00E40BCD" w:rsidRDefault="00E40BCD" w:rsidP="00E40BCD">
            <w:r>
              <w:t>ForhandlerCVRnummer</w:t>
            </w:r>
          </w:p>
        </w:tc>
        <w:tc>
          <w:tcPr>
            <w:tcW w:w="2949" w:type="dxa"/>
          </w:tcPr>
          <w:p w14:paraId="1411A873" w14:textId="092E7938" w:rsidR="00E40BCD" w:rsidRDefault="00E40BCD" w:rsidP="00E40BCD">
            <w:r>
              <w:t>CVR-nummer</w:t>
            </w:r>
          </w:p>
        </w:tc>
        <w:tc>
          <w:tcPr>
            <w:tcW w:w="2113" w:type="dxa"/>
          </w:tcPr>
          <w:p w14:paraId="0477F276" w14:textId="12D4B5F7" w:rsidR="00E40BCD" w:rsidRDefault="00E40BCD" w:rsidP="00E40BCD">
            <w:r>
              <w:t>Ja, hvis farligt affald og tilknyttet Forhandler-mægler og ForhandlerType er ”udenPnummer”</w:t>
            </w:r>
          </w:p>
        </w:tc>
        <w:tc>
          <w:tcPr>
            <w:tcW w:w="2298" w:type="dxa"/>
          </w:tcPr>
          <w:p w14:paraId="089D5291" w14:textId="77777777" w:rsidR="00E40BCD" w:rsidRDefault="00E40BCD" w:rsidP="00E40BCD">
            <w:r>
              <w:t>&lt;8 cifre&gt;</w:t>
            </w:r>
          </w:p>
        </w:tc>
      </w:tr>
      <w:tr w:rsidR="00353E1A" w14:paraId="02A960AB" w14:textId="77777777" w:rsidTr="00371EFE">
        <w:trPr>
          <w:trHeight w:val="371"/>
        </w:trPr>
        <w:tc>
          <w:tcPr>
            <w:tcW w:w="2498" w:type="dxa"/>
          </w:tcPr>
          <w:p w14:paraId="292ECAE5" w14:textId="77777777" w:rsidR="00353E1A" w:rsidRDefault="00353E1A" w:rsidP="00353E1A">
            <w:r>
              <w:t>ForhandlerPnummer</w:t>
            </w:r>
          </w:p>
        </w:tc>
        <w:tc>
          <w:tcPr>
            <w:tcW w:w="2949" w:type="dxa"/>
          </w:tcPr>
          <w:p w14:paraId="032A7A27" w14:textId="28C277AD" w:rsidR="00353E1A" w:rsidRDefault="00353E1A" w:rsidP="00353E1A">
            <w:r>
              <w:t>P-nummer</w:t>
            </w:r>
          </w:p>
        </w:tc>
        <w:tc>
          <w:tcPr>
            <w:tcW w:w="2113" w:type="dxa"/>
          </w:tcPr>
          <w:p w14:paraId="0F9CDE2C" w14:textId="02D9FA13" w:rsidR="00353E1A" w:rsidRDefault="00353E1A" w:rsidP="00353E1A">
            <w:r>
              <w:t>Ja, hvis farligt affald og tilknyttet Forhandler-mægler og ForhandlerType er ”medPnummer”</w:t>
            </w:r>
          </w:p>
        </w:tc>
        <w:tc>
          <w:tcPr>
            <w:tcW w:w="2298" w:type="dxa"/>
          </w:tcPr>
          <w:p w14:paraId="1003F3B7" w14:textId="77777777" w:rsidR="00353E1A" w:rsidRDefault="00353E1A" w:rsidP="00353E1A">
            <w:r>
              <w:t>&lt;10 cifre&gt;</w:t>
            </w:r>
          </w:p>
        </w:tc>
      </w:tr>
      <w:tr w:rsidR="00231D7D" w14:paraId="68353A43" w14:textId="77777777" w:rsidTr="00371EFE">
        <w:trPr>
          <w:trHeight w:val="371"/>
        </w:trPr>
        <w:tc>
          <w:tcPr>
            <w:tcW w:w="2498" w:type="dxa"/>
          </w:tcPr>
          <w:p w14:paraId="36EE218A" w14:textId="77777777" w:rsidR="00231D7D" w:rsidRDefault="00231D7D" w:rsidP="00231D7D">
            <w:r>
              <w:t>ForhandlerLand</w:t>
            </w:r>
          </w:p>
        </w:tc>
        <w:tc>
          <w:tcPr>
            <w:tcW w:w="2949" w:type="dxa"/>
          </w:tcPr>
          <w:p w14:paraId="6889856C" w14:textId="26055D59" w:rsidR="00231D7D" w:rsidRDefault="003309BC" w:rsidP="00231D7D">
            <w:r>
              <w:t>Landekode</w:t>
            </w:r>
          </w:p>
        </w:tc>
        <w:tc>
          <w:tcPr>
            <w:tcW w:w="2113" w:type="dxa"/>
          </w:tcPr>
          <w:p w14:paraId="7ED06C5A" w14:textId="5F3B3E8A" w:rsidR="00231D7D" w:rsidRDefault="00231D7D" w:rsidP="00231D7D">
            <w:r>
              <w:t>Ja, hvis farligt affald og tilknyttet Forhandler-mægler og forhandleren ikke er hjemmehørende i Danmark</w:t>
            </w:r>
          </w:p>
        </w:tc>
        <w:tc>
          <w:tcPr>
            <w:tcW w:w="2298" w:type="dxa"/>
          </w:tcPr>
          <w:p w14:paraId="0B2A6082" w14:textId="77777777" w:rsidR="002D0D08" w:rsidRDefault="002D0D08" w:rsidP="002D0D08">
            <w:r>
              <w:t>&lt;2 bogstaver&gt; eller &lt;landsnavn&gt; (&lt;2 bogstaver&gt;)</w:t>
            </w:r>
          </w:p>
          <w:p w14:paraId="73C507CE" w14:textId="77777777" w:rsidR="002D0D08" w:rsidRDefault="002D0D08" w:rsidP="002D0D08"/>
          <w:p w14:paraId="1CD9BD05" w14:textId="68C96CF5" w:rsidR="00231D7D" w:rsidRDefault="002D0D08" w:rsidP="002D0D08">
            <w:r>
              <w:t>Til landekoden (&lt;2 bogstaver&gt;) benyttes standarden iso3166-alpha2 (fx AL = Albanien og AD = Andorra) Se Bilag A 2.9.</w:t>
            </w:r>
          </w:p>
        </w:tc>
      </w:tr>
      <w:tr w:rsidR="00F67397" w14:paraId="3D10C504" w14:textId="77777777" w:rsidTr="00371EFE">
        <w:trPr>
          <w:trHeight w:val="371"/>
        </w:trPr>
        <w:tc>
          <w:tcPr>
            <w:tcW w:w="2498" w:type="dxa"/>
          </w:tcPr>
          <w:p w14:paraId="5D090730" w14:textId="77777777" w:rsidR="00F67397" w:rsidRDefault="00F67397" w:rsidP="00F67397">
            <w:r>
              <w:t>ForhandlerVirksomhed</w:t>
            </w:r>
          </w:p>
        </w:tc>
        <w:tc>
          <w:tcPr>
            <w:tcW w:w="2949" w:type="dxa"/>
          </w:tcPr>
          <w:p w14:paraId="3E659707" w14:textId="4A84AD5C" w:rsidR="00F67397" w:rsidRDefault="00F67397" w:rsidP="00F67397">
            <w:r>
              <w:t>Virksomhedsnavn</w:t>
            </w:r>
          </w:p>
        </w:tc>
        <w:tc>
          <w:tcPr>
            <w:tcW w:w="2113" w:type="dxa"/>
          </w:tcPr>
          <w:p w14:paraId="5A5FB22C" w14:textId="3708FA38" w:rsidR="00F67397" w:rsidRDefault="00F67397" w:rsidP="00F67397">
            <w:r>
              <w:t>Ja, hvis farligt affald og tilknyttet Forhandler-mægler og forhandleren ikke er hjemmehørende i Danmark</w:t>
            </w:r>
          </w:p>
        </w:tc>
        <w:tc>
          <w:tcPr>
            <w:tcW w:w="2298" w:type="dxa"/>
          </w:tcPr>
          <w:p w14:paraId="24431887" w14:textId="4A1857A4" w:rsidR="00F67397" w:rsidRDefault="00F67397" w:rsidP="00F67397">
            <w:r>
              <w:t>&lt;op til 200 bogstaver eller tegn&gt;</w:t>
            </w:r>
          </w:p>
        </w:tc>
      </w:tr>
      <w:tr w:rsidR="004C4857" w14:paraId="2E0A290E" w14:textId="77777777" w:rsidTr="00371EFE">
        <w:trPr>
          <w:trHeight w:val="371"/>
        </w:trPr>
        <w:tc>
          <w:tcPr>
            <w:tcW w:w="2498" w:type="dxa"/>
          </w:tcPr>
          <w:p w14:paraId="4762F95A" w14:textId="77777777" w:rsidR="004C4857" w:rsidRDefault="004C4857" w:rsidP="004C4857">
            <w:r>
              <w:t>ForhandlerEmail</w:t>
            </w:r>
          </w:p>
        </w:tc>
        <w:tc>
          <w:tcPr>
            <w:tcW w:w="2949" w:type="dxa"/>
          </w:tcPr>
          <w:p w14:paraId="3B04D5CD" w14:textId="77777777" w:rsidR="004C4857" w:rsidRDefault="004C4857" w:rsidP="004C4857">
            <w:r>
              <w:t>Nej</w:t>
            </w:r>
          </w:p>
        </w:tc>
        <w:tc>
          <w:tcPr>
            <w:tcW w:w="2113" w:type="dxa"/>
          </w:tcPr>
          <w:p w14:paraId="438AE6B9" w14:textId="0A44585D" w:rsidR="004C4857" w:rsidRDefault="004C4857" w:rsidP="004C4857">
            <w:r>
              <w:t>Ja, hvis farligt affald og tilknyttet Forhandler-mægler og forhandleren ikke er hjemmehørende i Danmark</w:t>
            </w:r>
          </w:p>
        </w:tc>
        <w:tc>
          <w:tcPr>
            <w:tcW w:w="2298" w:type="dxa"/>
          </w:tcPr>
          <w:p w14:paraId="42C22B76" w14:textId="177C5D0B" w:rsidR="004C4857" w:rsidRDefault="00302671" w:rsidP="004C4857">
            <w:r>
              <w:t>&lt;op til 200 bogstaver eller tegn&gt;</w:t>
            </w:r>
          </w:p>
        </w:tc>
      </w:tr>
      <w:tr w:rsidR="004C4857" w14:paraId="7B2257E2" w14:textId="77777777" w:rsidTr="00371EFE">
        <w:trPr>
          <w:trHeight w:val="371"/>
        </w:trPr>
        <w:tc>
          <w:tcPr>
            <w:tcW w:w="2498" w:type="dxa"/>
          </w:tcPr>
          <w:p w14:paraId="56D5DA19" w14:textId="77777777" w:rsidR="004C4857" w:rsidRDefault="004C4857" w:rsidP="004C4857">
            <w:r>
              <w:t>Håndteringsdato</w:t>
            </w:r>
          </w:p>
        </w:tc>
        <w:tc>
          <w:tcPr>
            <w:tcW w:w="2949" w:type="dxa"/>
          </w:tcPr>
          <w:p w14:paraId="651CCD04" w14:textId="77777777" w:rsidR="004C4857" w:rsidRDefault="004C4857" w:rsidP="004C4857">
            <w:r>
              <w:t>Nej</w:t>
            </w:r>
          </w:p>
        </w:tc>
        <w:tc>
          <w:tcPr>
            <w:tcW w:w="2113" w:type="dxa"/>
          </w:tcPr>
          <w:p w14:paraId="1CF20DCA" w14:textId="77777777" w:rsidR="004C4857" w:rsidRDefault="004C4857" w:rsidP="004C4857">
            <w:r>
              <w:t>Nej</w:t>
            </w:r>
          </w:p>
        </w:tc>
        <w:tc>
          <w:tcPr>
            <w:tcW w:w="2298" w:type="dxa"/>
          </w:tcPr>
          <w:p w14:paraId="0D07B11D" w14:textId="77777777" w:rsidR="004C4857" w:rsidRDefault="004C4857" w:rsidP="004C4857">
            <w:r>
              <w:t>&lt;aaaa-mm-dd&gt; eller &lt;dd-mm-aaaa&gt; eller &lt;d. måned år&gt;</w:t>
            </w:r>
          </w:p>
        </w:tc>
      </w:tr>
      <w:tr w:rsidR="004C4857" w14:paraId="22AE555E" w14:textId="77777777" w:rsidTr="00371EFE">
        <w:trPr>
          <w:trHeight w:val="371"/>
        </w:trPr>
        <w:tc>
          <w:tcPr>
            <w:tcW w:w="2498" w:type="dxa"/>
          </w:tcPr>
          <w:p w14:paraId="0C255F48" w14:textId="7282906F" w:rsidR="004C4857" w:rsidRDefault="004C4857" w:rsidP="004C4857">
            <w:r>
              <w:t>ModtagerKommunekode</w:t>
            </w:r>
          </w:p>
        </w:tc>
        <w:tc>
          <w:tcPr>
            <w:tcW w:w="2949" w:type="dxa"/>
          </w:tcPr>
          <w:p w14:paraId="10C50EDF" w14:textId="6D92016C" w:rsidR="004C4857" w:rsidRDefault="004C4857" w:rsidP="004C4857">
            <w:r>
              <w:t>Nej</w:t>
            </w:r>
          </w:p>
        </w:tc>
        <w:tc>
          <w:tcPr>
            <w:tcW w:w="2113" w:type="dxa"/>
          </w:tcPr>
          <w:p w14:paraId="72D83FF3" w14:textId="0485AE8B" w:rsidR="004C4857" w:rsidRDefault="004C4857" w:rsidP="004C4857">
            <w:r>
              <w:t>Ja</w:t>
            </w:r>
          </w:p>
        </w:tc>
        <w:tc>
          <w:tcPr>
            <w:tcW w:w="2298" w:type="dxa"/>
          </w:tcPr>
          <w:p w14:paraId="2D342F0F" w14:textId="52A853BD" w:rsidR="00D069E9" w:rsidRDefault="004C4857" w:rsidP="00D069E9">
            <w:r>
              <w:t xml:space="preserve">&lt;4 cifre&gt; </w:t>
            </w:r>
            <w:r w:rsidR="00D069E9">
              <w:t xml:space="preserve">eller </w:t>
            </w:r>
            <w:r w:rsidR="00D069E9" w:rsidRPr="000D6D28">
              <w:t>&lt;kommunenavn&gt; (&lt;4 cifre&gt;)</w:t>
            </w:r>
          </w:p>
          <w:p w14:paraId="0F899C0C" w14:textId="77777777" w:rsidR="00D069E9" w:rsidRDefault="00D069E9" w:rsidP="004C4857"/>
          <w:p w14:paraId="6D1A3D4B" w14:textId="1BA7CDA9" w:rsidR="004C4857" w:rsidRDefault="004C4857" w:rsidP="004C4857">
            <w:r>
              <w:t>Se CSV-skabelon eller bilag A 3.07</w:t>
            </w:r>
          </w:p>
        </w:tc>
      </w:tr>
    </w:tbl>
    <w:p w14:paraId="680AAC37" w14:textId="5BD3D61F" w:rsidR="00CA2050" w:rsidRDefault="00CA2050" w:rsidP="00BE36CC"/>
    <w:p w14:paraId="68CA4A83" w14:textId="77777777" w:rsidR="00CA2050" w:rsidRDefault="00CA2050">
      <w:r>
        <w:br w:type="page"/>
      </w:r>
    </w:p>
    <w:p w14:paraId="4A6D91E6" w14:textId="01007E9C" w:rsidR="00FC393F" w:rsidRDefault="00CA2050" w:rsidP="00CA2050">
      <w:pPr>
        <w:pStyle w:val="Overskrift2"/>
      </w:pPr>
      <w:bookmarkStart w:id="46" w:name="_Toc133576139"/>
      <w:r>
        <w:lastRenderedPageBreak/>
        <w:t>Slet</w:t>
      </w:r>
      <w:bookmarkEnd w:id="46"/>
    </w:p>
    <w:p w14:paraId="0B05D641" w14:textId="77777777" w:rsidR="00CA2050" w:rsidRPr="00CA2050" w:rsidRDefault="00CA2050" w:rsidP="00CA2050"/>
    <w:p w14:paraId="69876BE5" w14:textId="0ED6BC55" w:rsidR="00CA2050" w:rsidRDefault="00CA2050" w:rsidP="00CA2050">
      <w:r>
        <w:t>Hvis du ønsker at slette en hel indberetning kan du anvende fanen ”</w:t>
      </w:r>
      <w:r w:rsidR="008F47B9">
        <w:t>Slet</w:t>
      </w:r>
      <w:r>
        <w:t>” i CSV</w:t>
      </w:r>
      <w:r w:rsidR="001C3E90">
        <w:t xml:space="preserve"> </w:t>
      </w:r>
      <w:r>
        <w:t>skabelonen. Udfyld det år hvor du ønsker at slette en indberetning i ”</w:t>
      </w:r>
      <w:r w:rsidR="005F3C74">
        <w:t>RapportForÅr</w:t>
      </w:r>
      <w:r>
        <w:t xml:space="preserve">” og ”BatchReference” til den pågældende indberetning. Hvis du ønsker at slette specifikke linjer, skal du udfylde </w:t>
      </w:r>
      <w:r w:rsidR="005F3C74">
        <w:t>”</w:t>
      </w:r>
      <w:r>
        <w:t xml:space="preserve">Egenreference”. </w:t>
      </w:r>
      <w:r w:rsidR="00331A7B">
        <w:t xml:space="preserve">Slet </w:t>
      </w:r>
      <w:r>
        <w:t xml:space="preserve"> gemmes i CSV form</w:t>
      </w:r>
      <w:r w:rsidR="005F3C74">
        <w:t>a</w:t>
      </w:r>
      <w:r>
        <w:t xml:space="preserve">t og uploades via </w:t>
      </w:r>
      <w:r w:rsidR="00540141">
        <w:t>V</w:t>
      </w:r>
      <w:r>
        <w:t>irk.dk på samme vis som de andre indberetningstyper.</w:t>
      </w:r>
    </w:p>
    <w:tbl>
      <w:tblPr>
        <w:tblStyle w:val="Tabel-Gitter"/>
        <w:tblpPr w:leftFromText="141" w:rightFromText="141" w:vertAnchor="page" w:horzAnchor="margin" w:tblpY="5626"/>
        <w:tblW w:w="0" w:type="auto"/>
        <w:tblLook w:val="04A0" w:firstRow="1" w:lastRow="0" w:firstColumn="1" w:lastColumn="0" w:noHBand="0" w:noVBand="1"/>
      </w:tblPr>
      <w:tblGrid>
        <w:gridCol w:w="2498"/>
        <w:gridCol w:w="2949"/>
        <w:gridCol w:w="2113"/>
        <w:gridCol w:w="2298"/>
      </w:tblGrid>
      <w:tr w:rsidR="00CA2050" w:rsidRPr="00864C64" w14:paraId="3D7C2556" w14:textId="77777777" w:rsidTr="00CA2050">
        <w:trPr>
          <w:trHeight w:val="371"/>
        </w:trPr>
        <w:tc>
          <w:tcPr>
            <w:tcW w:w="2498" w:type="dxa"/>
          </w:tcPr>
          <w:p w14:paraId="2470A191" w14:textId="77777777" w:rsidR="00CA2050" w:rsidRPr="00864C64" w:rsidRDefault="00CA2050" w:rsidP="00CA2050">
            <w:pPr>
              <w:rPr>
                <w:b/>
                <w:bCs/>
              </w:rPr>
            </w:pPr>
            <w:r w:rsidRPr="00864C64">
              <w:rPr>
                <w:b/>
                <w:bCs/>
              </w:rPr>
              <w:t>Feltnavn</w:t>
            </w:r>
          </w:p>
        </w:tc>
        <w:tc>
          <w:tcPr>
            <w:tcW w:w="2949" w:type="dxa"/>
          </w:tcPr>
          <w:p w14:paraId="0FF2FAAA" w14:textId="77777777" w:rsidR="00CA2050" w:rsidRPr="00864C64" w:rsidRDefault="00CA2050" w:rsidP="00CA2050">
            <w:pPr>
              <w:rPr>
                <w:b/>
                <w:bCs/>
              </w:rPr>
            </w:pPr>
            <w:r>
              <w:rPr>
                <w:b/>
                <w:bCs/>
              </w:rPr>
              <w:t>ADS beskrivelse jf. Affaldsdatabekendtgørelsen</w:t>
            </w:r>
          </w:p>
        </w:tc>
        <w:tc>
          <w:tcPr>
            <w:tcW w:w="2113" w:type="dxa"/>
          </w:tcPr>
          <w:p w14:paraId="77870E11" w14:textId="77777777" w:rsidR="00CA2050" w:rsidRPr="00864C64" w:rsidRDefault="00CA2050" w:rsidP="00CA2050">
            <w:pPr>
              <w:rPr>
                <w:b/>
                <w:bCs/>
              </w:rPr>
            </w:pPr>
            <w:r>
              <w:rPr>
                <w:b/>
                <w:bCs/>
              </w:rPr>
              <w:t>Obligatorisk</w:t>
            </w:r>
          </w:p>
        </w:tc>
        <w:tc>
          <w:tcPr>
            <w:tcW w:w="2298" w:type="dxa"/>
          </w:tcPr>
          <w:p w14:paraId="133398DE" w14:textId="77777777" w:rsidR="00CA2050" w:rsidRPr="00864C64" w:rsidRDefault="00CA2050" w:rsidP="00CA2050">
            <w:pPr>
              <w:rPr>
                <w:b/>
                <w:bCs/>
              </w:rPr>
            </w:pPr>
            <w:r>
              <w:rPr>
                <w:b/>
                <w:bCs/>
              </w:rPr>
              <w:t>Feltmaske (Format på data)</w:t>
            </w:r>
          </w:p>
        </w:tc>
      </w:tr>
      <w:tr w:rsidR="00CA2050" w14:paraId="18E6601B" w14:textId="77777777" w:rsidTr="00CA2050">
        <w:trPr>
          <w:trHeight w:val="371"/>
        </w:trPr>
        <w:tc>
          <w:tcPr>
            <w:tcW w:w="2498" w:type="dxa"/>
          </w:tcPr>
          <w:p w14:paraId="5EB11FEB" w14:textId="77777777" w:rsidR="00CA2050" w:rsidRDefault="00CA2050" w:rsidP="00CA2050">
            <w:r>
              <w:t>Egenreference</w:t>
            </w:r>
          </w:p>
        </w:tc>
        <w:tc>
          <w:tcPr>
            <w:tcW w:w="2949" w:type="dxa"/>
          </w:tcPr>
          <w:p w14:paraId="4C2265BE" w14:textId="77777777" w:rsidR="00CA2050" w:rsidRDefault="00CA2050" w:rsidP="00CA2050">
            <w:r>
              <w:t>Nej</w:t>
            </w:r>
          </w:p>
        </w:tc>
        <w:tc>
          <w:tcPr>
            <w:tcW w:w="2113" w:type="dxa"/>
          </w:tcPr>
          <w:p w14:paraId="5EA60F06" w14:textId="77777777" w:rsidR="00CA2050" w:rsidRDefault="00CA2050" w:rsidP="00CA2050">
            <w:r>
              <w:t>Nej</w:t>
            </w:r>
          </w:p>
        </w:tc>
        <w:tc>
          <w:tcPr>
            <w:tcW w:w="2298" w:type="dxa"/>
          </w:tcPr>
          <w:p w14:paraId="239B53B1" w14:textId="77777777" w:rsidR="00CA2050" w:rsidRDefault="00CA2050" w:rsidP="00CA2050">
            <w:r>
              <w:t>&lt;op til 255 bogstaver eller tegn&gt;</w:t>
            </w:r>
          </w:p>
        </w:tc>
      </w:tr>
    </w:tbl>
    <w:p w14:paraId="68B0A5C1" w14:textId="269DEA7B" w:rsidR="00CA2050" w:rsidRPr="00CA2050" w:rsidRDefault="00CA2050" w:rsidP="00CA2050">
      <w:pPr>
        <w:sectPr w:rsidR="00CA2050" w:rsidRPr="00CA2050" w:rsidSect="00E8155B">
          <w:pgSz w:w="11907" w:h="16840" w:orient="landscape" w:code="8"/>
          <w:pgMar w:top="1162" w:right="680" w:bottom="1593" w:left="1021" w:header="516" w:footer="408" w:gutter="0"/>
          <w:cols w:space="227"/>
          <w:docGrid w:linePitch="360"/>
        </w:sectPr>
      </w:pPr>
      <w:r>
        <w:rPr>
          <w:noProof/>
        </w:rPr>
        <w:drawing>
          <wp:inline distT="0" distB="0" distL="0" distR="0" wp14:anchorId="4B388E21" wp14:editId="7F238003">
            <wp:extent cx="5181600" cy="1426963"/>
            <wp:effectExtent l="0" t="0" r="0" b="1905"/>
            <wp:docPr id="60" name="Bille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221561" cy="1437968"/>
                    </a:xfrm>
                    <a:prstGeom prst="rect">
                      <a:avLst/>
                    </a:prstGeom>
                  </pic:spPr>
                </pic:pic>
              </a:graphicData>
            </a:graphic>
          </wp:inline>
        </w:drawing>
      </w:r>
    </w:p>
    <w:tbl>
      <w:tblPr>
        <w:tblStyle w:val="Tabel-Gitter"/>
        <w:tblpPr w:leftFromText="142" w:rightFromText="142" w:vertAnchor="page" w:horzAnchor="page" w:tblpX="1362" w:tblpY="102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04"/>
      </w:tblGrid>
      <w:tr w:rsidR="00194598" w14:paraId="7F9FB4D4" w14:textId="77777777" w:rsidTr="00194598">
        <w:trPr>
          <w:trHeight w:val="7383"/>
        </w:trPr>
        <w:tc>
          <w:tcPr>
            <w:tcW w:w="6804" w:type="dxa"/>
            <w:shd w:val="clear" w:color="auto" w:fill="auto"/>
          </w:tcPr>
          <w:bookmarkEnd w:id="37"/>
          <w:p w14:paraId="5B4BD946" w14:textId="0E486856" w:rsidR="00194598" w:rsidRDefault="00E8155B" w:rsidP="00194598">
            <w:pPr>
              <w:pStyle w:val="BagsideOverskrift"/>
            </w:pPr>
            <w:r>
              <w:lastRenderedPageBreak/>
              <w:t>Affaldsdatasystem</w:t>
            </w:r>
          </w:p>
          <w:p w14:paraId="07DB357D" w14:textId="3ABB76F2" w:rsidR="00194598" w:rsidRPr="00194598" w:rsidRDefault="00E8155B" w:rsidP="00194598">
            <w:pPr>
              <w:pStyle w:val="BagsideTekst"/>
            </w:pPr>
            <w:r>
              <w:t xml:space="preserve">Vejledning </w:t>
            </w:r>
            <w:r w:rsidR="008321B0">
              <w:t>til</w:t>
            </w:r>
            <w:r>
              <w:t xml:space="preserve"> CSV import, redigering og sletning af data</w:t>
            </w:r>
          </w:p>
        </w:tc>
      </w:tr>
    </w:tbl>
    <w:p w14:paraId="2CE9209A" w14:textId="77777777" w:rsidR="001C5910" w:rsidRDefault="001C5910" w:rsidP="00347B8F"/>
    <w:p w14:paraId="069489E4" w14:textId="77777777" w:rsidR="001C5910" w:rsidRPr="00347B8F" w:rsidRDefault="001C5910" w:rsidP="00194598"/>
    <w:sectPr w:rsidR="001C5910" w:rsidRPr="00347B8F" w:rsidSect="001C5910">
      <w:headerReference w:type="even" r:id="rId95"/>
      <w:footerReference w:type="even" r:id="rId96"/>
      <w:type w:val="evenPage"/>
      <w:pgSz w:w="11907" w:h="16840" w:orient="landscape" w:code="8"/>
      <w:pgMar w:top="1162" w:right="680" w:bottom="1593" w:left="1021" w:header="516" w:footer="408" w:gutter="0"/>
      <w:cols w:num="2" w:space="340" w:equalWidth="0">
        <w:col w:w="3941" w:space="340"/>
        <w:col w:w="592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C1C43" w14:textId="77777777" w:rsidR="00C77915" w:rsidRDefault="00C77915" w:rsidP="009E4B94">
      <w:pPr>
        <w:spacing w:line="240" w:lineRule="auto"/>
      </w:pPr>
      <w:r>
        <w:separator/>
      </w:r>
    </w:p>
  </w:endnote>
  <w:endnote w:type="continuationSeparator" w:id="0">
    <w:p w14:paraId="16E5BF67" w14:textId="77777777" w:rsidR="00C77915" w:rsidRDefault="00C77915"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419F9" w14:textId="00194D79" w:rsidR="001C5910" w:rsidRDefault="007B44BE" w:rsidP="007B44BE">
    <w:pPr>
      <w:pStyle w:val="Sidefod"/>
      <w:tabs>
        <w:tab w:val="right" w:pos="9638"/>
      </w:tabs>
      <w:jc w:val="left"/>
    </w:pPr>
    <w:r w:rsidRPr="00042324">
      <w:rPr>
        <w:rStyle w:val="Sidetal"/>
      </w:rPr>
      <w:fldChar w:fldCharType="begin"/>
    </w:r>
    <w:r w:rsidRPr="00042324">
      <w:rPr>
        <w:rStyle w:val="Sidetal"/>
      </w:rPr>
      <w:instrText xml:space="preserve"> PAGE  </w:instrText>
    </w:r>
    <w:r w:rsidRPr="00042324">
      <w:rPr>
        <w:rStyle w:val="Sidetal"/>
      </w:rPr>
      <w:fldChar w:fldCharType="separate"/>
    </w:r>
    <w:r w:rsidR="000534F4">
      <w:rPr>
        <w:rStyle w:val="Sidetal"/>
      </w:rPr>
      <w:t>6</w:t>
    </w:r>
    <w:r w:rsidRPr="00042324">
      <w:rPr>
        <w:rStyle w:val="Sidetal"/>
      </w:rPr>
      <w:fldChar w:fldCharType="end"/>
    </w:r>
    <w:r w:rsidRPr="001C5910">
      <w:t xml:space="preserve">   </w:t>
    </w:r>
    <w:r>
      <w:t xml:space="preserve">Miljøstyrelsen / </w:t>
    </w:r>
    <w:r w:rsidR="00E8155B">
      <w:t>Affaldsdatasystem / Vejledning i CSV import, redigering og sletning af data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0C6AD" w14:textId="57F67205" w:rsidR="001C5910" w:rsidRDefault="007B44BE" w:rsidP="007B44BE">
    <w:pPr>
      <w:pStyle w:val="Sidefod"/>
      <w:tabs>
        <w:tab w:val="right" w:pos="9638"/>
      </w:tabs>
    </w:pPr>
    <w:r>
      <w:t xml:space="preserve">Miljøstyrelsen / </w:t>
    </w:r>
    <w:r w:rsidR="00E8155B">
      <w:t>Affaldsdatasystem / Vejledning i CSV import, redigering og sletning af data</w:t>
    </w:r>
    <w:r>
      <w:t xml:space="preserve">   </w:t>
    </w:r>
    <w:r w:rsidRPr="00042324">
      <w:rPr>
        <w:rStyle w:val="Sidetal"/>
      </w:rPr>
      <w:fldChar w:fldCharType="begin"/>
    </w:r>
    <w:r w:rsidRPr="00042324">
      <w:rPr>
        <w:rStyle w:val="Sidetal"/>
      </w:rPr>
      <w:instrText xml:space="preserve"> PAGE  </w:instrText>
    </w:r>
    <w:r w:rsidRPr="00042324">
      <w:rPr>
        <w:rStyle w:val="Sidetal"/>
      </w:rPr>
      <w:fldChar w:fldCharType="separate"/>
    </w:r>
    <w:r w:rsidR="000534F4">
      <w:rPr>
        <w:rStyle w:val="Sidetal"/>
      </w:rPr>
      <w:t>7</w:t>
    </w:r>
    <w:r w:rsidRPr="00042324">
      <w:rPr>
        <w:rStyle w:val="Sidet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BB544" w14:textId="77777777" w:rsidR="001C5910" w:rsidRPr="001C5910" w:rsidRDefault="00C055EE" w:rsidP="001C5910">
    <w:pPr>
      <w:pStyle w:val="Sidefod"/>
    </w:pPr>
    <w:r>
      <w:rPr>
        <w:lang w:eastAsia="da-DK"/>
      </w:rPr>
      <mc:AlternateContent>
        <mc:Choice Requires="wps">
          <w:drawing>
            <wp:anchor distT="0" distB="0" distL="114300" distR="114300" simplePos="0" relativeHeight="251703296" behindDoc="0" locked="0" layoutInCell="1" allowOverlap="1" wp14:anchorId="6CD3C21E" wp14:editId="12CAF356">
              <wp:simplePos x="0" y="0"/>
              <wp:positionH relativeFrom="page">
                <wp:posOffset>866775</wp:posOffset>
              </wp:positionH>
              <wp:positionV relativeFrom="page">
                <wp:posOffset>9248775</wp:posOffset>
              </wp:positionV>
              <wp:extent cx="1771650" cy="856615"/>
              <wp:effectExtent l="0" t="0" r="0" b="635"/>
              <wp:wrapNone/>
              <wp:docPr id="46" name="Address"/>
              <wp:cNvGraphicFramePr/>
              <a:graphic xmlns:a="http://schemas.openxmlformats.org/drawingml/2006/main">
                <a:graphicData uri="http://schemas.microsoft.com/office/word/2010/wordprocessingShape">
                  <wps:wsp>
                    <wps:cNvSpPr txBox="1"/>
                    <wps:spPr>
                      <a:xfrm>
                        <a:off x="0" y="0"/>
                        <a:ext cx="1771650" cy="856615"/>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C493B6F" w14:textId="77777777" w:rsidR="008D1E70" w:rsidRDefault="008D1E70" w:rsidP="008D1E70">
                          <w:pPr>
                            <w:pStyle w:val="Template-Adresse"/>
                          </w:pPr>
                          <w:r>
                            <w:t>Miljøstyrelsen</w:t>
                          </w:r>
                        </w:p>
                        <w:p w14:paraId="5079EF5C" w14:textId="77777777" w:rsidR="008D1E70" w:rsidRDefault="000534F4" w:rsidP="008D1E70">
                          <w:pPr>
                            <w:pStyle w:val="Template-Adresse"/>
                          </w:pPr>
                          <w:r>
                            <w:t>Tolderlundsvej 5</w:t>
                          </w:r>
                        </w:p>
                        <w:p w14:paraId="70E074C2" w14:textId="77777777" w:rsidR="008D1E70" w:rsidRDefault="000534F4" w:rsidP="008D1E70">
                          <w:pPr>
                            <w:pStyle w:val="Template-Adresse"/>
                          </w:pPr>
                          <w:r>
                            <w:t>5000 Odense C</w:t>
                          </w:r>
                        </w:p>
                        <w:p w14:paraId="6DEC3C99" w14:textId="77777777" w:rsidR="008D1E70" w:rsidRDefault="008D1E70" w:rsidP="008D1E70">
                          <w:pPr>
                            <w:pStyle w:val="Template-Adresse"/>
                          </w:pPr>
                        </w:p>
                        <w:p w14:paraId="1ADD98D2" w14:textId="77777777" w:rsidR="00194598" w:rsidRDefault="008D1E70" w:rsidP="008D1E70">
                          <w:pPr>
                            <w:pStyle w:val="Template-tlfogemail"/>
                            <w:suppressOverlap/>
                          </w:pPr>
                          <w:r>
                            <w:t>www.mst.dk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3C21E" id="_x0000_t202" coordsize="21600,21600" o:spt="202" path="m,l,21600r21600,l21600,xe">
              <v:stroke joinstyle="miter"/>
              <v:path gradientshapeok="t" o:connecttype="rect"/>
            </v:shapetype>
            <v:shape id="Address" o:spid="_x0000_s1027" type="#_x0000_t202" style="position:absolute;left:0;text-align:left;margin-left:68.25pt;margin-top:728.25pt;width:139.5pt;height:67.4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" filled="f" fillcolor="white [3201]" stroked="f" strokeweight=".5pt">
              <v:textbox inset="0,0,0,0">
                <w:txbxContent>
                  <w:p w14:paraId="6C493B6F" w14:textId="77777777" w:rsidR="008D1E70" w:rsidRDefault="008D1E70" w:rsidP="008D1E70">
                    <w:pPr>
                      <w:pStyle w:val="Template-Adresse"/>
                    </w:pPr>
                    <w:r>
                      <w:t>Miljøstyrelsen</w:t>
                    </w:r>
                  </w:p>
                  <w:p w14:paraId="5079EF5C" w14:textId="77777777" w:rsidR="008D1E70" w:rsidRDefault="000534F4" w:rsidP="008D1E70">
                    <w:pPr>
                      <w:pStyle w:val="Template-Adresse"/>
                    </w:pPr>
                    <w:r>
                      <w:t>Tolderlundsvej 5</w:t>
                    </w:r>
                  </w:p>
                  <w:p w14:paraId="70E074C2" w14:textId="77777777" w:rsidR="008D1E70" w:rsidRDefault="000534F4" w:rsidP="008D1E70">
                    <w:pPr>
                      <w:pStyle w:val="Template-Adresse"/>
                    </w:pPr>
                    <w:r>
                      <w:t>5000 Odense C</w:t>
                    </w:r>
                  </w:p>
                  <w:p w14:paraId="6DEC3C99" w14:textId="77777777" w:rsidR="008D1E70" w:rsidRDefault="008D1E70" w:rsidP="008D1E70">
                    <w:pPr>
                      <w:pStyle w:val="Template-Adresse"/>
                    </w:pPr>
                  </w:p>
                  <w:p w14:paraId="1ADD98D2" w14:textId="77777777" w:rsidR="00194598" w:rsidRDefault="008D1E70" w:rsidP="008D1E70">
                    <w:pPr>
                      <w:pStyle w:val="Template-tlfogemail"/>
                      <w:suppressOverlap/>
                    </w:pPr>
                    <w:r>
                      <w:t>www.mst.dk</w:t>
                    </w:r>
                  </w:p>
                </w:txbxContent>
              </v:textbox>
              <w10:wrap anchorx="page" anchory="page"/>
            </v:shape>
          </w:pict>
        </mc:Fallback>
      </mc:AlternateContent>
    </w:r>
    <w:r w:rsidR="00194598">
      <w:rPr>
        <w:lang w:eastAsia="da-DK"/>
      </w:rPr>
      <w:drawing>
        <wp:anchor distT="0" distB="0" distL="114300" distR="114300" simplePos="0" relativeHeight="251704320" behindDoc="0" locked="0" layoutInCell="1" allowOverlap="1" wp14:anchorId="0EE5D63A" wp14:editId="22583A73">
          <wp:simplePos x="0" y="0"/>
          <wp:positionH relativeFrom="page">
            <wp:posOffset>796925</wp:posOffset>
          </wp:positionH>
          <wp:positionV relativeFrom="page">
            <wp:posOffset>8766810</wp:posOffset>
          </wp:positionV>
          <wp:extent cx="395605" cy="352425"/>
          <wp:effectExtent l="0" t="0" r="4445" b="9525"/>
          <wp:wrapNone/>
          <wp:docPr id="7" name="Krone_Positive" descr="U:\Miljø- og Fødevareministeriet\Jobs\6174_Skabeloner til Miljø- og Fødevareministeriet\Work\grafik\Krone grøn.em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Miljø- og Fødevareministeriet\Jobs\6174_Skabeloner til Miljø- og Fødevareministeriet\Work\grafik\Krone grøn.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560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4598">
      <w:rPr>
        <w:lang w:eastAsia="da-DK"/>
      </w:rPr>
      <w:drawing>
        <wp:anchor distT="0" distB="0" distL="114300" distR="114300" simplePos="0" relativeHeight="251705344" behindDoc="0" locked="0" layoutInCell="1" allowOverlap="1" wp14:anchorId="2DC71D47" wp14:editId="4ABAFBEB">
          <wp:simplePos x="0" y="0"/>
          <wp:positionH relativeFrom="page">
            <wp:posOffset>796925</wp:posOffset>
          </wp:positionH>
          <wp:positionV relativeFrom="page">
            <wp:posOffset>8766810</wp:posOffset>
          </wp:positionV>
          <wp:extent cx="395605" cy="352425"/>
          <wp:effectExtent l="0" t="0" r="4445" b="9525"/>
          <wp:wrapNone/>
          <wp:docPr id="21" name="Krone_Negativ" descr="U:\Miljø- og Fødevareministeriet\Jobs\6174_Skabeloner til Miljø- og Fødevareministeriet\Work\grafik\Krone hvi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iljø- og Fødevareministeriet\Jobs\6174_Skabeloner til Miljø- og Fødevareministeriet\Work\grafik\Krone hvid.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560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ADA09" w14:textId="77777777" w:rsidR="00C77915" w:rsidRDefault="00C77915" w:rsidP="009E4B94">
      <w:pPr>
        <w:spacing w:line="240" w:lineRule="auto"/>
      </w:pPr>
      <w:r>
        <w:separator/>
      </w:r>
    </w:p>
  </w:footnote>
  <w:footnote w:type="continuationSeparator" w:id="0">
    <w:p w14:paraId="54A68752" w14:textId="77777777" w:rsidR="00C77915" w:rsidRDefault="00C77915" w:rsidP="009E4B94">
      <w:pPr>
        <w:spacing w:line="240" w:lineRule="auto"/>
      </w:pPr>
      <w:r>
        <w:continuationSeparator/>
      </w:r>
    </w:p>
  </w:footnote>
  <w:footnote w:id="1">
    <w:p w14:paraId="357E6968" w14:textId="0B7C9BF1" w:rsidR="00D34747" w:rsidRDefault="00D34747">
      <w:pPr>
        <w:pStyle w:val="Fodnotetekst"/>
      </w:pPr>
      <w:r>
        <w:rPr>
          <w:rStyle w:val="Fodnotehenvisning"/>
        </w:rPr>
        <w:footnoteRef/>
      </w:r>
      <w:r>
        <w:t xml:space="preserve"> Et P</w:t>
      </w:r>
      <w:r w:rsidR="00ED0D6C">
        <w:t>-</w:t>
      </w:r>
      <w:r>
        <w:t>nummer er et 10 cifret nummer for en virksomheds produktionsenhed. Der kan være flere p</w:t>
      </w:r>
      <w:r w:rsidR="00ED0D6C">
        <w:t>-</w:t>
      </w:r>
      <w:r>
        <w:t>nummer til et CVR</w:t>
      </w:r>
      <w:r w:rsidR="00ED0D6C">
        <w:t>-</w:t>
      </w:r>
      <w:r>
        <w:t>nummer. Kontakt E</w:t>
      </w:r>
      <w:r w:rsidR="00ED0D6C">
        <w:t>r</w:t>
      </w:r>
      <w:r>
        <w:t>hversstyrelsen på telefon 35 29 10 00 for yderligere oplysning om CVR</w:t>
      </w:r>
      <w:r w:rsidR="00ED0D6C">
        <w:t>-</w:t>
      </w:r>
      <w:r>
        <w:t xml:space="preserve"> og p</w:t>
      </w:r>
      <w:r w:rsidR="00ED0D6C">
        <w:t>-</w:t>
      </w:r>
      <w:r>
        <w:t>numre</w:t>
      </w:r>
    </w:p>
  </w:footnote>
  <w:footnote w:id="2">
    <w:p w14:paraId="2E7D3D7D" w14:textId="1B5AF821" w:rsidR="00D34747" w:rsidRDefault="00D34747">
      <w:pPr>
        <w:pStyle w:val="Fodnotetekst"/>
      </w:pPr>
      <w:r>
        <w:rPr>
          <w:rStyle w:val="Fodnotehenvisning"/>
        </w:rPr>
        <w:footnoteRef/>
      </w:r>
      <w:r>
        <w:t xml:space="preserve"> Skriver du alligevel noget i felterne om virksomheden, så overskrives dette ved indberetningen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DAAD5" w14:textId="77777777" w:rsidR="00905BB9" w:rsidRPr="00890072" w:rsidRDefault="006B733F" w:rsidP="0081352B">
    <w:r>
      <w:rPr>
        <w:noProof/>
        <w:lang w:eastAsia="da-DK"/>
      </w:rPr>
      <w:drawing>
        <wp:anchor distT="0" distB="0" distL="114300" distR="114300" simplePos="0" relativeHeight="251669504" behindDoc="0" locked="0" layoutInCell="1" allowOverlap="1" wp14:anchorId="35B2F6E0" wp14:editId="2DB5CCAA">
          <wp:simplePos x="0" y="0"/>
          <wp:positionH relativeFrom="page">
            <wp:posOffset>4896485</wp:posOffset>
          </wp:positionH>
          <wp:positionV relativeFrom="page">
            <wp:posOffset>575945</wp:posOffset>
          </wp:positionV>
          <wp:extent cx="2088000" cy="457200"/>
          <wp:effectExtent l="0" t="0" r="0" b="0"/>
          <wp:wrapNone/>
          <wp:docPr id="17" name="Logo_Positiv"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_Positiv" hidden="1"/>
                  <pic:cNvPicPr/>
                </pic:nvPicPr>
                <pic:blipFill>
                  <a:blip r:embed="rId1">
                    <a:extLst>
                      <a:ext uri="{28A0092B-C50C-407E-A947-70E740481C1C}">
                        <a14:useLocalDpi xmlns:a14="http://schemas.microsoft.com/office/drawing/2010/main" val="0"/>
                      </a:ext>
                    </a:extLst>
                  </a:blip>
                  <a:stretch>
                    <a:fillRect/>
                  </a:stretch>
                </pic:blipFill>
                <pic:spPr>
                  <a:xfrm>
                    <a:off x="0" y="0"/>
                    <a:ext cx="2088000" cy="457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67456" behindDoc="0" locked="0" layoutInCell="1" allowOverlap="1" wp14:anchorId="32794EB4" wp14:editId="72CD2B06">
          <wp:simplePos x="0" y="0"/>
          <wp:positionH relativeFrom="page">
            <wp:posOffset>4896485</wp:posOffset>
          </wp:positionH>
          <wp:positionV relativeFrom="page">
            <wp:posOffset>575945</wp:posOffset>
          </wp:positionV>
          <wp:extent cx="2088000" cy="457200"/>
          <wp:effectExtent l="0" t="0" r="0" b="0"/>
          <wp:wrapNone/>
          <wp:docPr id="15" name="Logo_Nega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_Negativ"/>
                  <pic:cNvPicPr/>
                </pic:nvPicPr>
                <pic:blipFill>
                  <a:blip r:embed="rId2">
                    <a:extLst>
                      <a:ext uri="{28A0092B-C50C-407E-A947-70E740481C1C}">
                        <a14:useLocalDpi xmlns:a14="http://schemas.microsoft.com/office/drawing/2010/main" val="0"/>
                      </a:ext>
                    </a:extLst>
                  </a:blip>
                  <a:stretch>
                    <a:fillRect/>
                  </a:stretch>
                </pic:blipFill>
                <pic:spPr>
                  <a:xfrm>
                    <a:off x="0" y="0"/>
                    <a:ext cx="2088000" cy="457200"/>
                  </a:xfrm>
                  <a:prstGeom prst="rect">
                    <a:avLst/>
                  </a:prstGeom>
                </pic:spPr>
              </pic:pic>
            </a:graphicData>
          </a:graphic>
          <wp14:sizeRelH relativeFrom="margin">
            <wp14:pctWidth>0</wp14:pctWidth>
          </wp14:sizeRelH>
          <wp14:sizeRelV relativeFrom="margin">
            <wp14:pctHeight>0</wp14:pctHeight>
          </wp14:sizeRelV>
        </wp:anchor>
      </w:drawing>
    </w:r>
    <w:r w:rsidR="0081352B">
      <w:rPr>
        <w:noProof/>
        <w:lang w:eastAsia="da-DK"/>
      </w:rPr>
      <mc:AlternateContent>
        <mc:Choice Requires="wps">
          <w:drawing>
            <wp:anchor distT="0" distB="0" distL="114300" distR="114300" simplePos="0" relativeHeight="251649024" behindDoc="1" locked="0" layoutInCell="1" allowOverlap="1" wp14:anchorId="43F88B00" wp14:editId="30F968BA">
              <wp:simplePos x="0" y="0"/>
              <wp:positionH relativeFrom="page">
                <wp:align>left</wp:align>
              </wp:positionH>
              <wp:positionV relativeFrom="page">
                <wp:align>top</wp:align>
              </wp:positionV>
              <wp:extent cx="7560000" cy="10728000"/>
              <wp:effectExtent l="0" t="0" r="3175" b="0"/>
              <wp:wrapNone/>
              <wp:docPr id="37" name="FrontpageColor"/>
              <wp:cNvGraphicFramePr/>
              <a:graphic xmlns:a="http://schemas.openxmlformats.org/drawingml/2006/main">
                <a:graphicData uri="http://schemas.microsoft.com/office/word/2010/wordprocessingShape">
                  <wps:wsp>
                    <wps:cNvSpPr/>
                    <wps:spPr>
                      <a:xfrm>
                        <a:off x="0" y="0"/>
                        <a:ext cx="7560000" cy="10728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F0CA8" id="FrontpageColor" o:spid="_x0000_s1026" style="position:absolute;margin-left:0;margin-top:0;width:595.3pt;height:844.7pt;z-index:-2516674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" fillcolor="#00874b [3204]" stroked="f" strokeweight="2pt">
              <w10:wrap anchorx="page" anchory="page"/>
            </v:rect>
          </w:pict>
        </mc:Fallback>
      </mc:AlternateContent>
    </w:r>
    <w:r w:rsidR="0081352B">
      <w:rPr>
        <w:noProof/>
        <w:lang w:eastAsia="da-DK"/>
      </w:rPr>
      <mc:AlternateContent>
        <mc:Choice Requires="wps">
          <w:drawing>
            <wp:anchor distT="0" distB="0" distL="114300" distR="114300" simplePos="0" relativeHeight="251663360" behindDoc="0" locked="0" layoutInCell="1" allowOverlap="1" wp14:anchorId="6B33665C" wp14:editId="2DEAB981">
              <wp:simplePos x="0" y="0"/>
              <wp:positionH relativeFrom="page">
                <wp:posOffset>-360045</wp:posOffset>
              </wp:positionH>
              <wp:positionV relativeFrom="page">
                <wp:posOffset>10412730</wp:posOffset>
              </wp:positionV>
              <wp:extent cx="7920000" cy="284400"/>
              <wp:effectExtent l="0" t="0" r="5080" b="1905"/>
              <wp:wrapNone/>
              <wp:docPr id="38" name="PageBorder Bottom"/>
              <wp:cNvGraphicFramePr/>
              <a:graphic xmlns:a="http://schemas.openxmlformats.org/drawingml/2006/main">
                <a:graphicData uri="http://schemas.microsoft.com/office/word/2010/wordprocessingShape">
                  <wps:wsp>
                    <wps:cNvSpPr/>
                    <wps:spPr>
                      <a:xfrm>
                        <a:off x="0" y="0"/>
                        <a:ext cx="7920000" cy="2844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D9B4E" id="PageBorder Bottom" o:spid="_x0000_s1026" style="position:absolute;margin-left:-28.35pt;margin-top:819.9pt;width:623.6pt;height:22.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" stroked="f" strokeweight="2pt">
              <w10:wrap anchorx="page" anchory="page"/>
            </v:rect>
          </w:pict>
        </mc:Fallback>
      </mc:AlternateContent>
    </w:r>
    <w:r w:rsidR="0081352B">
      <w:rPr>
        <w:noProof/>
        <w:lang w:eastAsia="da-DK"/>
      </w:rPr>
      <mc:AlternateContent>
        <mc:Choice Requires="wps">
          <w:drawing>
            <wp:anchor distT="0" distB="0" distL="114300" distR="114300" simplePos="0" relativeHeight="251665408" behindDoc="0" locked="0" layoutInCell="1" allowOverlap="1" wp14:anchorId="20DB5ADD" wp14:editId="1A399153">
              <wp:simplePos x="0" y="0"/>
              <wp:positionH relativeFrom="rightMargin">
                <wp:align>right</wp:align>
              </wp:positionH>
              <wp:positionV relativeFrom="page">
                <wp:align>top</wp:align>
              </wp:positionV>
              <wp:extent cx="288000" cy="10728000"/>
              <wp:effectExtent l="0" t="0" r="0" b="0"/>
              <wp:wrapNone/>
              <wp:docPr id="39" name="PageBorder Right"/>
              <wp:cNvGraphicFramePr/>
              <a:graphic xmlns:a="http://schemas.openxmlformats.org/drawingml/2006/main">
                <a:graphicData uri="http://schemas.microsoft.com/office/word/2010/wordprocessingShape">
                  <wps:wsp>
                    <wps:cNvSpPr/>
                    <wps:spPr>
                      <a:xfrm>
                        <a:off x="0" y="0"/>
                        <a:ext cx="288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FBF06" id="PageBorder Right" o:spid="_x0000_s1026" style="position:absolute;margin-left:-28.5pt;margin-top:0;width:22.7pt;height:844.7pt;z-index:251665408;visibility:visible;mso-wrap-style:square;mso-width-percent:0;mso-height-percent:0;mso-wrap-distance-left:9pt;mso-wrap-distance-top:0;mso-wrap-distance-right:9pt;mso-wrap-distance-bottom:0;mso-position-horizontal:right;mso-position-horizontal-relative:right-margin-area;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" stroked="f" strokeweight="2pt">
              <w10:wrap anchorx="margin" anchory="page"/>
            </v:rect>
          </w:pict>
        </mc:Fallback>
      </mc:AlternateContent>
    </w:r>
    <w:r w:rsidR="0081352B">
      <w:rPr>
        <w:noProof/>
        <w:lang w:eastAsia="da-DK"/>
      </w:rPr>
      <mc:AlternateContent>
        <mc:Choice Requires="wps">
          <w:drawing>
            <wp:anchor distT="0" distB="0" distL="114300" distR="114300" simplePos="0" relativeHeight="251661312" behindDoc="0" locked="0" layoutInCell="1" allowOverlap="1" wp14:anchorId="2D88EA1B" wp14:editId="7889D630">
              <wp:simplePos x="0" y="0"/>
              <wp:positionH relativeFrom="page">
                <wp:align>left</wp:align>
              </wp:positionH>
              <wp:positionV relativeFrom="page">
                <wp:align>top</wp:align>
              </wp:positionV>
              <wp:extent cx="7560000" cy="288000"/>
              <wp:effectExtent l="0" t="0" r="3175" b="0"/>
              <wp:wrapNone/>
              <wp:docPr id="40" name="PageBorder Top"/>
              <wp:cNvGraphicFramePr/>
              <a:graphic xmlns:a="http://schemas.openxmlformats.org/drawingml/2006/main">
                <a:graphicData uri="http://schemas.microsoft.com/office/word/2010/wordprocessingShape">
                  <wps:wsp>
                    <wps:cNvSpPr/>
                    <wps:spPr>
                      <a:xfrm>
                        <a:off x="0" y="0"/>
                        <a:ext cx="7560000" cy="28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4AB56" id="PageBorder Top" o:spid="_x0000_s1026" style="position:absolute;margin-left:0;margin-top:0;width:595.3pt;height:22.7pt;z-index:25166131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" stroked="f" strokeweight="2pt">
              <w10:wrap anchorx="page" anchory="page"/>
            </v:rect>
          </w:pict>
        </mc:Fallback>
      </mc:AlternateContent>
    </w:r>
    <w:r w:rsidR="0081352B">
      <w:rPr>
        <w:noProof/>
        <w:lang w:eastAsia="da-DK"/>
      </w:rPr>
      <mc:AlternateContent>
        <mc:Choice Requires="wps">
          <w:drawing>
            <wp:anchor distT="0" distB="0" distL="114300" distR="114300" simplePos="0" relativeHeight="251651072" behindDoc="0" locked="0" layoutInCell="1" allowOverlap="1" wp14:anchorId="5AEADB1C" wp14:editId="7EE49BC2">
              <wp:simplePos x="0" y="0"/>
              <wp:positionH relativeFrom="page">
                <wp:posOffset>-180340</wp:posOffset>
              </wp:positionH>
              <wp:positionV relativeFrom="page">
                <wp:posOffset>0</wp:posOffset>
              </wp:positionV>
              <wp:extent cx="360000" cy="10728000"/>
              <wp:effectExtent l="0" t="0" r="2540" b="0"/>
              <wp:wrapNone/>
              <wp:docPr id="42" name="Forside Ryg"/>
              <wp:cNvGraphicFramePr/>
              <a:graphic xmlns:a="http://schemas.openxmlformats.org/drawingml/2006/main">
                <a:graphicData uri="http://schemas.microsoft.com/office/word/2010/wordprocessingShape">
                  <wps:wsp>
                    <wps:cNvSpPr/>
                    <wps:spPr>
                      <a:xfrm>
                        <a:off x="0" y="0"/>
                        <a:ext cx="360000" cy="10728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93139" id="Forside Ryg" o:spid="_x0000_s1026" style="position:absolute;margin-left:-14.2pt;margin-top:0;width:28.35pt;height:844.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" fillcolor="#003127 [3205]" stroked="f" strokeweight="2pt">
              <w10:wrap anchorx="page" anchory="page"/>
            </v:rect>
          </w:pict>
        </mc:Fallback>
      </mc:AlternateContent>
    </w:r>
    <w:r w:rsidR="0081352B">
      <w:rPr>
        <w:noProof/>
        <w:lang w:eastAsia="da-DK"/>
      </w:rPr>
      <mc:AlternateContent>
        <mc:Choice Requires="wps">
          <w:drawing>
            <wp:anchor distT="0" distB="0" distL="114300" distR="114300" simplePos="0" relativeHeight="251656192" behindDoc="1" locked="0" layoutInCell="1" allowOverlap="1" wp14:anchorId="23385278" wp14:editId="42C09C23">
              <wp:simplePos x="0" y="0"/>
              <wp:positionH relativeFrom="page">
                <wp:posOffset>149087</wp:posOffset>
              </wp:positionH>
              <wp:positionV relativeFrom="page">
                <wp:posOffset>5454650</wp:posOffset>
              </wp:positionV>
              <wp:extent cx="7344000" cy="5580000"/>
              <wp:effectExtent l="0" t="0" r="9525" b="1905"/>
              <wp:wrapNone/>
              <wp:docPr id="41" name="FrontpagePicture"/>
              <wp:cNvGraphicFramePr/>
              <a:graphic xmlns:a="http://schemas.openxmlformats.org/drawingml/2006/main">
                <a:graphicData uri="http://schemas.microsoft.com/office/word/2010/wordprocessingShape">
                  <wps:wsp>
                    <wps:cNvSpPr txBox="1"/>
                    <wps:spPr>
                      <a:xfrm>
                        <a:off x="0" y="0"/>
                        <a:ext cx="7344000" cy="55800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40"/>
                          </w:tblGrid>
                          <w:tr w:rsidR="0081352B" w14:paraId="2E692878" w14:textId="77777777" w:rsidTr="00905BB9">
                            <w:trPr>
                              <w:trHeight w:hRule="exact" w:val="8675"/>
                            </w:trPr>
                            <w:tc>
                              <w:tcPr>
                                <w:tcW w:w="11340" w:type="dxa"/>
                                <w:shd w:val="clear" w:color="auto" w:fill="auto"/>
                              </w:tcPr>
                              <w:p w14:paraId="43765A0B" w14:textId="77777777" w:rsidR="0081352B" w:rsidRDefault="0081352B">
                                <w:bookmarkStart w:id="1" w:name="SD_FrontPagePicture01"/>
                                <w:bookmarkEnd w:id="1"/>
                              </w:p>
                            </w:tc>
                          </w:tr>
                        </w:tbl>
                        <w:p w14:paraId="13426095" w14:textId="77777777" w:rsidR="0081352B" w:rsidRDefault="0081352B" w:rsidP="0081352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385278" id="_x0000_t202" coordsize="21600,21600" o:spt="202" path="m,l,21600r21600,l21600,xe">
              <v:stroke joinstyle="miter"/>
              <v:path gradientshapeok="t" o:connecttype="rect"/>
            </v:shapetype>
            <v:shape id="FrontpagePicture" o:spid="_x0000_s1026" type="#_x0000_t202" style="position:absolute;margin-left:11.75pt;margin-top:429.5pt;width:578.25pt;height:439.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" filled="f" fillcolor="white [3201]" stroked="f" strokeweight=".5pt">
              <v:textbox inset="0,0,0,0">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40"/>
                    </w:tblGrid>
                    <w:tr w:rsidR="0081352B" w14:paraId="2E692878" w14:textId="77777777" w:rsidTr="00905BB9">
                      <w:trPr>
                        <w:trHeight w:hRule="exact" w:val="8675"/>
                      </w:trPr>
                      <w:tc>
                        <w:tcPr>
                          <w:tcW w:w="11340" w:type="dxa"/>
                          <w:shd w:val="clear" w:color="auto" w:fill="auto"/>
                        </w:tcPr>
                        <w:p w14:paraId="43765A0B" w14:textId="77777777" w:rsidR="0081352B" w:rsidRDefault="0081352B">
                          <w:bookmarkStart w:id="2" w:name="SD_FrontPagePicture01"/>
                          <w:bookmarkEnd w:id="2"/>
                        </w:p>
                      </w:tc>
                    </w:tr>
                  </w:tbl>
                  <w:p w14:paraId="13426095" w14:textId="77777777" w:rsidR="0081352B" w:rsidRDefault="0081352B" w:rsidP="0081352B"/>
                </w:txbxContent>
              </v:textbox>
              <w10:wrap anchorx="page" anchory="page"/>
            </v:shape>
          </w:pict>
        </mc:Fallback>
      </mc:AlternateContent>
    </w:r>
    <w:r w:rsidR="0081352B">
      <w:rPr>
        <w:noProof/>
        <w:lang w:eastAsia="da-DK"/>
      </w:rPr>
      <mc:AlternateContent>
        <mc:Choice Requires="wps">
          <w:drawing>
            <wp:anchor distT="0" distB="0" distL="114300" distR="114300" simplePos="0" relativeHeight="251646976" behindDoc="0" locked="0" layoutInCell="1" allowOverlap="1" wp14:anchorId="7232BCAF" wp14:editId="1F7D7AD7">
              <wp:simplePos x="0" y="0"/>
              <wp:positionH relativeFrom="margin">
                <wp:align>right</wp:align>
              </wp:positionH>
              <wp:positionV relativeFrom="margin">
                <wp:align>top</wp:align>
              </wp:positionV>
              <wp:extent cx="1404000" cy="9000000"/>
              <wp:effectExtent l="0" t="0" r="0" b="0"/>
              <wp:wrapNone/>
              <wp:docPr id="28" name="Spalteblock"/>
              <wp:cNvGraphicFramePr/>
              <a:graphic xmlns:a="http://schemas.openxmlformats.org/drawingml/2006/main">
                <a:graphicData uri="http://schemas.microsoft.com/office/word/2010/wordprocessingShape">
                  <wps:wsp>
                    <wps:cNvSpPr/>
                    <wps:spPr>
                      <a:xfrm>
                        <a:off x="0" y="0"/>
                        <a:ext cx="1404000" cy="900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B23B5" id="Spalteblock" o:spid="_x0000_s1026" style="position:absolute;margin-left:59.35pt;margin-top:0;width:110.55pt;height:708.6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" filled="f" stroked="f" strokeweight="2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5CA07" w14:textId="77777777" w:rsidR="001C5910" w:rsidRDefault="001C5910">
    <w:pPr>
      <w:pStyle w:val="Sidehoved"/>
    </w:pPr>
    <w:r>
      <w:rPr>
        <w:noProof/>
        <w:lang w:eastAsia="da-DK"/>
      </w:rPr>
      <mc:AlternateContent>
        <mc:Choice Requires="wps">
          <w:drawing>
            <wp:anchor distT="0" distB="0" distL="0" distR="0" simplePos="0" relativeHeight="251654144" behindDoc="0" locked="0" layoutInCell="1" allowOverlap="1" wp14:anchorId="2BDE47EC" wp14:editId="0979FCF5">
              <wp:simplePos x="0" y="0"/>
              <wp:positionH relativeFrom="margin">
                <wp:align>right</wp:align>
              </wp:positionH>
              <wp:positionV relativeFrom="margin">
                <wp:align>top</wp:align>
              </wp:positionV>
              <wp:extent cx="1332000" cy="9000000"/>
              <wp:effectExtent l="0" t="0" r="0" b="0"/>
              <wp:wrapSquare wrapText="bothSides"/>
              <wp:docPr id="5" name="Spalteblock"/>
              <wp:cNvGraphicFramePr/>
              <a:graphic xmlns:a="http://schemas.openxmlformats.org/drawingml/2006/main">
                <a:graphicData uri="http://schemas.microsoft.com/office/word/2010/wordprocessingShape">
                  <wps:wsp>
                    <wps:cNvSpPr/>
                    <wps:spPr>
                      <a:xfrm>
                        <a:off x="0" y="0"/>
                        <a:ext cx="1332000" cy="900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A80BD" id="Spalteblock" o:spid="_x0000_s1026" style="position:absolute;margin-left:53.7pt;margin-top:0;width:104.9pt;height:708.65pt;z-index:251654144;visibility:visible;mso-wrap-style:square;mso-width-percent:0;mso-height-percent:0;mso-wrap-distance-left:0;mso-wrap-distance-top:0;mso-wrap-distance-right:0;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" filled="f" stroked="f" strokeweight="2pt">
              <w10:wrap type="square"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E66E" w14:textId="77777777" w:rsidR="001C5910" w:rsidRDefault="001C5910">
    <w:pPr>
      <w:pStyle w:val="Sidehoved"/>
    </w:pPr>
    <w:r>
      <w:rPr>
        <w:noProof/>
        <w:lang w:eastAsia="da-DK"/>
      </w:rPr>
      <mc:AlternateContent>
        <mc:Choice Requires="wps">
          <w:drawing>
            <wp:anchor distT="0" distB="0" distL="0" distR="0" simplePos="0" relativeHeight="251658240" behindDoc="0" locked="0" layoutInCell="1" allowOverlap="1" wp14:anchorId="27E9FCC7" wp14:editId="5693137E">
              <wp:simplePos x="0" y="0"/>
              <wp:positionH relativeFrom="margin">
                <wp:align>right</wp:align>
              </wp:positionH>
              <wp:positionV relativeFrom="margin">
                <wp:align>top</wp:align>
              </wp:positionV>
              <wp:extent cx="1332000" cy="9000000"/>
              <wp:effectExtent l="0" t="0" r="0" b="0"/>
              <wp:wrapSquare wrapText="bothSides"/>
              <wp:docPr id="6" name="Spalteblock"/>
              <wp:cNvGraphicFramePr/>
              <a:graphic xmlns:a="http://schemas.openxmlformats.org/drawingml/2006/main">
                <a:graphicData uri="http://schemas.microsoft.com/office/word/2010/wordprocessingShape">
                  <wps:wsp>
                    <wps:cNvSpPr/>
                    <wps:spPr>
                      <a:xfrm>
                        <a:off x="0" y="0"/>
                        <a:ext cx="1332000" cy="900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4E499" id="Spalteblock" o:spid="_x0000_s1026" style="position:absolute;margin-left:53.7pt;margin-top:0;width:104.9pt;height:708.65pt;z-index:251658240;visibility:visible;mso-wrap-style:square;mso-width-percent:0;mso-height-percent:0;mso-wrap-distance-left:0;mso-wrap-distance-top:0;mso-wrap-distance-right:0;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" filled="f" stroked="f" strokeweight="2pt">
              <w10:wrap type="square" anchorx="margin" anchory="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A3430" w14:textId="77777777" w:rsidR="001C5910" w:rsidRPr="00FB1134" w:rsidRDefault="00024D72" w:rsidP="00FB1134">
    <w:pPr>
      <w:pStyle w:val="Sidehoved"/>
    </w:pPr>
    <w:r>
      <w:rPr>
        <w:noProof/>
        <w:lang w:eastAsia="da-DK"/>
      </w:rPr>
      <mc:AlternateContent>
        <mc:Choice Requires="wps">
          <w:drawing>
            <wp:anchor distT="0" distB="0" distL="114300" distR="114300" simplePos="0" relativeHeight="251677696" behindDoc="0" locked="0" layoutInCell="1" allowOverlap="1" wp14:anchorId="635FA143" wp14:editId="66BA7508">
              <wp:simplePos x="0" y="0"/>
              <wp:positionH relativeFrom="page">
                <wp:posOffset>7381240</wp:posOffset>
              </wp:positionH>
              <wp:positionV relativeFrom="page">
                <wp:align>top</wp:align>
              </wp:positionV>
              <wp:extent cx="360000" cy="10728000"/>
              <wp:effectExtent l="0" t="0" r="2540" b="0"/>
              <wp:wrapNone/>
              <wp:docPr id="22" name="Forside Ryg"/>
              <wp:cNvGraphicFramePr/>
              <a:graphic xmlns:a="http://schemas.openxmlformats.org/drawingml/2006/main">
                <a:graphicData uri="http://schemas.microsoft.com/office/word/2010/wordprocessingShape">
                  <wps:wsp>
                    <wps:cNvSpPr/>
                    <wps:spPr>
                      <a:xfrm>
                        <a:off x="0" y="0"/>
                        <a:ext cx="360000" cy="10728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91F0F" id="Forside Ryg" o:spid="_x0000_s1026" style="position:absolute;margin-left:581.2pt;margin-top:0;width:28.35pt;height:844.7pt;z-index:251677696;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" fillcolor="#003127 [3205]" stroked="f" strokeweight="2pt">
              <w10:wrap anchorx="page" anchory="page"/>
            </v:rect>
          </w:pict>
        </mc:Fallback>
      </mc:AlternateContent>
    </w:r>
    <w:r>
      <w:rPr>
        <w:noProof/>
        <w:lang w:eastAsia="da-DK"/>
      </w:rPr>
      <mc:AlternateContent>
        <mc:Choice Requires="wps">
          <w:drawing>
            <wp:anchor distT="0" distB="0" distL="114300" distR="114300" simplePos="0" relativeHeight="251680768" behindDoc="0" locked="0" layoutInCell="1" allowOverlap="1" wp14:anchorId="1A28B11D" wp14:editId="261F6D05">
              <wp:simplePos x="0" y="0"/>
              <wp:positionH relativeFrom="page">
                <wp:posOffset>0</wp:posOffset>
              </wp:positionH>
              <wp:positionV relativeFrom="page">
                <wp:posOffset>0</wp:posOffset>
              </wp:positionV>
              <wp:extent cx="288000" cy="10728000"/>
              <wp:effectExtent l="0" t="0" r="0" b="0"/>
              <wp:wrapNone/>
              <wp:docPr id="19" name="PageBorder Right"/>
              <wp:cNvGraphicFramePr/>
              <a:graphic xmlns:a="http://schemas.openxmlformats.org/drawingml/2006/main">
                <a:graphicData uri="http://schemas.microsoft.com/office/word/2010/wordprocessingShape">
                  <wps:wsp>
                    <wps:cNvSpPr/>
                    <wps:spPr>
                      <a:xfrm>
                        <a:off x="0" y="0"/>
                        <a:ext cx="288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1DDA9" id="PageBorder Right" o:spid="_x0000_s1026" style="position:absolute;margin-left:0;margin-top:0;width:22.7pt;height:844.7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" stroked="f" strokeweight="2pt">
              <w10:wrap anchorx="page" anchory="page"/>
            </v:rect>
          </w:pict>
        </mc:Fallback>
      </mc:AlternateContent>
    </w:r>
    <w:r w:rsidR="00194598" w:rsidRPr="00194598">
      <w:t xml:space="preserve"> </w:t>
    </w:r>
    <w:r w:rsidR="00FB1134">
      <w:rPr>
        <w:noProof/>
        <w:lang w:eastAsia="da-DK"/>
      </w:rPr>
      <mc:AlternateContent>
        <mc:Choice Requires="wps">
          <w:drawing>
            <wp:anchor distT="0" distB="0" distL="114300" distR="114300" simplePos="0" relativeHeight="251679744" behindDoc="0" locked="0" layoutInCell="1" allowOverlap="1" wp14:anchorId="1EA6173C" wp14:editId="64D61809">
              <wp:simplePos x="0" y="0"/>
              <wp:positionH relativeFrom="page">
                <wp:posOffset>0</wp:posOffset>
              </wp:positionH>
              <wp:positionV relativeFrom="page">
                <wp:posOffset>10412730</wp:posOffset>
              </wp:positionV>
              <wp:extent cx="7920000" cy="284400"/>
              <wp:effectExtent l="0" t="0" r="5080" b="1905"/>
              <wp:wrapNone/>
              <wp:docPr id="18" name="PageBorder Bottom"/>
              <wp:cNvGraphicFramePr/>
              <a:graphic xmlns:a="http://schemas.openxmlformats.org/drawingml/2006/main">
                <a:graphicData uri="http://schemas.microsoft.com/office/word/2010/wordprocessingShape">
                  <wps:wsp>
                    <wps:cNvSpPr/>
                    <wps:spPr>
                      <a:xfrm>
                        <a:off x="0" y="0"/>
                        <a:ext cx="7920000" cy="2844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FDEED" id="PageBorder Bottom" o:spid="_x0000_s1026" style="position:absolute;margin-left:0;margin-top:819.9pt;width:623.6pt;height:22.4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" stroked="f" strokeweight="2pt">
              <w10:wrap anchorx="page" anchory="page"/>
            </v:rect>
          </w:pict>
        </mc:Fallback>
      </mc:AlternateContent>
    </w:r>
    <w:r w:rsidR="00FB1134">
      <w:rPr>
        <w:noProof/>
        <w:lang w:eastAsia="da-DK"/>
      </w:rPr>
      <mc:AlternateContent>
        <mc:Choice Requires="wps">
          <w:drawing>
            <wp:anchor distT="0" distB="0" distL="114300" distR="114300" simplePos="0" relativeHeight="251678720" behindDoc="0" locked="0" layoutInCell="1" allowOverlap="1" wp14:anchorId="0464F6CD" wp14:editId="305CCEAC">
              <wp:simplePos x="0" y="0"/>
              <wp:positionH relativeFrom="page">
                <wp:align>left</wp:align>
              </wp:positionH>
              <wp:positionV relativeFrom="page">
                <wp:align>top</wp:align>
              </wp:positionV>
              <wp:extent cx="7920000" cy="288000"/>
              <wp:effectExtent l="0" t="0" r="5080" b="0"/>
              <wp:wrapNone/>
              <wp:docPr id="20" name="PageBorder Top"/>
              <wp:cNvGraphicFramePr/>
              <a:graphic xmlns:a="http://schemas.openxmlformats.org/drawingml/2006/main">
                <a:graphicData uri="http://schemas.microsoft.com/office/word/2010/wordprocessingShape">
                  <wps:wsp>
                    <wps:cNvSpPr/>
                    <wps:spPr>
                      <a:xfrm>
                        <a:off x="0" y="0"/>
                        <a:ext cx="7920000" cy="28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31A71" id="PageBorder Top" o:spid="_x0000_s1026" style="position:absolute;margin-left:0;margin-top:0;width:623.6pt;height:22.7pt;z-index:25167872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" stroked="f" strokeweight="2pt">
              <w10:wrap anchorx="page" anchory="page"/>
            </v:rect>
          </w:pict>
        </mc:Fallback>
      </mc:AlternateContent>
    </w:r>
    <w:r w:rsidR="00FB1134">
      <w:rPr>
        <w:noProof/>
        <w:lang w:eastAsia="da-DK"/>
      </w:rPr>
      <mc:AlternateContent>
        <mc:Choice Requires="wps">
          <w:drawing>
            <wp:anchor distT="0" distB="0" distL="114300" distR="114300" simplePos="0" relativeHeight="251676159" behindDoc="1" locked="0" layoutInCell="1" allowOverlap="1" wp14:anchorId="737158CD" wp14:editId="5E6892C7">
              <wp:simplePos x="0" y="0"/>
              <wp:positionH relativeFrom="page">
                <wp:align>left</wp:align>
              </wp:positionH>
              <wp:positionV relativeFrom="page">
                <wp:align>top</wp:align>
              </wp:positionV>
              <wp:extent cx="7560000" cy="10728000"/>
              <wp:effectExtent l="0" t="0" r="3175" b="0"/>
              <wp:wrapNone/>
              <wp:docPr id="23" name="BackpageColor"/>
              <wp:cNvGraphicFramePr/>
              <a:graphic xmlns:a="http://schemas.openxmlformats.org/drawingml/2006/main">
                <a:graphicData uri="http://schemas.microsoft.com/office/word/2010/wordprocessingShape">
                  <wps:wsp>
                    <wps:cNvSpPr/>
                    <wps:spPr>
                      <a:xfrm>
                        <a:off x="0" y="0"/>
                        <a:ext cx="7560000" cy="10728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5AACA" id="BackpageColor" o:spid="_x0000_s1026" style="position:absolute;margin-left:0;margin-top:0;width:595.3pt;height:844.7pt;z-index:-25164032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" fillcolor="#003127 [3205]"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1AD47376"/>
    <w:multiLevelType w:val="hybridMultilevel"/>
    <w:tmpl w:val="A90007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C7D2D6B"/>
    <w:multiLevelType w:val="hybridMultilevel"/>
    <w:tmpl w:val="BBEE537E"/>
    <w:lvl w:ilvl="0" w:tplc="4BB23A02">
      <w:start w:val="1"/>
      <w:numFmt w:val="decimalZero"/>
      <w:lvlText w:val="%1"/>
      <w:lvlJc w:val="left"/>
      <w:pPr>
        <w:ind w:left="1660" w:hanging="130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1DF97FC1"/>
    <w:multiLevelType w:val="multilevel"/>
    <w:tmpl w:val="D4EE6348"/>
    <w:lvl w:ilvl="0">
      <w:start w:val="1"/>
      <w:numFmt w:val="decimal"/>
      <w:pStyle w:val="Bilagsoverskrift"/>
      <w:lvlText w:val="Bilag %1:"/>
      <w:lvlJc w:val="left"/>
      <w:pPr>
        <w:ind w:left="1134" w:hanging="113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0EA591A"/>
    <w:multiLevelType w:val="hybridMultilevel"/>
    <w:tmpl w:val="AC9A04B4"/>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13C76A2"/>
    <w:multiLevelType w:val="hybridMultilevel"/>
    <w:tmpl w:val="FBBCEF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3987D2F"/>
    <w:multiLevelType w:val="hybridMultilevel"/>
    <w:tmpl w:val="69684A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FA81D9E"/>
    <w:multiLevelType w:val="hybridMultilevel"/>
    <w:tmpl w:val="D5AE26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54C855CF"/>
    <w:multiLevelType w:val="hybridMultilevel"/>
    <w:tmpl w:val="CFA2EFEA"/>
    <w:lvl w:ilvl="0" w:tplc="190E9CE6">
      <w:start w:val="4"/>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AA958DA"/>
    <w:multiLevelType w:val="hybridMultilevel"/>
    <w:tmpl w:val="F1BC4222"/>
    <w:lvl w:ilvl="0" w:tplc="DBB68E12">
      <w:start w:val="1"/>
      <w:numFmt w:val="bullet"/>
      <w:lvlText w:val="-"/>
      <w:lvlJc w:val="left"/>
      <w:pPr>
        <w:ind w:left="720" w:hanging="360"/>
      </w:pPr>
      <w:rPr>
        <w:rFonts w:ascii="Arial" w:eastAsiaTheme="minorHAnsi" w:hAnsi="Arial" w:cs="Aria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8" w15:restartNumberingAfterBreak="0">
    <w:nsid w:val="611C3B4C"/>
    <w:multiLevelType w:val="hybridMultilevel"/>
    <w:tmpl w:val="6748D5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5EE3A18"/>
    <w:multiLevelType w:val="hybridMultilevel"/>
    <w:tmpl w:val="12941EA8"/>
    <w:lvl w:ilvl="0" w:tplc="AC5A7738">
      <w:start w:val="1"/>
      <w:numFmt w:val="decimal"/>
      <w:lvlText w:val="%1."/>
      <w:lvlJc w:val="left"/>
      <w:pPr>
        <w:ind w:left="410" w:hanging="360"/>
      </w:pPr>
      <w:rPr>
        <w:rFonts w:hint="default"/>
      </w:rPr>
    </w:lvl>
    <w:lvl w:ilvl="1" w:tplc="04060019" w:tentative="1">
      <w:start w:val="1"/>
      <w:numFmt w:val="lowerLetter"/>
      <w:lvlText w:val="%2."/>
      <w:lvlJc w:val="left"/>
      <w:pPr>
        <w:ind w:left="1130" w:hanging="360"/>
      </w:pPr>
    </w:lvl>
    <w:lvl w:ilvl="2" w:tplc="0406001B" w:tentative="1">
      <w:start w:val="1"/>
      <w:numFmt w:val="lowerRoman"/>
      <w:lvlText w:val="%3."/>
      <w:lvlJc w:val="right"/>
      <w:pPr>
        <w:ind w:left="1850" w:hanging="180"/>
      </w:pPr>
    </w:lvl>
    <w:lvl w:ilvl="3" w:tplc="0406000F" w:tentative="1">
      <w:start w:val="1"/>
      <w:numFmt w:val="decimal"/>
      <w:lvlText w:val="%4."/>
      <w:lvlJc w:val="left"/>
      <w:pPr>
        <w:ind w:left="2570" w:hanging="360"/>
      </w:pPr>
    </w:lvl>
    <w:lvl w:ilvl="4" w:tplc="04060019" w:tentative="1">
      <w:start w:val="1"/>
      <w:numFmt w:val="lowerLetter"/>
      <w:lvlText w:val="%5."/>
      <w:lvlJc w:val="left"/>
      <w:pPr>
        <w:ind w:left="3290" w:hanging="360"/>
      </w:pPr>
    </w:lvl>
    <w:lvl w:ilvl="5" w:tplc="0406001B" w:tentative="1">
      <w:start w:val="1"/>
      <w:numFmt w:val="lowerRoman"/>
      <w:lvlText w:val="%6."/>
      <w:lvlJc w:val="right"/>
      <w:pPr>
        <w:ind w:left="4010" w:hanging="180"/>
      </w:pPr>
    </w:lvl>
    <w:lvl w:ilvl="6" w:tplc="0406000F" w:tentative="1">
      <w:start w:val="1"/>
      <w:numFmt w:val="decimal"/>
      <w:lvlText w:val="%7."/>
      <w:lvlJc w:val="left"/>
      <w:pPr>
        <w:ind w:left="4730" w:hanging="360"/>
      </w:pPr>
    </w:lvl>
    <w:lvl w:ilvl="7" w:tplc="04060019" w:tentative="1">
      <w:start w:val="1"/>
      <w:numFmt w:val="lowerLetter"/>
      <w:lvlText w:val="%8."/>
      <w:lvlJc w:val="left"/>
      <w:pPr>
        <w:ind w:left="5450" w:hanging="360"/>
      </w:pPr>
    </w:lvl>
    <w:lvl w:ilvl="8" w:tplc="0406001B" w:tentative="1">
      <w:start w:val="1"/>
      <w:numFmt w:val="lowerRoman"/>
      <w:lvlText w:val="%9."/>
      <w:lvlJc w:val="right"/>
      <w:pPr>
        <w:ind w:left="6170" w:hanging="180"/>
      </w:pPr>
    </w:lvl>
  </w:abstractNum>
  <w:abstractNum w:abstractNumId="20" w15:restartNumberingAfterBreak="0">
    <w:nsid w:val="66065169"/>
    <w:multiLevelType w:val="multilevel"/>
    <w:tmpl w:val="6E8EE050"/>
    <w:lvl w:ilvl="0">
      <w:start w:val="1"/>
      <w:numFmt w:val="decimal"/>
      <w:pStyle w:val="Overskrift1"/>
      <w:lvlText w:val="%1."/>
      <w:lvlJc w:val="left"/>
      <w:pPr>
        <w:ind w:left="794" w:hanging="794"/>
      </w:pPr>
      <w:rPr>
        <w:rFonts w:hint="default"/>
      </w:rPr>
    </w:lvl>
    <w:lvl w:ilvl="1">
      <w:start w:val="1"/>
      <w:numFmt w:val="decimal"/>
      <w:pStyle w:val="Overskrift2"/>
      <w:lvlText w:val="%1.%2"/>
      <w:lvlJc w:val="left"/>
      <w:pPr>
        <w:ind w:left="794" w:hanging="794"/>
      </w:pPr>
      <w:rPr>
        <w:rFonts w:hint="default"/>
      </w:rPr>
    </w:lvl>
    <w:lvl w:ilvl="2">
      <w:start w:val="1"/>
      <w:numFmt w:val="decimal"/>
      <w:pStyle w:val="Overskrift3"/>
      <w:lvlText w:val="%1.%2.%3"/>
      <w:lvlJc w:val="left"/>
      <w:pPr>
        <w:ind w:left="794" w:hanging="794"/>
      </w:pPr>
      <w:rPr>
        <w:rFonts w:hint="default"/>
      </w:rPr>
    </w:lvl>
    <w:lvl w:ilvl="3">
      <w:start w:val="1"/>
      <w:numFmt w:val="decimal"/>
      <w:pStyle w:val="Overskrift4"/>
      <w:lvlText w:val="%1.%2.%3.%4"/>
      <w:lvlJc w:val="left"/>
      <w:pPr>
        <w:ind w:left="794" w:hanging="794"/>
      </w:pPr>
      <w:rPr>
        <w:rFonts w:hint="default"/>
      </w:rPr>
    </w:lvl>
    <w:lvl w:ilvl="4">
      <w:start w:val="1"/>
      <w:numFmt w:val="decimal"/>
      <w:pStyle w:val="Overskrift5"/>
      <w:lvlText w:val="%1.%2.%3.%4.%5"/>
      <w:lvlJc w:val="left"/>
      <w:pPr>
        <w:ind w:left="1021" w:hanging="1021"/>
      </w:pPr>
      <w:rPr>
        <w:rFonts w:hint="default"/>
      </w:rPr>
    </w:lvl>
    <w:lvl w:ilvl="5">
      <w:start w:val="1"/>
      <w:numFmt w:val="decimal"/>
      <w:pStyle w:val="Overskrift6"/>
      <w:lvlText w:val="%1.%2.%3.%4.%5.%6"/>
      <w:lvlJc w:val="left"/>
      <w:pPr>
        <w:ind w:left="1134" w:hanging="1134"/>
      </w:pPr>
      <w:rPr>
        <w:rFonts w:hint="default"/>
      </w:rPr>
    </w:lvl>
    <w:lvl w:ilvl="6">
      <w:start w:val="1"/>
      <w:numFmt w:val="decimal"/>
      <w:pStyle w:val="Overskrift7"/>
      <w:lvlText w:val="%1.%2.%3.%4.%5.%6.%7"/>
      <w:lvlJc w:val="left"/>
      <w:pPr>
        <w:ind w:left="1304" w:hanging="1304"/>
      </w:pPr>
      <w:rPr>
        <w:rFonts w:hint="default"/>
      </w:rPr>
    </w:lvl>
    <w:lvl w:ilvl="7">
      <w:start w:val="1"/>
      <w:numFmt w:val="decimal"/>
      <w:pStyle w:val="Overskrift8"/>
      <w:lvlText w:val="%1.%2.%3.%4.%5.%6.%7.%8"/>
      <w:lvlJc w:val="left"/>
      <w:pPr>
        <w:ind w:left="1418" w:hanging="1418"/>
      </w:pPr>
      <w:rPr>
        <w:rFonts w:hint="default"/>
      </w:rPr>
    </w:lvl>
    <w:lvl w:ilvl="8">
      <w:start w:val="1"/>
      <w:numFmt w:val="decimal"/>
      <w:pStyle w:val="Overskrift9"/>
      <w:lvlText w:val="%1.%2.%3.%4.%5.%6.%7.%8.%9"/>
      <w:lvlJc w:val="left"/>
      <w:pPr>
        <w:ind w:left="1588" w:hanging="1588"/>
      </w:pPr>
      <w:rPr>
        <w:rFonts w:hint="default"/>
      </w:rPr>
    </w:lvl>
  </w:abstractNum>
  <w:abstractNum w:abstractNumId="21" w15:restartNumberingAfterBreak="0">
    <w:nsid w:val="734F789D"/>
    <w:multiLevelType w:val="multilevel"/>
    <w:tmpl w:val="7B5CD3E6"/>
    <w:lvl w:ilvl="0">
      <w:start w:val="1"/>
      <w:numFmt w:val="bullet"/>
      <w:pStyle w:val="Faktaboks-Bullet"/>
      <w:lvlText w:val=""/>
      <w:lvlJc w:val="left"/>
      <w:pPr>
        <w:tabs>
          <w:tab w:val="num" w:pos="397"/>
        </w:tabs>
        <w:ind w:left="567" w:hanging="170"/>
      </w:pPr>
      <w:rPr>
        <w:rFonts w:ascii="Symbol" w:hAnsi="Symbol" w:hint="default"/>
      </w:rPr>
    </w:lvl>
    <w:lvl w:ilvl="1">
      <w:start w:val="1"/>
      <w:numFmt w:val="bullet"/>
      <w:lvlText w:val=""/>
      <w:lvlJc w:val="left"/>
      <w:pPr>
        <w:tabs>
          <w:tab w:val="num" w:pos="567"/>
        </w:tabs>
        <w:ind w:left="737" w:hanging="170"/>
      </w:pPr>
      <w:rPr>
        <w:rFonts w:ascii="Symbol" w:hAnsi="Symbol" w:hint="default"/>
        <w:color w:val="auto"/>
      </w:rPr>
    </w:lvl>
    <w:lvl w:ilvl="2">
      <w:start w:val="1"/>
      <w:numFmt w:val="bullet"/>
      <w:lvlText w:val=""/>
      <w:lvlJc w:val="left"/>
      <w:pPr>
        <w:tabs>
          <w:tab w:val="num" w:pos="737"/>
        </w:tabs>
        <w:ind w:left="907" w:hanging="170"/>
      </w:pPr>
      <w:rPr>
        <w:rFonts w:ascii="Symbol" w:hAnsi="Symbol" w:hint="default"/>
      </w:rPr>
    </w:lvl>
    <w:lvl w:ilvl="3">
      <w:start w:val="1"/>
      <w:numFmt w:val="bullet"/>
      <w:lvlText w:val=""/>
      <w:lvlJc w:val="left"/>
      <w:pPr>
        <w:tabs>
          <w:tab w:val="num" w:pos="907"/>
        </w:tabs>
        <w:ind w:left="1077" w:hanging="170"/>
      </w:pPr>
      <w:rPr>
        <w:rFonts w:ascii="Symbol" w:hAnsi="Symbol" w:hint="default"/>
      </w:rPr>
    </w:lvl>
    <w:lvl w:ilvl="4">
      <w:start w:val="1"/>
      <w:numFmt w:val="bullet"/>
      <w:lvlText w:val=""/>
      <w:lvlJc w:val="left"/>
      <w:pPr>
        <w:tabs>
          <w:tab w:val="num" w:pos="1077"/>
        </w:tabs>
        <w:ind w:left="1247" w:hanging="170"/>
      </w:pPr>
      <w:rPr>
        <w:rFonts w:ascii="Symbol" w:hAnsi="Symbol" w:hint="default"/>
      </w:rPr>
    </w:lvl>
    <w:lvl w:ilvl="5">
      <w:start w:val="1"/>
      <w:numFmt w:val="bullet"/>
      <w:lvlText w:val=""/>
      <w:lvlJc w:val="left"/>
      <w:pPr>
        <w:tabs>
          <w:tab w:val="num" w:pos="1247"/>
        </w:tabs>
        <w:ind w:left="1417" w:hanging="170"/>
      </w:pPr>
      <w:rPr>
        <w:rFonts w:ascii="Symbol" w:hAnsi="Symbol" w:hint="default"/>
      </w:rPr>
    </w:lvl>
    <w:lvl w:ilvl="6">
      <w:start w:val="1"/>
      <w:numFmt w:val="bullet"/>
      <w:lvlText w:val=""/>
      <w:lvlJc w:val="left"/>
      <w:pPr>
        <w:tabs>
          <w:tab w:val="num" w:pos="1417"/>
        </w:tabs>
        <w:ind w:left="1587" w:hanging="170"/>
      </w:pPr>
      <w:rPr>
        <w:rFonts w:ascii="Symbol" w:hAnsi="Symbol" w:hint="default"/>
      </w:rPr>
    </w:lvl>
    <w:lvl w:ilvl="7">
      <w:start w:val="1"/>
      <w:numFmt w:val="bullet"/>
      <w:lvlText w:val=""/>
      <w:lvlJc w:val="left"/>
      <w:pPr>
        <w:tabs>
          <w:tab w:val="num" w:pos="1587"/>
        </w:tabs>
        <w:ind w:left="1757" w:hanging="170"/>
      </w:pPr>
      <w:rPr>
        <w:rFonts w:ascii="Symbol" w:hAnsi="Symbol" w:hint="default"/>
      </w:rPr>
    </w:lvl>
    <w:lvl w:ilvl="8">
      <w:start w:val="1"/>
      <w:numFmt w:val="bullet"/>
      <w:lvlText w:val=""/>
      <w:lvlJc w:val="left"/>
      <w:pPr>
        <w:tabs>
          <w:tab w:val="num" w:pos="1757"/>
        </w:tabs>
        <w:ind w:left="1927" w:hanging="170"/>
      </w:pPr>
      <w:rPr>
        <w:rFonts w:ascii="Symbol" w:hAnsi="Symbol" w:hint="default"/>
      </w:rPr>
    </w:lvl>
  </w:abstractNum>
  <w:abstractNum w:abstractNumId="22" w15:restartNumberingAfterBreak="0">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23" w15:restartNumberingAfterBreak="0">
    <w:nsid w:val="7FB354B8"/>
    <w:multiLevelType w:val="multilevel"/>
    <w:tmpl w:val="E6560308"/>
    <w:lvl w:ilvl="0">
      <w:start w:val="1"/>
      <w:numFmt w:val="bullet"/>
      <w:pStyle w:val="Opstilling-punkttegn"/>
      <w:lvlText w:val=""/>
      <w:lvlJc w:val="left"/>
      <w:pPr>
        <w:ind w:left="170" w:hanging="170"/>
      </w:pPr>
      <w:rPr>
        <w:rFonts w:ascii="Symbol" w:hAnsi="Symbol" w:hint="default"/>
        <w:color w:val="auto"/>
      </w:rPr>
    </w:lvl>
    <w:lvl w:ilvl="1">
      <w:start w:val="1"/>
      <w:numFmt w:val="bullet"/>
      <w:lvlText w:val=""/>
      <w:lvlJc w:val="left"/>
      <w:pPr>
        <w:ind w:left="340" w:hanging="170"/>
      </w:pPr>
      <w:rPr>
        <w:rFonts w:ascii="Symbol" w:hAnsi="Symbol" w:hint="default"/>
        <w:color w:val="auto"/>
      </w:rPr>
    </w:lvl>
    <w:lvl w:ilvl="2">
      <w:start w:val="1"/>
      <w:numFmt w:val="bullet"/>
      <w:lvlText w:val=""/>
      <w:lvlJc w:val="left"/>
      <w:pPr>
        <w:ind w:left="510" w:hanging="170"/>
      </w:pPr>
      <w:rPr>
        <w:rFonts w:ascii="Symbol" w:hAnsi="Symbol" w:hint="default"/>
        <w:color w:val="auto"/>
      </w:rPr>
    </w:lvl>
    <w:lvl w:ilvl="3">
      <w:start w:val="1"/>
      <w:numFmt w:val="bullet"/>
      <w:lvlText w:val=""/>
      <w:lvlJc w:val="left"/>
      <w:pPr>
        <w:ind w:left="680" w:hanging="170"/>
      </w:pPr>
      <w:rPr>
        <w:rFonts w:ascii="Symbol" w:hAnsi="Symbol" w:hint="default"/>
      </w:rPr>
    </w:lvl>
    <w:lvl w:ilvl="4">
      <w:start w:val="1"/>
      <w:numFmt w:val="bullet"/>
      <w:lvlText w:val=""/>
      <w:lvlJc w:val="left"/>
      <w:pPr>
        <w:ind w:left="850" w:hanging="170"/>
      </w:pPr>
      <w:rPr>
        <w:rFonts w:ascii="Symbol" w:hAnsi="Symbol" w:hint="default"/>
        <w:color w:val="auto"/>
      </w:rPr>
    </w:lvl>
    <w:lvl w:ilvl="5">
      <w:start w:val="1"/>
      <w:numFmt w:val="bullet"/>
      <w:lvlText w:val=""/>
      <w:lvlJc w:val="left"/>
      <w:pPr>
        <w:ind w:left="1020" w:hanging="170"/>
      </w:pPr>
      <w:rPr>
        <w:rFonts w:ascii="Symbol" w:hAnsi="Symbol" w:hint="default"/>
        <w:color w:val="auto"/>
      </w:rPr>
    </w:lvl>
    <w:lvl w:ilvl="6">
      <w:start w:val="1"/>
      <w:numFmt w:val="bullet"/>
      <w:lvlText w:val=""/>
      <w:lvlJc w:val="left"/>
      <w:pPr>
        <w:ind w:left="1190" w:hanging="170"/>
      </w:pPr>
      <w:rPr>
        <w:rFonts w:ascii="Symbol" w:hAnsi="Symbol" w:hint="default"/>
        <w:color w:val="auto"/>
      </w:rPr>
    </w:lvl>
    <w:lvl w:ilvl="7">
      <w:start w:val="1"/>
      <w:numFmt w:val="bullet"/>
      <w:lvlText w:val=""/>
      <w:lvlJc w:val="left"/>
      <w:pPr>
        <w:ind w:left="1360" w:hanging="170"/>
      </w:pPr>
      <w:rPr>
        <w:rFonts w:ascii="Symbol" w:hAnsi="Symbol" w:hint="default"/>
      </w:rPr>
    </w:lvl>
    <w:lvl w:ilvl="8">
      <w:start w:val="1"/>
      <w:numFmt w:val="bullet"/>
      <w:lvlText w:val=""/>
      <w:lvlJc w:val="left"/>
      <w:pPr>
        <w:ind w:left="1530" w:hanging="170"/>
      </w:pPr>
      <w:rPr>
        <w:rFonts w:ascii="Symbol" w:hAnsi="Symbol" w:hint="default"/>
        <w:color w:val="auto"/>
      </w:rPr>
    </w:lvl>
  </w:abstractNum>
  <w:num w:numId="1" w16cid:durableId="1728919297">
    <w:abstractNumId w:val="23"/>
  </w:num>
  <w:num w:numId="2" w16cid:durableId="1337683031">
    <w:abstractNumId w:val="7"/>
  </w:num>
  <w:num w:numId="3" w16cid:durableId="435102089">
    <w:abstractNumId w:val="6"/>
  </w:num>
  <w:num w:numId="4" w16cid:durableId="484590074">
    <w:abstractNumId w:val="5"/>
  </w:num>
  <w:num w:numId="5" w16cid:durableId="1552888290">
    <w:abstractNumId w:val="4"/>
  </w:num>
  <w:num w:numId="6" w16cid:durableId="421411719">
    <w:abstractNumId w:val="22"/>
  </w:num>
  <w:num w:numId="7" w16cid:durableId="1550874836">
    <w:abstractNumId w:val="3"/>
  </w:num>
  <w:num w:numId="8" w16cid:durableId="359939355">
    <w:abstractNumId w:val="2"/>
  </w:num>
  <w:num w:numId="9" w16cid:durableId="2000428130">
    <w:abstractNumId w:val="1"/>
  </w:num>
  <w:num w:numId="10" w16cid:durableId="611323190">
    <w:abstractNumId w:val="0"/>
  </w:num>
  <w:num w:numId="11" w16cid:durableId="465053821">
    <w:abstractNumId w:val="8"/>
  </w:num>
  <w:num w:numId="12" w16cid:durableId="1793013363">
    <w:abstractNumId w:val="22"/>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16cid:durableId="161357082">
    <w:abstractNumId w:val="21"/>
  </w:num>
  <w:num w:numId="14" w16cid:durableId="1763141815">
    <w:abstractNumId w:val="20"/>
  </w:num>
  <w:num w:numId="15" w16cid:durableId="1663309933">
    <w:abstractNumId w:val="11"/>
  </w:num>
  <w:num w:numId="16" w16cid:durableId="1921911542">
    <w:abstractNumId w:val="11"/>
  </w:num>
  <w:num w:numId="17" w16cid:durableId="459031315">
    <w:abstractNumId w:val="21"/>
  </w:num>
  <w:num w:numId="18" w16cid:durableId="1696926673">
    <w:abstractNumId w:val="20"/>
  </w:num>
  <w:num w:numId="19" w16cid:durableId="688529230">
    <w:abstractNumId w:val="20"/>
  </w:num>
  <w:num w:numId="20" w16cid:durableId="1809931678">
    <w:abstractNumId w:val="20"/>
  </w:num>
  <w:num w:numId="21" w16cid:durableId="2036421442">
    <w:abstractNumId w:val="20"/>
  </w:num>
  <w:num w:numId="22" w16cid:durableId="152988866">
    <w:abstractNumId w:val="20"/>
  </w:num>
  <w:num w:numId="23" w16cid:durableId="1105687348">
    <w:abstractNumId w:val="20"/>
  </w:num>
  <w:num w:numId="24" w16cid:durableId="40130862">
    <w:abstractNumId w:val="20"/>
  </w:num>
  <w:num w:numId="25" w16cid:durableId="823160842">
    <w:abstractNumId w:val="20"/>
  </w:num>
  <w:num w:numId="26" w16cid:durableId="1357344713">
    <w:abstractNumId w:val="20"/>
  </w:num>
  <w:num w:numId="27" w16cid:durableId="1697073646">
    <w:abstractNumId w:val="23"/>
  </w:num>
  <w:num w:numId="28" w16cid:durableId="1520898847">
    <w:abstractNumId w:val="22"/>
  </w:num>
  <w:num w:numId="29" w16cid:durableId="1789474059">
    <w:abstractNumId w:val="15"/>
  </w:num>
  <w:num w:numId="30" w16cid:durableId="1072582538">
    <w:abstractNumId w:val="19"/>
  </w:num>
  <w:num w:numId="31" w16cid:durableId="101077624">
    <w:abstractNumId w:val="16"/>
  </w:num>
  <w:num w:numId="32" w16cid:durableId="1469785377">
    <w:abstractNumId w:val="18"/>
  </w:num>
  <w:num w:numId="33" w16cid:durableId="496966507">
    <w:abstractNumId w:val="10"/>
  </w:num>
  <w:num w:numId="34" w16cid:durableId="710232546">
    <w:abstractNumId w:val="14"/>
  </w:num>
  <w:num w:numId="35" w16cid:durableId="2070766275">
    <w:abstractNumId w:val="9"/>
  </w:num>
  <w:num w:numId="36" w16cid:durableId="1660498076">
    <w:abstractNumId w:val="13"/>
  </w:num>
  <w:num w:numId="37" w16cid:durableId="14696154">
    <w:abstractNumId w:val="17"/>
  </w:num>
  <w:num w:numId="38" w16cid:durableId="10243306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1304"/>
  <w:autoHyphenation/>
  <w:hyphenationZone w:val="425"/>
  <w:evenAndOddHeaders/>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E8155B"/>
    <w:rsid w:val="00004865"/>
    <w:rsid w:val="0001260A"/>
    <w:rsid w:val="0001424F"/>
    <w:rsid w:val="000152E9"/>
    <w:rsid w:val="00024D72"/>
    <w:rsid w:val="00031545"/>
    <w:rsid w:val="00035694"/>
    <w:rsid w:val="00040BFD"/>
    <w:rsid w:val="00042324"/>
    <w:rsid w:val="0005133F"/>
    <w:rsid w:val="000534F4"/>
    <w:rsid w:val="000574AF"/>
    <w:rsid w:val="00060286"/>
    <w:rsid w:val="00060924"/>
    <w:rsid w:val="00073D14"/>
    <w:rsid w:val="0007689B"/>
    <w:rsid w:val="00082F0B"/>
    <w:rsid w:val="0008595D"/>
    <w:rsid w:val="000875E4"/>
    <w:rsid w:val="0009090A"/>
    <w:rsid w:val="00091065"/>
    <w:rsid w:val="00091878"/>
    <w:rsid w:val="00094ABD"/>
    <w:rsid w:val="00097B7C"/>
    <w:rsid w:val="000A04BD"/>
    <w:rsid w:val="000A1548"/>
    <w:rsid w:val="000A5B31"/>
    <w:rsid w:val="000A68D2"/>
    <w:rsid w:val="000B2558"/>
    <w:rsid w:val="000B690C"/>
    <w:rsid w:val="000B7130"/>
    <w:rsid w:val="000C6B02"/>
    <w:rsid w:val="000D2F6B"/>
    <w:rsid w:val="000D5168"/>
    <w:rsid w:val="000D64ED"/>
    <w:rsid w:val="000D6D28"/>
    <w:rsid w:val="000D7A7C"/>
    <w:rsid w:val="000E695A"/>
    <w:rsid w:val="000E770A"/>
    <w:rsid w:val="000F63AB"/>
    <w:rsid w:val="00100938"/>
    <w:rsid w:val="0010120D"/>
    <w:rsid w:val="00102047"/>
    <w:rsid w:val="00103F78"/>
    <w:rsid w:val="0010716E"/>
    <w:rsid w:val="001113BB"/>
    <w:rsid w:val="001310CB"/>
    <w:rsid w:val="0013244F"/>
    <w:rsid w:val="00141E68"/>
    <w:rsid w:val="00146771"/>
    <w:rsid w:val="0015019E"/>
    <w:rsid w:val="00156275"/>
    <w:rsid w:val="00156B9B"/>
    <w:rsid w:val="001627A4"/>
    <w:rsid w:val="0016426C"/>
    <w:rsid w:val="00166A3A"/>
    <w:rsid w:val="00170715"/>
    <w:rsid w:val="0017263E"/>
    <w:rsid w:val="00173AAE"/>
    <w:rsid w:val="00176187"/>
    <w:rsid w:val="0018009F"/>
    <w:rsid w:val="00182651"/>
    <w:rsid w:val="001831ED"/>
    <w:rsid w:val="001858D4"/>
    <w:rsid w:val="00187CEF"/>
    <w:rsid w:val="001931E3"/>
    <w:rsid w:val="00194598"/>
    <w:rsid w:val="001971D7"/>
    <w:rsid w:val="00197473"/>
    <w:rsid w:val="00197BC9"/>
    <w:rsid w:val="001A3677"/>
    <w:rsid w:val="001A3C01"/>
    <w:rsid w:val="001A68D6"/>
    <w:rsid w:val="001B5487"/>
    <w:rsid w:val="001B6CB6"/>
    <w:rsid w:val="001C3E90"/>
    <w:rsid w:val="001C5910"/>
    <w:rsid w:val="001D0E73"/>
    <w:rsid w:val="001D5428"/>
    <w:rsid w:val="001D566F"/>
    <w:rsid w:val="001E189C"/>
    <w:rsid w:val="001E6485"/>
    <w:rsid w:val="001E7DAA"/>
    <w:rsid w:val="001F08BB"/>
    <w:rsid w:val="001F1228"/>
    <w:rsid w:val="001F3A35"/>
    <w:rsid w:val="001F5D7A"/>
    <w:rsid w:val="00203293"/>
    <w:rsid w:val="00204C53"/>
    <w:rsid w:val="00207EE6"/>
    <w:rsid w:val="0021198D"/>
    <w:rsid w:val="0021361A"/>
    <w:rsid w:val="00213E35"/>
    <w:rsid w:val="00214C7D"/>
    <w:rsid w:val="00216EF1"/>
    <w:rsid w:val="00216F95"/>
    <w:rsid w:val="00217657"/>
    <w:rsid w:val="002202E2"/>
    <w:rsid w:val="00223421"/>
    <w:rsid w:val="002261C0"/>
    <w:rsid w:val="00231D7D"/>
    <w:rsid w:val="00233FEC"/>
    <w:rsid w:val="0024120E"/>
    <w:rsid w:val="00242753"/>
    <w:rsid w:val="002438B5"/>
    <w:rsid w:val="0024485A"/>
    <w:rsid w:val="00244D70"/>
    <w:rsid w:val="00246110"/>
    <w:rsid w:val="002504E9"/>
    <w:rsid w:val="002543A1"/>
    <w:rsid w:val="00263786"/>
    <w:rsid w:val="002637D8"/>
    <w:rsid w:val="002638D7"/>
    <w:rsid w:val="00266683"/>
    <w:rsid w:val="002666CD"/>
    <w:rsid w:val="002757A8"/>
    <w:rsid w:val="00277208"/>
    <w:rsid w:val="0027724D"/>
    <w:rsid w:val="00283B79"/>
    <w:rsid w:val="00286936"/>
    <w:rsid w:val="00291FF4"/>
    <w:rsid w:val="002A2AB0"/>
    <w:rsid w:val="002B2718"/>
    <w:rsid w:val="002B3E31"/>
    <w:rsid w:val="002B5E9F"/>
    <w:rsid w:val="002C3133"/>
    <w:rsid w:val="002D0D08"/>
    <w:rsid w:val="002D2CE1"/>
    <w:rsid w:val="002D5562"/>
    <w:rsid w:val="002D56DA"/>
    <w:rsid w:val="002D7113"/>
    <w:rsid w:val="002E4E6D"/>
    <w:rsid w:val="002E4EF0"/>
    <w:rsid w:val="002E74A4"/>
    <w:rsid w:val="002F00DC"/>
    <w:rsid w:val="002F01EF"/>
    <w:rsid w:val="002F48BC"/>
    <w:rsid w:val="00301F16"/>
    <w:rsid w:val="00302671"/>
    <w:rsid w:val="00302832"/>
    <w:rsid w:val="00304C31"/>
    <w:rsid w:val="00305F95"/>
    <w:rsid w:val="00306ABE"/>
    <w:rsid w:val="00313653"/>
    <w:rsid w:val="00316C5D"/>
    <w:rsid w:val="003178B4"/>
    <w:rsid w:val="003230FC"/>
    <w:rsid w:val="003309BC"/>
    <w:rsid w:val="00331A7B"/>
    <w:rsid w:val="00332A19"/>
    <w:rsid w:val="00336977"/>
    <w:rsid w:val="00337D59"/>
    <w:rsid w:val="003412AF"/>
    <w:rsid w:val="003425B6"/>
    <w:rsid w:val="0034323E"/>
    <w:rsid w:val="00347702"/>
    <w:rsid w:val="00347B8F"/>
    <w:rsid w:val="00347F68"/>
    <w:rsid w:val="00353E1A"/>
    <w:rsid w:val="00355387"/>
    <w:rsid w:val="003562E4"/>
    <w:rsid w:val="00356975"/>
    <w:rsid w:val="00375ABE"/>
    <w:rsid w:val="00375CD4"/>
    <w:rsid w:val="00376978"/>
    <w:rsid w:val="00377621"/>
    <w:rsid w:val="00387A15"/>
    <w:rsid w:val="003968AE"/>
    <w:rsid w:val="003A6C0B"/>
    <w:rsid w:val="003B35B0"/>
    <w:rsid w:val="003B4301"/>
    <w:rsid w:val="003B449A"/>
    <w:rsid w:val="003C21A3"/>
    <w:rsid w:val="003C4F9F"/>
    <w:rsid w:val="003C60F1"/>
    <w:rsid w:val="003C7E84"/>
    <w:rsid w:val="003D3555"/>
    <w:rsid w:val="003E3116"/>
    <w:rsid w:val="003E73B8"/>
    <w:rsid w:val="003F0121"/>
    <w:rsid w:val="003F17F9"/>
    <w:rsid w:val="003F18AE"/>
    <w:rsid w:val="003F3FE3"/>
    <w:rsid w:val="003F401B"/>
    <w:rsid w:val="003F6686"/>
    <w:rsid w:val="003F72E0"/>
    <w:rsid w:val="00401611"/>
    <w:rsid w:val="00410E9A"/>
    <w:rsid w:val="00412860"/>
    <w:rsid w:val="004146BB"/>
    <w:rsid w:val="00415F75"/>
    <w:rsid w:val="0041717E"/>
    <w:rsid w:val="0042190B"/>
    <w:rsid w:val="0042410A"/>
    <w:rsid w:val="00424709"/>
    <w:rsid w:val="00424AD9"/>
    <w:rsid w:val="00427399"/>
    <w:rsid w:val="00430F4B"/>
    <w:rsid w:val="00437769"/>
    <w:rsid w:val="004377DD"/>
    <w:rsid w:val="00440631"/>
    <w:rsid w:val="0044137C"/>
    <w:rsid w:val="004425DB"/>
    <w:rsid w:val="00444837"/>
    <w:rsid w:val="00444B42"/>
    <w:rsid w:val="00447383"/>
    <w:rsid w:val="00462693"/>
    <w:rsid w:val="00463F8A"/>
    <w:rsid w:val="00464D1E"/>
    <w:rsid w:val="00466417"/>
    <w:rsid w:val="00470D59"/>
    <w:rsid w:val="004739B2"/>
    <w:rsid w:val="00473DD7"/>
    <w:rsid w:val="00474AFD"/>
    <w:rsid w:val="0047612E"/>
    <w:rsid w:val="00476BEE"/>
    <w:rsid w:val="004774F6"/>
    <w:rsid w:val="00482D70"/>
    <w:rsid w:val="004859C6"/>
    <w:rsid w:val="00487BAA"/>
    <w:rsid w:val="00490944"/>
    <w:rsid w:val="00491B69"/>
    <w:rsid w:val="004A0F17"/>
    <w:rsid w:val="004A59FA"/>
    <w:rsid w:val="004A6F0F"/>
    <w:rsid w:val="004B06C0"/>
    <w:rsid w:val="004B28E5"/>
    <w:rsid w:val="004B491F"/>
    <w:rsid w:val="004B5701"/>
    <w:rsid w:val="004C01B2"/>
    <w:rsid w:val="004C1DAD"/>
    <w:rsid w:val="004C4857"/>
    <w:rsid w:val="004C737D"/>
    <w:rsid w:val="004E1E96"/>
    <w:rsid w:val="004E647D"/>
    <w:rsid w:val="004E6A27"/>
    <w:rsid w:val="004E6F3B"/>
    <w:rsid w:val="004F2186"/>
    <w:rsid w:val="004F22E3"/>
    <w:rsid w:val="0050005B"/>
    <w:rsid w:val="0050215F"/>
    <w:rsid w:val="00502489"/>
    <w:rsid w:val="00506763"/>
    <w:rsid w:val="005104C1"/>
    <w:rsid w:val="00511C4A"/>
    <w:rsid w:val="005178A7"/>
    <w:rsid w:val="00531E37"/>
    <w:rsid w:val="00540141"/>
    <w:rsid w:val="0054749D"/>
    <w:rsid w:val="00551D36"/>
    <w:rsid w:val="00556B8D"/>
    <w:rsid w:val="005648DD"/>
    <w:rsid w:val="005652E8"/>
    <w:rsid w:val="00565B71"/>
    <w:rsid w:val="005700E7"/>
    <w:rsid w:val="00574878"/>
    <w:rsid w:val="00577FCD"/>
    <w:rsid w:val="00580DE8"/>
    <w:rsid w:val="005914D7"/>
    <w:rsid w:val="00593FCC"/>
    <w:rsid w:val="00594130"/>
    <w:rsid w:val="0059493F"/>
    <w:rsid w:val="00595DA7"/>
    <w:rsid w:val="005962CE"/>
    <w:rsid w:val="005A2397"/>
    <w:rsid w:val="005A28D4"/>
    <w:rsid w:val="005A2E15"/>
    <w:rsid w:val="005A36ED"/>
    <w:rsid w:val="005A439A"/>
    <w:rsid w:val="005A4431"/>
    <w:rsid w:val="005A55F4"/>
    <w:rsid w:val="005A6D22"/>
    <w:rsid w:val="005B5082"/>
    <w:rsid w:val="005B71BB"/>
    <w:rsid w:val="005C3E9B"/>
    <w:rsid w:val="005C4DAA"/>
    <w:rsid w:val="005C5F97"/>
    <w:rsid w:val="005D5709"/>
    <w:rsid w:val="005E13DA"/>
    <w:rsid w:val="005E6E4B"/>
    <w:rsid w:val="005E73A4"/>
    <w:rsid w:val="005F1580"/>
    <w:rsid w:val="005F1B2D"/>
    <w:rsid w:val="005F2520"/>
    <w:rsid w:val="005F3C74"/>
    <w:rsid w:val="005F3ED8"/>
    <w:rsid w:val="005F4A41"/>
    <w:rsid w:val="005F6B57"/>
    <w:rsid w:val="00603FE3"/>
    <w:rsid w:val="00604F3A"/>
    <w:rsid w:val="0060751A"/>
    <w:rsid w:val="00611AD6"/>
    <w:rsid w:val="00621A20"/>
    <w:rsid w:val="006227EE"/>
    <w:rsid w:val="00623506"/>
    <w:rsid w:val="00632D0A"/>
    <w:rsid w:val="006345C1"/>
    <w:rsid w:val="006349BF"/>
    <w:rsid w:val="00635C77"/>
    <w:rsid w:val="00641487"/>
    <w:rsid w:val="00655B49"/>
    <w:rsid w:val="00655B71"/>
    <w:rsid w:val="006575F0"/>
    <w:rsid w:val="00675141"/>
    <w:rsid w:val="00681771"/>
    <w:rsid w:val="00681D83"/>
    <w:rsid w:val="00685057"/>
    <w:rsid w:val="00686D6F"/>
    <w:rsid w:val="0068778A"/>
    <w:rsid w:val="006900C2"/>
    <w:rsid w:val="00690C7D"/>
    <w:rsid w:val="0069386F"/>
    <w:rsid w:val="00694F04"/>
    <w:rsid w:val="00695B93"/>
    <w:rsid w:val="00696BBD"/>
    <w:rsid w:val="006B0FC4"/>
    <w:rsid w:val="006B23EE"/>
    <w:rsid w:val="006B30A9"/>
    <w:rsid w:val="006B6EE1"/>
    <w:rsid w:val="006B733F"/>
    <w:rsid w:val="006C073E"/>
    <w:rsid w:val="006C20D2"/>
    <w:rsid w:val="006C4B44"/>
    <w:rsid w:val="006D32C6"/>
    <w:rsid w:val="006D4989"/>
    <w:rsid w:val="006D5059"/>
    <w:rsid w:val="006D7653"/>
    <w:rsid w:val="006D76F6"/>
    <w:rsid w:val="006D7A94"/>
    <w:rsid w:val="006E0F62"/>
    <w:rsid w:val="006E6085"/>
    <w:rsid w:val="006F008E"/>
    <w:rsid w:val="006F1F44"/>
    <w:rsid w:val="006F2802"/>
    <w:rsid w:val="007006BF"/>
    <w:rsid w:val="00701FDB"/>
    <w:rsid w:val="0070267E"/>
    <w:rsid w:val="00705F1C"/>
    <w:rsid w:val="00706E32"/>
    <w:rsid w:val="00706E7A"/>
    <w:rsid w:val="00716DAA"/>
    <w:rsid w:val="007176FD"/>
    <w:rsid w:val="007178AD"/>
    <w:rsid w:val="00727BA8"/>
    <w:rsid w:val="00733A80"/>
    <w:rsid w:val="00735506"/>
    <w:rsid w:val="007378E7"/>
    <w:rsid w:val="00740BCB"/>
    <w:rsid w:val="00742555"/>
    <w:rsid w:val="00743CD6"/>
    <w:rsid w:val="00746D15"/>
    <w:rsid w:val="007474E3"/>
    <w:rsid w:val="00753236"/>
    <w:rsid w:val="007546AF"/>
    <w:rsid w:val="00761DB8"/>
    <w:rsid w:val="00765934"/>
    <w:rsid w:val="00772F20"/>
    <w:rsid w:val="00773B6D"/>
    <w:rsid w:val="00776B42"/>
    <w:rsid w:val="00782D7C"/>
    <w:rsid w:val="007856BD"/>
    <w:rsid w:val="00785C53"/>
    <w:rsid w:val="0078781A"/>
    <w:rsid w:val="00790170"/>
    <w:rsid w:val="007907C0"/>
    <w:rsid w:val="0079107E"/>
    <w:rsid w:val="00795478"/>
    <w:rsid w:val="007977E5"/>
    <w:rsid w:val="007B09C9"/>
    <w:rsid w:val="007B44BE"/>
    <w:rsid w:val="007B4989"/>
    <w:rsid w:val="007B6C8D"/>
    <w:rsid w:val="007C21FB"/>
    <w:rsid w:val="007C45C7"/>
    <w:rsid w:val="007D3E80"/>
    <w:rsid w:val="007D4F9E"/>
    <w:rsid w:val="007D7012"/>
    <w:rsid w:val="007D7E4E"/>
    <w:rsid w:val="007E020F"/>
    <w:rsid w:val="007E321B"/>
    <w:rsid w:val="007E373C"/>
    <w:rsid w:val="007E47D5"/>
    <w:rsid w:val="007F129B"/>
    <w:rsid w:val="007F1C19"/>
    <w:rsid w:val="007F5CC9"/>
    <w:rsid w:val="008075FD"/>
    <w:rsid w:val="00812A34"/>
    <w:rsid w:val="00813281"/>
    <w:rsid w:val="0081352B"/>
    <w:rsid w:val="008210BB"/>
    <w:rsid w:val="00830559"/>
    <w:rsid w:val="008321B0"/>
    <w:rsid w:val="00842961"/>
    <w:rsid w:val="008566D3"/>
    <w:rsid w:val="008572FC"/>
    <w:rsid w:val="00861081"/>
    <w:rsid w:val="00864C64"/>
    <w:rsid w:val="00867001"/>
    <w:rsid w:val="00872300"/>
    <w:rsid w:val="00874634"/>
    <w:rsid w:val="008754A7"/>
    <w:rsid w:val="008803F5"/>
    <w:rsid w:val="00882D42"/>
    <w:rsid w:val="008874D4"/>
    <w:rsid w:val="00890072"/>
    <w:rsid w:val="00892D08"/>
    <w:rsid w:val="00893791"/>
    <w:rsid w:val="008A2B62"/>
    <w:rsid w:val="008A42B2"/>
    <w:rsid w:val="008A49A9"/>
    <w:rsid w:val="008A6680"/>
    <w:rsid w:val="008A7D1B"/>
    <w:rsid w:val="008C49CA"/>
    <w:rsid w:val="008C5696"/>
    <w:rsid w:val="008C5CCA"/>
    <w:rsid w:val="008C6B53"/>
    <w:rsid w:val="008D11BC"/>
    <w:rsid w:val="008D1E70"/>
    <w:rsid w:val="008D3D1C"/>
    <w:rsid w:val="008D77D0"/>
    <w:rsid w:val="008E19D6"/>
    <w:rsid w:val="008E3BD1"/>
    <w:rsid w:val="008E54C3"/>
    <w:rsid w:val="008E5A6D"/>
    <w:rsid w:val="008E7A26"/>
    <w:rsid w:val="008F1477"/>
    <w:rsid w:val="008F32DF"/>
    <w:rsid w:val="008F47B9"/>
    <w:rsid w:val="008F4D20"/>
    <w:rsid w:val="008F5E99"/>
    <w:rsid w:val="009013F5"/>
    <w:rsid w:val="00903EB1"/>
    <w:rsid w:val="00905BB9"/>
    <w:rsid w:val="00911BD2"/>
    <w:rsid w:val="00913CDF"/>
    <w:rsid w:val="00922EAB"/>
    <w:rsid w:val="009230BC"/>
    <w:rsid w:val="009235A4"/>
    <w:rsid w:val="00925339"/>
    <w:rsid w:val="00933047"/>
    <w:rsid w:val="00933CD5"/>
    <w:rsid w:val="009349FF"/>
    <w:rsid w:val="00937CA4"/>
    <w:rsid w:val="009404E7"/>
    <w:rsid w:val="009409CD"/>
    <w:rsid w:val="00943563"/>
    <w:rsid w:val="0094757D"/>
    <w:rsid w:val="0095127F"/>
    <w:rsid w:val="00951548"/>
    <w:rsid w:val="00951B25"/>
    <w:rsid w:val="00956779"/>
    <w:rsid w:val="009657CC"/>
    <w:rsid w:val="00971AC3"/>
    <w:rsid w:val="009737E4"/>
    <w:rsid w:val="00974069"/>
    <w:rsid w:val="00975891"/>
    <w:rsid w:val="00975AB7"/>
    <w:rsid w:val="00975DA0"/>
    <w:rsid w:val="00982872"/>
    <w:rsid w:val="00983B74"/>
    <w:rsid w:val="00990263"/>
    <w:rsid w:val="0099071D"/>
    <w:rsid w:val="00991EF7"/>
    <w:rsid w:val="00995DBE"/>
    <w:rsid w:val="00997E75"/>
    <w:rsid w:val="009A08FC"/>
    <w:rsid w:val="009A13C1"/>
    <w:rsid w:val="009A1E56"/>
    <w:rsid w:val="009A2914"/>
    <w:rsid w:val="009A4CCC"/>
    <w:rsid w:val="009B46C2"/>
    <w:rsid w:val="009D1340"/>
    <w:rsid w:val="009E251F"/>
    <w:rsid w:val="009E4B94"/>
    <w:rsid w:val="009E59CE"/>
    <w:rsid w:val="009F3FC6"/>
    <w:rsid w:val="00A00B26"/>
    <w:rsid w:val="00A0108E"/>
    <w:rsid w:val="00A016B0"/>
    <w:rsid w:val="00A04704"/>
    <w:rsid w:val="00A13434"/>
    <w:rsid w:val="00A14AA7"/>
    <w:rsid w:val="00A2031A"/>
    <w:rsid w:val="00A21032"/>
    <w:rsid w:val="00A23A06"/>
    <w:rsid w:val="00A2762B"/>
    <w:rsid w:val="00A3587E"/>
    <w:rsid w:val="00A363BB"/>
    <w:rsid w:val="00A46935"/>
    <w:rsid w:val="00A47D68"/>
    <w:rsid w:val="00A56EA4"/>
    <w:rsid w:val="00A67767"/>
    <w:rsid w:val="00A67E67"/>
    <w:rsid w:val="00A71211"/>
    <w:rsid w:val="00A8009A"/>
    <w:rsid w:val="00A80BA2"/>
    <w:rsid w:val="00A836DE"/>
    <w:rsid w:val="00A840D6"/>
    <w:rsid w:val="00A8508A"/>
    <w:rsid w:val="00A8655C"/>
    <w:rsid w:val="00A8672D"/>
    <w:rsid w:val="00A920F5"/>
    <w:rsid w:val="00A95A19"/>
    <w:rsid w:val="00A95DD4"/>
    <w:rsid w:val="00AA6AE6"/>
    <w:rsid w:val="00AB310C"/>
    <w:rsid w:val="00AB4582"/>
    <w:rsid w:val="00AB5837"/>
    <w:rsid w:val="00AC01AA"/>
    <w:rsid w:val="00AC36C0"/>
    <w:rsid w:val="00AC4EA4"/>
    <w:rsid w:val="00AD4FA5"/>
    <w:rsid w:val="00AD5A0F"/>
    <w:rsid w:val="00AD6DB8"/>
    <w:rsid w:val="00AE5001"/>
    <w:rsid w:val="00AF00B9"/>
    <w:rsid w:val="00AF04A8"/>
    <w:rsid w:val="00AF053A"/>
    <w:rsid w:val="00AF1D02"/>
    <w:rsid w:val="00AF64B0"/>
    <w:rsid w:val="00B00D92"/>
    <w:rsid w:val="00B12461"/>
    <w:rsid w:val="00B12D2E"/>
    <w:rsid w:val="00B16F8D"/>
    <w:rsid w:val="00B201D1"/>
    <w:rsid w:val="00B2092B"/>
    <w:rsid w:val="00B20D4B"/>
    <w:rsid w:val="00B2187C"/>
    <w:rsid w:val="00B26BBA"/>
    <w:rsid w:val="00B35FC3"/>
    <w:rsid w:val="00B407A5"/>
    <w:rsid w:val="00B413F4"/>
    <w:rsid w:val="00B41ADB"/>
    <w:rsid w:val="00B42123"/>
    <w:rsid w:val="00B468C2"/>
    <w:rsid w:val="00B508D4"/>
    <w:rsid w:val="00B50C7B"/>
    <w:rsid w:val="00B53C77"/>
    <w:rsid w:val="00B56965"/>
    <w:rsid w:val="00B627CB"/>
    <w:rsid w:val="00B70DF7"/>
    <w:rsid w:val="00B71E36"/>
    <w:rsid w:val="00B7307C"/>
    <w:rsid w:val="00B7544E"/>
    <w:rsid w:val="00B86568"/>
    <w:rsid w:val="00B910BC"/>
    <w:rsid w:val="00B945BF"/>
    <w:rsid w:val="00BA1896"/>
    <w:rsid w:val="00BA30BF"/>
    <w:rsid w:val="00BA700E"/>
    <w:rsid w:val="00BB0643"/>
    <w:rsid w:val="00BB1855"/>
    <w:rsid w:val="00BB4255"/>
    <w:rsid w:val="00BB45A4"/>
    <w:rsid w:val="00BC65B6"/>
    <w:rsid w:val="00BD1E18"/>
    <w:rsid w:val="00BD6FA2"/>
    <w:rsid w:val="00BE25ED"/>
    <w:rsid w:val="00BE36CC"/>
    <w:rsid w:val="00BE4E1A"/>
    <w:rsid w:val="00BE6BCB"/>
    <w:rsid w:val="00BE7BD4"/>
    <w:rsid w:val="00BF0914"/>
    <w:rsid w:val="00BF10CC"/>
    <w:rsid w:val="00BF133D"/>
    <w:rsid w:val="00BF1DEB"/>
    <w:rsid w:val="00BF2366"/>
    <w:rsid w:val="00BF2F5C"/>
    <w:rsid w:val="00BF5691"/>
    <w:rsid w:val="00BF69DF"/>
    <w:rsid w:val="00C00835"/>
    <w:rsid w:val="00C0133C"/>
    <w:rsid w:val="00C03E97"/>
    <w:rsid w:val="00C0539C"/>
    <w:rsid w:val="00C055EE"/>
    <w:rsid w:val="00C0704A"/>
    <w:rsid w:val="00C07873"/>
    <w:rsid w:val="00C07B9F"/>
    <w:rsid w:val="00C12E05"/>
    <w:rsid w:val="00C13A0B"/>
    <w:rsid w:val="00C15BBB"/>
    <w:rsid w:val="00C16717"/>
    <w:rsid w:val="00C31C1C"/>
    <w:rsid w:val="00C357EF"/>
    <w:rsid w:val="00C40F2A"/>
    <w:rsid w:val="00C51F3D"/>
    <w:rsid w:val="00C55992"/>
    <w:rsid w:val="00C572D7"/>
    <w:rsid w:val="00C57A17"/>
    <w:rsid w:val="00C60068"/>
    <w:rsid w:val="00C61FD3"/>
    <w:rsid w:val="00C62B32"/>
    <w:rsid w:val="00C641C0"/>
    <w:rsid w:val="00C70A3D"/>
    <w:rsid w:val="00C727D0"/>
    <w:rsid w:val="00C73B9E"/>
    <w:rsid w:val="00C75323"/>
    <w:rsid w:val="00C77915"/>
    <w:rsid w:val="00C83755"/>
    <w:rsid w:val="00C83E26"/>
    <w:rsid w:val="00C84ADD"/>
    <w:rsid w:val="00C87B21"/>
    <w:rsid w:val="00C928AC"/>
    <w:rsid w:val="00CA2050"/>
    <w:rsid w:val="00CA2DEA"/>
    <w:rsid w:val="00CA4156"/>
    <w:rsid w:val="00CA4408"/>
    <w:rsid w:val="00CA5A74"/>
    <w:rsid w:val="00CA73CB"/>
    <w:rsid w:val="00CB1782"/>
    <w:rsid w:val="00CB60B4"/>
    <w:rsid w:val="00CB641F"/>
    <w:rsid w:val="00CC6322"/>
    <w:rsid w:val="00CC6693"/>
    <w:rsid w:val="00CC6E3E"/>
    <w:rsid w:val="00CD1C67"/>
    <w:rsid w:val="00CE1058"/>
    <w:rsid w:val="00CE3912"/>
    <w:rsid w:val="00CE4F4B"/>
    <w:rsid w:val="00CE7A38"/>
    <w:rsid w:val="00CF4BD9"/>
    <w:rsid w:val="00D069E9"/>
    <w:rsid w:val="00D079C1"/>
    <w:rsid w:val="00D13B12"/>
    <w:rsid w:val="00D15429"/>
    <w:rsid w:val="00D15AF1"/>
    <w:rsid w:val="00D1736E"/>
    <w:rsid w:val="00D24393"/>
    <w:rsid w:val="00D26E8D"/>
    <w:rsid w:val="00D27D0E"/>
    <w:rsid w:val="00D301B8"/>
    <w:rsid w:val="00D30FB5"/>
    <w:rsid w:val="00D335CE"/>
    <w:rsid w:val="00D34747"/>
    <w:rsid w:val="00D34CBB"/>
    <w:rsid w:val="00D3752F"/>
    <w:rsid w:val="00D42853"/>
    <w:rsid w:val="00D46642"/>
    <w:rsid w:val="00D53670"/>
    <w:rsid w:val="00D55037"/>
    <w:rsid w:val="00D57809"/>
    <w:rsid w:val="00D71EB4"/>
    <w:rsid w:val="00D81808"/>
    <w:rsid w:val="00D82D04"/>
    <w:rsid w:val="00D84F73"/>
    <w:rsid w:val="00D86A1C"/>
    <w:rsid w:val="00D91EC3"/>
    <w:rsid w:val="00D93564"/>
    <w:rsid w:val="00D96141"/>
    <w:rsid w:val="00DA01C8"/>
    <w:rsid w:val="00DA21E9"/>
    <w:rsid w:val="00DA28C5"/>
    <w:rsid w:val="00DA308B"/>
    <w:rsid w:val="00DA441F"/>
    <w:rsid w:val="00DA59B2"/>
    <w:rsid w:val="00DB229A"/>
    <w:rsid w:val="00DB31AF"/>
    <w:rsid w:val="00DB7A05"/>
    <w:rsid w:val="00DC31EF"/>
    <w:rsid w:val="00DC61BD"/>
    <w:rsid w:val="00DC78EB"/>
    <w:rsid w:val="00DC7A7A"/>
    <w:rsid w:val="00DD097A"/>
    <w:rsid w:val="00DD1936"/>
    <w:rsid w:val="00DD1AEF"/>
    <w:rsid w:val="00DD75D2"/>
    <w:rsid w:val="00DE1143"/>
    <w:rsid w:val="00DE18C4"/>
    <w:rsid w:val="00DE2B28"/>
    <w:rsid w:val="00DE312F"/>
    <w:rsid w:val="00DE57F9"/>
    <w:rsid w:val="00DF30CA"/>
    <w:rsid w:val="00DF4E68"/>
    <w:rsid w:val="00DF4F32"/>
    <w:rsid w:val="00DF57E9"/>
    <w:rsid w:val="00DF6D1F"/>
    <w:rsid w:val="00E005FA"/>
    <w:rsid w:val="00E00820"/>
    <w:rsid w:val="00E03F43"/>
    <w:rsid w:val="00E059D8"/>
    <w:rsid w:val="00E06D14"/>
    <w:rsid w:val="00E104F2"/>
    <w:rsid w:val="00E166D4"/>
    <w:rsid w:val="00E175AC"/>
    <w:rsid w:val="00E17B23"/>
    <w:rsid w:val="00E2312E"/>
    <w:rsid w:val="00E26751"/>
    <w:rsid w:val="00E31B63"/>
    <w:rsid w:val="00E32D72"/>
    <w:rsid w:val="00E33972"/>
    <w:rsid w:val="00E347D8"/>
    <w:rsid w:val="00E357B7"/>
    <w:rsid w:val="00E363BF"/>
    <w:rsid w:val="00E40BCD"/>
    <w:rsid w:val="00E4685A"/>
    <w:rsid w:val="00E51A7E"/>
    <w:rsid w:val="00E53EE9"/>
    <w:rsid w:val="00E64303"/>
    <w:rsid w:val="00E64FA3"/>
    <w:rsid w:val="00E76F02"/>
    <w:rsid w:val="00E80491"/>
    <w:rsid w:val="00E8155B"/>
    <w:rsid w:val="00E82F07"/>
    <w:rsid w:val="00E90719"/>
    <w:rsid w:val="00E9409A"/>
    <w:rsid w:val="00E975F3"/>
    <w:rsid w:val="00EA00EF"/>
    <w:rsid w:val="00EA1945"/>
    <w:rsid w:val="00EA1CB9"/>
    <w:rsid w:val="00EA7276"/>
    <w:rsid w:val="00EA7701"/>
    <w:rsid w:val="00EB1D47"/>
    <w:rsid w:val="00EB41C9"/>
    <w:rsid w:val="00EB7E24"/>
    <w:rsid w:val="00EC19B7"/>
    <w:rsid w:val="00EC7034"/>
    <w:rsid w:val="00EC7B0E"/>
    <w:rsid w:val="00ED0D6C"/>
    <w:rsid w:val="00ED4D3D"/>
    <w:rsid w:val="00ED5AC0"/>
    <w:rsid w:val="00ED6AF6"/>
    <w:rsid w:val="00ED78F2"/>
    <w:rsid w:val="00EF3503"/>
    <w:rsid w:val="00EF372A"/>
    <w:rsid w:val="00EF63AF"/>
    <w:rsid w:val="00F0546B"/>
    <w:rsid w:val="00F06AD1"/>
    <w:rsid w:val="00F110BF"/>
    <w:rsid w:val="00F13E01"/>
    <w:rsid w:val="00F154F8"/>
    <w:rsid w:val="00F1707C"/>
    <w:rsid w:val="00F23366"/>
    <w:rsid w:val="00F23881"/>
    <w:rsid w:val="00F24651"/>
    <w:rsid w:val="00F3012C"/>
    <w:rsid w:val="00F30CA7"/>
    <w:rsid w:val="00F33994"/>
    <w:rsid w:val="00F35714"/>
    <w:rsid w:val="00F36A2C"/>
    <w:rsid w:val="00F457A8"/>
    <w:rsid w:val="00F516BE"/>
    <w:rsid w:val="00F51E3A"/>
    <w:rsid w:val="00F52FDE"/>
    <w:rsid w:val="00F53127"/>
    <w:rsid w:val="00F6387E"/>
    <w:rsid w:val="00F67397"/>
    <w:rsid w:val="00F6786E"/>
    <w:rsid w:val="00F67BC4"/>
    <w:rsid w:val="00F708B5"/>
    <w:rsid w:val="00F710A5"/>
    <w:rsid w:val="00F72FD1"/>
    <w:rsid w:val="00F743B4"/>
    <w:rsid w:val="00F7562B"/>
    <w:rsid w:val="00F75735"/>
    <w:rsid w:val="00F80496"/>
    <w:rsid w:val="00F8138F"/>
    <w:rsid w:val="00F815B3"/>
    <w:rsid w:val="00F8372A"/>
    <w:rsid w:val="00F8637C"/>
    <w:rsid w:val="00F90036"/>
    <w:rsid w:val="00F91E1C"/>
    <w:rsid w:val="00F94487"/>
    <w:rsid w:val="00FA41CE"/>
    <w:rsid w:val="00FA61E0"/>
    <w:rsid w:val="00FA6894"/>
    <w:rsid w:val="00FB043D"/>
    <w:rsid w:val="00FB1134"/>
    <w:rsid w:val="00FB3152"/>
    <w:rsid w:val="00FB38B7"/>
    <w:rsid w:val="00FB5005"/>
    <w:rsid w:val="00FB5A94"/>
    <w:rsid w:val="00FB5F45"/>
    <w:rsid w:val="00FC393F"/>
    <w:rsid w:val="00FC48D6"/>
    <w:rsid w:val="00FC65A5"/>
    <w:rsid w:val="00FD2FD1"/>
    <w:rsid w:val="00FD580B"/>
    <w:rsid w:val="00FD6B31"/>
    <w:rsid w:val="00FE2360"/>
    <w:rsid w:val="00FE2C9C"/>
    <w:rsid w:val="00FE5B53"/>
    <w:rsid w:val="00FE7A36"/>
    <w:rsid w:val="00FE7B71"/>
    <w:rsid w:val="00FF1381"/>
    <w:rsid w:val="00FF4BC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9300A4"/>
  <w15:docId w15:val="{A93291F7-2371-459A-AF15-E4D8320F9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18"/>
        <w:szCs w:val="18"/>
        <w:lang w:val="da-DK"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4" w:unhideWhenUsed="1"/>
    <w:lsdException w:name="table of figures" w:semiHidden="1"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39" w:unhideWhenUsed="1"/>
    <w:lsdException w:name="macro" w:semiHidden="1" w:unhideWhenUsed="1"/>
    <w:lsdException w:name="toa heading" w:semiHidden="1" w:uiPriority="10" w:unhideWhenUsed="1"/>
    <w:lsdException w:name="List" w:semiHidden="1" w:unhideWhenUsed="1"/>
    <w:lsdException w:name="List Bullet" w:semiHidden="1" w:uiPriority="3"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27EE"/>
  </w:style>
  <w:style w:type="paragraph" w:styleId="Overskrift1">
    <w:name w:val="heading 1"/>
    <w:basedOn w:val="Normal"/>
    <w:next w:val="Normal"/>
    <w:link w:val="Overskrift1Tegn"/>
    <w:uiPriority w:val="1"/>
    <w:qFormat/>
    <w:rsid w:val="001E7DAA"/>
    <w:pPr>
      <w:keepNext/>
      <w:keepLines/>
      <w:numPr>
        <w:numId w:val="26"/>
      </w:numPr>
      <w:spacing w:after="760" w:line="560" w:lineRule="atLeast"/>
      <w:contextualSpacing/>
      <w:outlineLvl w:val="0"/>
    </w:pPr>
    <w:rPr>
      <w:rFonts w:eastAsiaTheme="majorEastAsia" w:cstheme="majorBidi"/>
      <w:b/>
      <w:bCs/>
      <w:color w:val="003127" w:themeColor="accent2"/>
      <w:sz w:val="50"/>
      <w:szCs w:val="28"/>
    </w:rPr>
  </w:style>
  <w:style w:type="paragraph" w:styleId="Overskrift2">
    <w:name w:val="heading 2"/>
    <w:basedOn w:val="Normal"/>
    <w:next w:val="Normal"/>
    <w:link w:val="Overskrift2Tegn"/>
    <w:uiPriority w:val="1"/>
    <w:qFormat/>
    <w:rsid w:val="001E7DAA"/>
    <w:pPr>
      <w:keepNext/>
      <w:keepLines/>
      <w:numPr>
        <w:ilvl w:val="1"/>
        <w:numId w:val="26"/>
      </w:numPr>
      <w:spacing w:line="280" w:lineRule="atLeast"/>
      <w:contextualSpacing/>
      <w:outlineLvl w:val="1"/>
    </w:pPr>
    <w:rPr>
      <w:rFonts w:eastAsiaTheme="majorEastAsia" w:cstheme="majorBidi"/>
      <w:b/>
      <w:bCs/>
      <w:sz w:val="20"/>
      <w:szCs w:val="26"/>
    </w:rPr>
  </w:style>
  <w:style w:type="paragraph" w:styleId="Overskrift3">
    <w:name w:val="heading 3"/>
    <w:basedOn w:val="Normal"/>
    <w:next w:val="Normal"/>
    <w:link w:val="Overskrift3Tegn"/>
    <w:uiPriority w:val="1"/>
    <w:qFormat/>
    <w:rsid w:val="00E80491"/>
    <w:pPr>
      <w:keepNext/>
      <w:keepLines/>
      <w:numPr>
        <w:ilvl w:val="2"/>
        <w:numId w:val="26"/>
      </w:numPr>
      <w:contextualSpacing/>
      <w:outlineLvl w:val="2"/>
    </w:pPr>
    <w:rPr>
      <w:rFonts w:eastAsiaTheme="majorEastAsia" w:cstheme="majorBidi"/>
      <w:b/>
      <w:bCs/>
      <w:sz w:val="20"/>
      <w:szCs w:val="20"/>
    </w:rPr>
  </w:style>
  <w:style w:type="paragraph" w:styleId="Overskrift4">
    <w:name w:val="heading 4"/>
    <w:basedOn w:val="Normal"/>
    <w:next w:val="Normal"/>
    <w:link w:val="Overskrift4Tegn"/>
    <w:uiPriority w:val="1"/>
    <w:qFormat/>
    <w:rsid w:val="001E7DAA"/>
    <w:pPr>
      <w:keepNext/>
      <w:keepLines/>
      <w:numPr>
        <w:ilvl w:val="3"/>
        <w:numId w:val="26"/>
      </w:numPr>
      <w:contextualSpacing/>
      <w:outlineLvl w:val="3"/>
    </w:pPr>
    <w:rPr>
      <w:rFonts w:eastAsiaTheme="majorEastAsia" w:cstheme="majorBidi"/>
      <w:b/>
      <w:bCs/>
      <w:iCs/>
    </w:rPr>
  </w:style>
  <w:style w:type="paragraph" w:styleId="Overskrift5">
    <w:name w:val="heading 5"/>
    <w:basedOn w:val="Normal"/>
    <w:next w:val="Normal"/>
    <w:link w:val="Overskrift5Tegn"/>
    <w:uiPriority w:val="1"/>
    <w:rsid w:val="001E7DAA"/>
    <w:pPr>
      <w:keepNext/>
      <w:keepLines/>
      <w:numPr>
        <w:ilvl w:val="4"/>
        <w:numId w:val="26"/>
      </w:numPr>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1E7DAA"/>
    <w:pPr>
      <w:keepNext/>
      <w:keepLines/>
      <w:numPr>
        <w:ilvl w:val="5"/>
        <w:numId w:val="26"/>
      </w:numPr>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1E7DAA"/>
    <w:pPr>
      <w:keepNext/>
      <w:keepLines/>
      <w:numPr>
        <w:ilvl w:val="6"/>
        <w:numId w:val="26"/>
      </w:numPr>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1E7DAA"/>
    <w:pPr>
      <w:keepNext/>
      <w:keepLines/>
      <w:numPr>
        <w:ilvl w:val="7"/>
        <w:numId w:val="26"/>
      </w:numPr>
      <w:contextualSpacing/>
      <w:outlineLvl w:val="7"/>
    </w:pPr>
    <w:rPr>
      <w:rFonts w:eastAsiaTheme="majorEastAsia" w:cstheme="majorBidi"/>
      <w:b/>
      <w:szCs w:val="20"/>
    </w:rPr>
  </w:style>
  <w:style w:type="paragraph" w:styleId="Overskrift9">
    <w:name w:val="heading 9"/>
    <w:basedOn w:val="Normal"/>
    <w:next w:val="Normal"/>
    <w:link w:val="Overskrift9Tegn"/>
    <w:uiPriority w:val="1"/>
    <w:semiHidden/>
    <w:rsid w:val="001E7DAA"/>
    <w:pPr>
      <w:keepNext/>
      <w:keepLines/>
      <w:numPr>
        <w:ilvl w:val="8"/>
        <w:numId w:val="26"/>
      </w:numPr>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1E7DAA"/>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1E7DAA"/>
    <w:rPr>
      <w:sz w:val="16"/>
    </w:rPr>
  </w:style>
  <w:style w:type="paragraph" w:styleId="Sidefod">
    <w:name w:val="footer"/>
    <w:basedOn w:val="Normal"/>
    <w:link w:val="SidefodTegn"/>
    <w:uiPriority w:val="21"/>
    <w:semiHidden/>
    <w:rsid w:val="001E7DAA"/>
    <w:pPr>
      <w:jc w:val="right"/>
    </w:pPr>
    <w:rPr>
      <w:noProof/>
      <w:sz w:val="14"/>
    </w:rPr>
  </w:style>
  <w:style w:type="character" w:customStyle="1" w:styleId="SidefodTegn">
    <w:name w:val="Sidefod Tegn"/>
    <w:basedOn w:val="Standardskrifttypeiafsnit"/>
    <w:link w:val="Sidefod"/>
    <w:uiPriority w:val="21"/>
    <w:semiHidden/>
    <w:rsid w:val="001E7DAA"/>
    <w:rPr>
      <w:noProof/>
      <w:sz w:val="14"/>
    </w:rPr>
  </w:style>
  <w:style w:type="character" w:customStyle="1" w:styleId="Overskrift1Tegn">
    <w:name w:val="Overskrift 1 Tegn"/>
    <w:basedOn w:val="Standardskrifttypeiafsnit"/>
    <w:link w:val="Overskrift1"/>
    <w:uiPriority w:val="1"/>
    <w:rsid w:val="001E7DAA"/>
    <w:rPr>
      <w:rFonts w:eastAsiaTheme="majorEastAsia" w:cstheme="majorBidi"/>
      <w:b/>
      <w:bCs/>
      <w:color w:val="003127" w:themeColor="accent2"/>
      <w:sz w:val="50"/>
      <w:szCs w:val="28"/>
    </w:rPr>
  </w:style>
  <w:style w:type="character" w:customStyle="1" w:styleId="Overskrift2Tegn">
    <w:name w:val="Overskrift 2 Tegn"/>
    <w:basedOn w:val="Standardskrifttypeiafsnit"/>
    <w:link w:val="Overskrift2"/>
    <w:uiPriority w:val="1"/>
    <w:rsid w:val="001E7DAA"/>
    <w:rPr>
      <w:rFonts w:eastAsiaTheme="majorEastAsia" w:cstheme="majorBidi"/>
      <w:b/>
      <w:bCs/>
      <w:sz w:val="20"/>
      <w:szCs w:val="26"/>
    </w:rPr>
  </w:style>
  <w:style w:type="character" w:customStyle="1" w:styleId="Overskrift3Tegn">
    <w:name w:val="Overskrift 3 Tegn"/>
    <w:basedOn w:val="Standardskrifttypeiafsnit"/>
    <w:link w:val="Overskrift3"/>
    <w:uiPriority w:val="1"/>
    <w:rsid w:val="00E80491"/>
    <w:rPr>
      <w:rFonts w:eastAsiaTheme="majorEastAsia" w:cstheme="majorBidi"/>
      <w:b/>
      <w:bCs/>
      <w:sz w:val="20"/>
      <w:szCs w:val="20"/>
    </w:rPr>
  </w:style>
  <w:style w:type="character" w:customStyle="1" w:styleId="Overskrift4Tegn">
    <w:name w:val="Overskrift 4 Tegn"/>
    <w:basedOn w:val="Standardskrifttypeiafsnit"/>
    <w:link w:val="Overskrift4"/>
    <w:uiPriority w:val="1"/>
    <w:rsid w:val="001E7DAA"/>
    <w:rPr>
      <w:rFonts w:eastAsiaTheme="majorEastAsia" w:cstheme="majorBidi"/>
      <w:b/>
      <w:bCs/>
      <w:iCs/>
    </w:rPr>
  </w:style>
  <w:style w:type="character" w:customStyle="1" w:styleId="Overskrift5Tegn">
    <w:name w:val="Overskrift 5 Tegn"/>
    <w:basedOn w:val="Standardskrifttypeiafsnit"/>
    <w:link w:val="Overskrift5"/>
    <w:uiPriority w:val="1"/>
    <w:rsid w:val="001E7DAA"/>
    <w:rPr>
      <w:rFonts w:eastAsiaTheme="majorEastAsia" w:cstheme="majorBidi"/>
      <w:b/>
    </w:rPr>
  </w:style>
  <w:style w:type="character" w:customStyle="1" w:styleId="Overskrift6Tegn">
    <w:name w:val="Overskrift 6 Tegn"/>
    <w:basedOn w:val="Standardskrifttypeiafsnit"/>
    <w:link w:val="Overskrift6"/>
    <w:uiPriority w:val="1"/>
    <w:semiHidden/>
    <w:rsid w:val="001E7DAA"/>
    <w:rPr>
      <w:rFonts w:eastAsiaTheme="majorEastAsia" w:cstheme="majorBidi"/>
      <w:b/>
      <w:iCs/>
    </w:rPr>
  </w:style>
  <w:style w:type="character" w:customStyle="1" w:styleId="Overskrift7Tegn">
    <w:name w:val="Overskrift 7 Tegn"/>
    <w:basedOn w:val="Standardskrifttypeiafsnit"/>
    <w:link w:val="Overskrift7"/>
    <w:uiPriority w:val="1"/>
    <w:semiHidden/>
    <w:rsid w:val="001E7DAA"/>
    <w:rPr>
      <w:rFonts w:eastAsiaTheme="majorEastAsia" w:cstheme="majorBidi"/>
      <w:b/>
      <w:iCs/>
    </w:rPr>
  </w:style>
  <w:style w:type="character" w:customStyle="1" w:styleId="Overskrift8Tegn">
    <w:name w:val="Overskrift 8 Tegn"/>
    <w:basedOn w:val="Standardskrifttypeiafsnit"/>
    <w:link w:val="Overskrift8"/>
    <w:uiPriority w:val="1"/>
    <w:semiHidden/>
    <w:rsid w:val="001E7DAA"/>
    <w:rPr>
      <w:rFonts w:eastAsiaTheme="majorEastAsia" w:cstheme="majorBidi"/>
      <w:b/>
      <w:szCs w:val="20"/>
    </w:rPr>
  </w:style>
  <w:style w:type="character" w:customStyle="1" w:styleId="Overskrift9Tegn">
    <w:name w:val="Overskrift 9 Tegn"/>
    <w:basedOn w:val="Standardskrifttypeiafsnit"/>
    <w:link w:val="Overskrift9"/>
    <w:uiPriority w:val="1"/>
    <w:semiHidden/>
    <w:rsid w:val="001E7DAA"/>
    <w:rPr>
      <w:rFonts w:eastAsiaTheme="majorEastAsia" w:cstheme="majorBidi"/>
      <w:b/>
      <w:iCs/>
      <w:szCs w:val="20"/>
    </w:rPr>
  </w:style>
  <w:style w:type="paragraph" w:styleId="Titel">
    <w:name w:val="Title"/>
    <w:basedOn w:val="Normal"/>
    <w:next w:val="Normal"/>
    <w:link w:val="TitelTegn"/>
    <w:uiPriority w:val="19"/>
    <w:semiHidden/>
    <w:rsid w:val="001E7DAA"/>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1E7DAA"/>
    <w:rPr>
      <w:rFonts w:eastAsiaTheme="majorEastAsia" w:cstheme="majorBidi"/>
      <w:b/>
      <w:kern w:val="28"/>
      <w:sz w:val="40"/>
      <w:szCs w:val="52"/>
    </w:rPr>
  </w:style>
  <w:style w:type="paragraph" w:styleId="Undertitel">
    <w:name w:val="Subtitle"/>
    <w:basedOn w:val="Normal"/>
    <w:next w:val="Normal"/>
    <w:link w:val="UndertitelTegn"/>
    <w:uiPriority w:val="19"/>
    <w:semiHidden/>
    <w:rsid w:val="001E7DAA"/>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1E7DAA"/>
    <w:rPr>
      <w:rFonts w:eastAsiaTheme="majorEastAsia" w:cstheme="majorBidi"/>
      <w:b/>
      <w:iCs/>
      <w:sz w:val="36"/>
      <w:szCs w:val="24"/>
    </w:rPr>
  </w:style>
  <w:style w:type="character" w:styleId="Svagfremhvning">
    <w:name w:val="Subtle Emphasis"/>
    <w:basedOn w:val="Standardskrifttypeiafsnit"/>
    <w:uiPriority w:val="99"/>
    <w:semiHidden/>
    <w:qFormat/>
    <w:rsid w:val="001E7DAA"/>
    <w:rPr>
      <w:i/>
      <w:iCs/>
      <w:color w:val="808080" w:themeColor="text1" w:themeTint="7F"/>
    </w:rPr>
  </w:style>
  <w:style w:type="character" w:styleId="Kraftigfremhvning">
    <w:name w:val="Intense Emphasis"/>
    <w:basedOn w:val="Standardskrifttypeiafsnit"/>
    <w:uiPriority w:val="19"/>
    <w:semiHidden/>
    <w:rsid w:val="001E7DAA"/>
    <w:rPr>
      <w:b/>
      <w:bCs/>
      <w:i/>
      <w:iCs/>
      <w:color w:val="auto"/>
    </w:rPr>
  </w:style>
  <w:style w:type="character" w:styleId="Strk">
    <w:name w:val="Strong"/>
    <w:basedOn w:val="Standardskrifttypeiafsnit"/>
    <w:uiPriority w:val="19"/>
    <w:semiHidden/>
    <w:rsid w:val="001E7DAA"/>
    <w:rPr>
      <w:b/>
      <w:bCs/>
    </w:rPr>
  </w:style>
  <w:style w:type="paragraph" w:styleId="Strktcitat">
    <w:name w:val="Intense Quote"/>
    <w:basedOn w:val="Normal"/>
    <w:next w:val="Normal"/>
    <w:link w:val="StrktcitatTegn"/>
    <w:uiPriority w:val="19"/>
    <w:semiHidden/>
    <w:rsid w:val="001E7DAA"/>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1E7DAA"/>
    <w:rPr>
      <w:b/>
      <w:bCs/>
      <w:i/>
      <w:iCs/>
    </w:rPr>
  </w:style>
  <w:style w:type="character" w:styleId="Svaghenvisning">
    <w:name w:val="Subtle Reference"/>
    <w:basedOn w:val="Standardskrifttypeiafsnit"/>
    <w:uiPriority w:val="99"/>
    <w:semiHidden/>
    <w:qFormat/>
    <w:rsid w:val="001E7DAA"/>
    <w:rPr>
      <w:caps w:val="0"/>
      <w:smallCaps w:val="0"/>
      <w:color w:val="auto"/>
      <w:u w:val="single"/>
    </w:rPr>
  </w:style>
  <w:style w:type="character" w:styleId="Kraftighenvisning">
    <w:name w:val="Intense Reference"/>
    <w:basedOn w:val="Standardskrifttypeiafsnit"/>
    <w:uiPriority w:val="99"/>
    <w:semiHidden/>
    <w:qFormat/>
    <w:rsid w:val="001E7DAA"/>
    <w:rPr>
      <w:b/>
      <w:bCs/>
      <w:caps w:val="0"/>
      <w:smallCaps w:val="0"/>
      <w:color w:val="auto"/>
      <w:spacing w:val="5"/>
      <w:u w:val="single"/>
    </w:rPr>
  </w:style>
  <w:style w:type="paragraph" w:styleId="Billedtekst">
    <w:name w:val="caption"/>
    <w:basedOn w:val="Normal"/>
    <w:next w:val="Normal"/>
    <w:uiPriority w:val="4"/>
    <w:rsid w:val="001E7DAA"/>
    <w:pPr>
      <w:spacing w:before="120" w:after="200"/>
      <w:contextualSpacing/>
    </w:pPr>
    <w:rPr>
      <w:b/>
      <w:bCs/>
    </w:rPr>
  </w:style>
  <w:style w:type="paragraph" w:styleId="Indholdsfortegnelse1">
    <w:name w:val="toc 1"/>
    <w:basedOn w:val="Normal"/>
    <w:next w:val="Normal"/>
    <w:uiPriority w:val="39"/>
    <w:rsid w:val="001E7DAA"/>
    <w:pPr>
      <w:tabs>
        <w:tab w:val="left" w:pos="794"/>
        <w:tab w:val="right" w:pos="8119"/>
      </w:tabs>
      <w:spacing w:before="260"/>
      <w:ind w:right="2654"/>
    </w:pPr>
    <w:rPr>
      <w:b/>
    </w:rPr>
  </w:style>
  <w:style w:type="paragraph" w:styleId="Indholdsfortegnelse2">
    <w:name w:val="toc 2"/>
    <w:basedOn w:val="Normal"/>
    <w:next w:val="Normal"/>
    <w:uiPriority w:val="39"/>
    <w:rsid w:val="001E7DAA"/>
    <w:pPr>
      <w:tabs>
        <w:tab w:val="left" w:pos="794"/>
        <w:tab w:val="right" w:pos="8119"/>
      </w:tabs>
      <w:ind w:right="2654"/>
    </w:pPr>
  </w:style>
  <w:style w:type="paragraph" w:styleId="Indholdsfortegnelse3">
    <w:name w:val="toc 3"/>
    <w:basedOn w:val="Indholdsfortegnelse2"/>
    <w:next w:val="Normal"/>
    <w:uiPriority w:val="39"/>
    <w:rsid w:val="001E7DAA"/>
    <w:rPr>
      <w:noProof/>
    </w:rPr>
  </w:style>
  <w:style w:type="paragraph" w:styleId="Indholdsfortegnelse4">
    <w:name w:val="toc 4"/>
    <w:basedOn w:val="Indholdsfortegnelse3"/>
    <w:next w:val="Normal"/>
    <w:uiPriority w:val="39"/>
    <w:semiHidden/>
    <w:rsid w:val="001E7DAA"/>
  </w:style>
  <w:style w:type="paragraph" w:styleId="Indholdsfortegnelse5">
    <w:name w:val="toc 5"/>
    <w:basedOn w:val="Indholdsfortegnelse4"/>
    <w:next w:val="Normal"/>
    <w:uiPriority w:val="39"/>
    <w:semiHidden/>
    <w:rsid w:val="001E7DAA"/>
  </w:style>
  <w:style w:type="paragraph" w:styleId="Indholdsfortegnelse6">
    <w:name w:val="toc 6"/>
    <w:basedOn w:val="Indholdsfortegnelse5"/>
    <w:next w:val="Normal"/>
    <w:uiPriority w:val="39"/>
    <w:semiHidden/>
    <w:rsid w:val="001E7DAA"/>
  </w:style>
  <w:style w:type="paragraph" w:styleId="Indholdsfortegnelse7">
    <w:name w:val="toc 7"/>
    <w:basedOn w:val="Indholdsfortegnelse6"/>
    <w:next w:val="Normal"/>
    <w:uiPriority w:val="39"/>
    <w:semiHidden/>
    <w:rsid w:val="001E7DAA"/>
  </w:style>
  <w:style w:type="paragraph" w:styleId="Indholdsfortegnelse8">
    <w:name w:val="toc 8"/>
    <w:basedOn w:val="Indholdsfortegnelse7"/>
    <w:next w:val="Normal"/>
    <w:uiPriority w:val="39"/>
    <w:semiHidden/>
    <w:rsid w:val="001E7DAA"/>
  </w:style>
  <w:style w:type="paragraph" w:styleId="Indholdsfortegnelse9">
    <w:name w:val="toc 9"/>
    <w:basedOn w:val="Indholdsfortegnelse8"/>
    <w:next w:val="Normal"/>
    <w:uiPriority w:val="39"/>
    <w:rsid w:val="001E7DAA"/>
    <w:pPr>
      <w:tabs>
        <w:tab w:val="clear" w:pos="794"/>
        <w:tab w:val="left" w:pos="1134"/>
      </w:tabs>
      <w:spacing w:before="260"/>
      <w:contextualSpacing/>
    </w:pPr>
    <w:rPr>
      <w:b/>
    </w:rPr>
  </w:style>
  <w:style w:type="paragraph" w:styleId="Overskrift">
    <w:name w:val="TOC Heading"/>
    <w:basedOn w:val="Normal"/>
    <w:next w:val="Normal"/>
    <w:uiPriority w:val="39"/>
    <w:semiHidden/>
    <w:rsid w:val="001E7DAA"/>
    <w:pPr>
      <w:spacing w:after="1300" w:line="560" w:lineRule="atLeast"/>
      <w:contextualSpacing/>
    </w:pPr>
    <w:rPr>
      <w:b/>
      <w:color w:val="003127" w:themeColor="accent2"/>
      <w:sz w:val="50"/>
    </w:rPr>
  </w:style>
  <w:style w:type="paragraph" w:styleId="Bloktekst">
    <w:name w:val="Block Text"/>
    <w:basedOn w:val="Normal"/>
    <w:uiPriority w:val="99"/>
    <w:semiHidden/>
    <w:rsid w:val="001E7DAA"/>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1E7DAA"/>
    <w:pPr>
      <w:spacing w:after="120" w:line="240" w:lineRule="atLeast"/>
      <w:ind w:left="85" w:hanging="85"/>
    </w:pPr>
    <w:rPr>
      <w:sz w:val="16"/>
      <w:szCs w:val="20"/>
    </w:rPr>
  </w:style>
  <w:style w:type="character" w:customStyle="1" w:styleId="SlutnotetekstTegn">
    <w:name w:val="Slutnotetekst Tegn"/>
    <w:basedOn w:val="Standardskrifttypeiafsnit"/>
    <w:link w:val="Slutnotetekst"/>
    <w:uiPriority w:val="21"/>
    <w:semiHidden/>
    <w:rsid w:val="001E7DAA"/>
    <w:rPr>
      <w:sz w:val="16"/>
      <w:szCs w:val="20"/>
    </w:rPr>
  </w:style>
  <w:style w:type="character" w:styleId="Slutnotehenvisning">
    <w:name w:val="endnote reference"/>
    <w:basedOn w:val="Standardskrifttypeiafsnit"/>
    <w:uiPriority w:val="21"/>
    <w:semiHidden/>
    <w:rsid w:val="001E7DAA"/>
    <w:rPr>
      <w:vertAlign w:val="superscript"/>
    </w:rPr>
  </w:style>
  <w:style w:type="paragraph" w:styleId="Fodnotetekst">
    <w:name w:val="footnote text"/>
    <w:basedOn w:val="Normal"/>
    <w:link w:val="FodnotetekstTegn"/>
    <w:uiPriority w:val="21"/>
    <w:semiHidden/>
    <w:rsid w:val="001E7DAA"/>
    <w:pPr>
      <w:spacing w:after="120" w:line="240" w:lineRule="atLeast"/>
      <w:ind w:left="85" w:hanging="85"/>
    </w:pPr>
    <w:rPr>
      <w:sz w:val="16"/>
      <w:szCs w:val="20"/>
    </w:rPr>
  </w:style>
  <w:style w:type="character" w:customStyle="1" w:styleId="FodnotetekstTegn">
    <w:name w:val="Fodnotetekst Tegn"/>
    <w:basedOn w:val="Standardskrifttypeiafsnit"/>
    <w:link w:val="Fodnotetekst"/>
    <w:uiPriority w:val="21"/>
    <w:semiHidden/>
    <w:rsid w:val="001E7DAA"/>
    <w:rPr>
      <w:sz w:val="16"/>
      <w:szCs w:val="20"/>
    </w:rPr>
  </w:style>
  <w:style w:type="paragraph" w:styleId="Opstilling-punkttegn">
    <w:name w:val="List Bullet"/>
    <w:basedOn w:val="Normal"/>
    <w:uiPriority w:val="3"/>
    <w:qFormat/>
    <w:rsid w:val="001E7DAA"/>
    <w:pPr>
      <w:numPr>
        <w:numId w:val="27"/>
      </w:numPr>
      <w:contextualSpacing/>
    </w:pPr>
  </w:style>
  <w:style w:type="paragraph" w:styleId="Opstilling-talellerbogst">
    <w:name w:val="List Number"/>
    <w:basedOn w:val="Normal"/>
    <w:uiPriority w:val="3"/>
    <w:qFormat/>
    <w:rsid w:val="001E7DAA"/>
    <w:pPr>
      <w:numPr>
        <w:numId w:val="28"/>
      </w:numPr>
      <w:contextualSpacing/>
    </w:pPr>
  </w:style>
  <w:style w:type="character" w:styleId="Sidetal">
    <w:name w:val="page number"/>
    <w:basedOn w:val="Standardskrifttypeiafsnit"/>
    <w:uiPriority w:val="21"/>
    <w:semiHidden/>
    <w:rsid w:val="001E7DAA"/>
    <w:rPr>
      <w:rFonts w:ascii="Arial Black" w:hAnsi="Arial Black"/>
      <w:color w:val="000000"/>
      <w:sz w:val="14"/>
    </w:rPr>
  </w:style>
  <w:style w:type="paragraph" w:customStyle="1" w:styleId="Template">
    <w:name w:val="Template"/>
    <w:uiPriority w:val="8"/>
    <w:semiHidden/>
    <w:rsid w:val="001E7DAA"/>
    <w:rPr>
      <w:noProof/>
    </w:rPr>
  </w:style>
  <w:style w:type="paragraph" w:customStyle="1" w:styleId="Template-Adresse">
    <w:name w:val="Template - Adresse"/>
    <w:basedOn w:val="Template"/>
    <w:uiPriority w:val="8"/>
    <w:semiHidden/>
    <w:rsid w:val="001E7DAA"/>
    <w:pPr>
      <w:tabs>
        <w:tab w:val="left" w:pos="567"/>
      </w:tabs>
      <w:suppressAutoHyphens/>
    </w:pPr>
    <w:rPr>
      <w:color w:val="FFFFFF"/>
    </w:rPr>
  </w:style>
  <w:style w:type="paragraph" w:customStyle="1" w:styleId="Template-Virksomhedsnavn">
    <w:name w:val="Template - Virksomheds navn"/>
    <w:basedOn w:val="Template-Adresse"/>
    <w:next w:val="Template-Adresse"/>
    <w:uiPriority w:val="8"/>
    <w:semiHidden/>
    <w:rsid w:val="001E7DAA"/>
    <w:pPr>
      <w:spacing w:line="270" w:lineRule="atLeast"/>
    </w:pPr>
    <w:rPr>
      <w:b/>
    </w:rPr>
  </w:style>
  <w:style w:type="paragraph" w:styleId="Citatoverskrift">
    <w:name w:val="toa heading"/>
    <w:basedOn w:val="Normal"/>
    <w:next w:val="Normal"/>
    <w:uiPriority w:val="10"/>
    <w:semiHidden/>
    <w:rsid w:val="001E7DAA"/>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99"/>
    <w:rsid w:val="001E7DAA"/>
    <w:pPr>
      <w:tabs>
        <w:tab w:val="right" w:pos="4990"/>
      </w:tabs>
      <w:spacing w:before="120"/>
      <w:ind w:right="2336"/>
    </w:pPr>
    <w:rPr>
      <w:lang w:val="en-GB"/>
    </w:rPr>
  </w:style>
  <w:style w:type="paragraph" w:styleId="Underskrift">
    <w:name w:val="Signature"/>
    <w:basedOn w:val="Normal"/>
    <w:link w:val="UnderskriftTegn"/>
    <w:uiPriority w:val="99"/>
    <w:semiHidden/>
    <w:rsid w:val="001E7DAA"/>
    <w:pPr>
      <w:spacing w:line="240" w:lineRule="auto"/>
      <w:ind w:left="4252"/>
    </w:pPr>
  </w:style>
  <w:style w:type="character" w:customStyle="1" w:styleId="UnderskriftTegn">
    <w:name w:val="Underskrift Tegn"/>
    <w:basedOn w:val="Standardskrifttypeiafsnit"/>
    <w:link w:val="Underskrift"/>
    <w:uiPriority w:val="99"/>
    <w:semiHidden/>
    <w:rsid w:val="001E7DAA"/>
  </w:style>
  <w:style w:type="character" w:styleId="Pladsholdertekst">
    <w:name w:val="Placeholder Text"/>
    <w:basedOn w:val="Standardskrifttypeiafsnit"/>
    <w:uiPriority w:val="99"/>
    <w:semiHidden/>
    <w:rsid w:val="001E7DAA"/>
    <w:rPr>
      <w:color w:val="auto"/>
    </w:rPr>
  </w:style>
  <w:style w:type="paragraph" w:customStyle="1" w:styleId="Tabel">
    <w:name w:val="Tabel"/>
    <w:uiPriority w:val="5"/>
    <w:rsid w:val="001E7DAA"/>
    <w:pPr>
      <w:spacing w:before="40" w:after="40" w:line="220" w:lineRule="atLeast"/>
      <w:ind w:left="57" w:right="57"/>
    </w:pPr>
    <w:rPr>
      <w:color w:val="003127" w:themeColor="accent2"/>
      <w:sz w:val="16"/>
    </w:rPr>
  </w:style>
  <w:style w:type="paragraph" w:customStyle="1" w:styleId="Tabel-Tekst">
    <w:name w:val="Tabel - Tekst"/>
    <w:basedOn w:val="Tabel"/>
    <w:uiPriority w:val="5"/>
    <w:rsid w:val="001E7DAA"/>
  </w:style>
  <w:style w:type="paragraph" w:customStyle="1" w:styleId="Tabel-TekstTotal">
    <w:name w:val="Tabel - Tekst Total"/>
    <w:basedOn w:val="Tabel-Tekst"/>
    <w:uiPriority w:val="5"/>
    <w:rsid w:val="001E7DAA"/>
    <w:rPr>
      <w:b/>
    </w:rPr>
  </w:style>
  <w:style w:type="paragraph" w:customStyle="1" w:styleId="Tabel-Tal">
    <w:name w:val="Tabel - Tal"/>
    <w:basedOn w:val="Tabel"/>
    <w:uiPriority w:val="5"/>
    <w:rsid w:val="001E7DAA"/>
    <w:pPr>
      <w:jc w:val="right"/>
    </w:pPr>
  </w:style>
  <w:style w:type="paragraph" w:customStyle="1" w:styleId="Tabel-TalTotal">
    <w:name w:val="Tabel - Tal Total"/>
    <w:basedOn w:val="Tabel-Tal"/>
    <w:uiPriority w:val="5"/>
    <w:rsid w:val="001E7DAA"/>
    <w:rPr>
      <w:b/>
    </w:rPr>
  </w:style>
  <w:style w:type="paragraph" w:styleId="Citat">
    <w:name w:val="Quote"/>
    <w:basedOn w:val="Normal"/>
    <w:next w:val="Normal"/>
    <w:link w:val="CitatTegn"/>
    <w:uiPriority w:val="2"/>
    <w:rsid w:val="001E7DAA"/>
    <w:pPr>
      <w:spacing w:before="600" w:line="300" w:lineRule="atLeast"/>
      <w:ind w:left="510" w:right="397" w:hanging="113"/>
      <w:contextualSpacing/>
    </w:pPr>
    <w:rPr>
      <w:b/>
      <w:iCs/>
      <w:color w:val="00874B" w:themeColor="accent1"/>
      <w:sz w:val="24"/>
    </w:rPr>
  </w:style>
  <w:style w:type="character" w:customStyle="1" w:styleId="CitatTegn">
    <w:name w:val="Citat Tegn"/>
    <w:basedOn w:val="Standardskrifttypeiafsnit"/>
    <w:link w:val="Citat"/>
    <w:uiPriority w:val="2"/>
    <w:rsid w:val="001E7DAA"/>
    <w:rPr>
      <w:b/>
      <w:iCs/>
      <w:color w:val="00874B" w:themeColor="accent1"/>
      <w:sz w:val="24"/>
    </w:rPr>
  </w:style>
  <w:style w:type="character" w:styleId="Bogenstitel">
    <w:name w:val="Book Title"/>
    <w:basedOn w:val="Standardskrifttypeiafsnit"/>
    <w:uiPriority w:val="99"/>
    <w:semiHidden/>
    <w:qFormat/>
    <w:rsid w:val="001E7DAA"/>
    <w:rPr>
      <w:b/>
      <w:bCs/>
      <w:caps w:val="0"/>
      <w:smallCaps w:val="0"/>
      <w:spacing w:val="5"/>
    </w:rPr>
  </w:style>
  <w:style w:type="paragraph" w:styleId="Citatsamling">
    <w:name w:val="table of authorities"/>
    <w:basedOn w:val="Normal"/>
    <w:next w:val="Normal"/>
    <w:uiPriority w:val="39"/>
    <w:semiHidden/>
    <w:rsid w:val="001E7DAA"/>
    <w:pPr>
      <w:ind w:right="567"/>
    </w:pPr>
  </w:style>
  <w:style w:type="paragraph" w:styleId="Normalindrykning">
    <w:name w:val="Normal Indent"/>
    <w:basedOn w:val="Normal"/>
    <w:rsid w:val="001E7DAA"/>
    <w:pPr>
      <w:ind w:left="1134"/>
    </w:pPr>
  </w:style>
  <w:style w:type="table" w:styleId="Tabel-Gitter">
    <w:name w:val="Table Grid"/>
    <w:basedOn w:val="Tabel-Normal"/>
    <w:uiPriority w:val="59"/>
    <w:rsid w:val="001E7D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1E7DAA"/>
    <w:pPr>
      <w:spacing w:after="260" w:line="300" w:lineRule="atLeast"/>
    </w:pPr>
    <w:rPr>
      <w:b/>
      <w:sz w:val="22"/>
    </w:rPr>
  </w:style>
  <w:style w:type="paragraph" w:customStyle="1" w:styleId="DocumentName">
    <w:name w:val="Document Name"/>
    <w:basedOn w:val="Normal"/>
    <w:uiPriority w:val="8"/>
    <w:semiHidden/>
    <w:rsid w:val="001E7DAA"/>
    <w:pPr>
      <w:spacing w:line="360" w:lineRule="atLeast"/>
    </w:pPr>
    <w:rPr>
      <w:b/>
      <w:caps/>
      <w:sz w:val="28"/>
    </w:rPr>
  </w:style>
  <w:style w:type="paragraph" w:customStyle="1" w:styleId="Template-Dato">
    <w:name w:val="Template - Dato"/>
    <w:basedOn w:val="Template"/>
    <w:uiPriority w:val="8"/>
    <w:semiHidden/>
    <w:rsid w:val="001E7DAA"/>
    <w:pPr>
      <w:framePr w:w="1066" w:wrap="around" w:vAnchor="page" w:hAnchor="page" w:x="455" w:y="5104"/>
      <w:spacing w:line="280" w:lineRule="atLeast"/>
      <w:jc w:val="right"/>
    </w:pPr>
    <w:rPr>
      <w:b/>
      <w:sz w:val="22"/>
    </w:rPr>
  </w:style>
  <w:style w:type="paragraph" w:customStyle="1" w:styleId="Manchet">
    <w:name w:val="Manchet"/>
    <w:basedOn w:val="Normal"/>
    <w:uiPriority w:val="2"/>
    <w:qFormat/>
    <w:rsid w:val="001E7DAA"/>
    <w:pPr>
      <w:spacing w:after="600" w:line="300" w:lineRule="atLeast"/>
      <w:contextualSpacing/>
    </w:pPr>
    <w:rPr>
      <w:b/>
      <w:sz w:val="24"/>
    </w:rPr>
  </w:style>
  <w:style w:type="paragraph" w:styleId="Markeringsbobletekst">
    <w:name w:val="Balloon Text"/>
    <w:basedOn w:val="Normal"/>
    <w:link w:val="MarkeringsbobletekstTegn"/>
    <w:uiPriority w:val="99"/>
    <w:semiHidden/>
    <w:rsid w:val="001E7DA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1E7DAA"/>
    <w:rPr>
      <w:rFonts w:ascii="Tahoma" w:hAnsi="Tahoma" w:cs="Tahoma"/>
      <w:sz w:val="16"/>
      <w:szCs w:val="16"/>
    </w:rPr>
  </w:style>
  <w:style w:type="paragraph" w:customStyle="1" w:styleId="ForsideTitelLinje1">
    <w:name w:val="Forside Titel Linje 1"/>
    <w:basedOn w:val="Normal"/>
    <w:next w:val="ForsideTitelLinje2"/>
    <w:uiPriority w:val="6"/>
    <w:rsid w:val="001E7DAA"/>
    <w:pPr>
      <w:spacing w:line="240" w:lineRule="auto"/>
      <w:jc w:val="right"/>
    </w:pPr>
    <w:rPr>
      <w:b/>
      <w:color w:val="003127" w:themeColor="accent2"/>
      <w:sz w:val="70"/>
    </w:rPr>
  </w:style>
  <w:style w:type="paragraph" w:customStyle="1" w:styleId="ForsideTitelLinje2">
    <w:name w:val="Forside Titel Linje 2"/>
    <w:basedOn w:val="ForsideTitelLinje1"/>
    <w:uiPriority w:val="6"/>
    <w:rsid w:val="001E7DAA"/>
    <w:rPr>
      <w:color w:val="FFFFFF"/>
    </w:rPr>
  </w:style>
  <w:style w:type="paragraph" w:customStyle="1" w:styleId="Template-tlfogemail">
    <w:name w:val="Template - tlf og email"/>
    <w:basedOn w:val="Template"/>
    <w:uiPriority w:val="8"/>
    <w:semiHidden/>
    <w:rsid w:val="001E7DAA"/>
    <w:rPr>
      <w:b/>
      <w:color w:val="FFFFFF"/>
    </w:rPr>
  </w:style>
  <w:style w:type="paragraph" w:customStyle="1" w:styleId="Fakta-Tekst">
    <w:name w:val="Fakta - Tekst"/>
    <w:basedOn w:val="Normal"/>
    <w:next w:val="Normal"/>
    <w:uiPriority w:val="6"/>
    <w:rsid w:val="001E7DAA"/>
    <w:pPr>
      <w:spacing w:before="280" w:after="560" w:line="280" w:lineRule="atLeast"/>
      <w:ind w:left="284" w:right="284"/>
    </w:pPr>
    <w:rPr>
      <w:color w:val="00874B" w:themeColor="accent1"/>
      <w:sz w:val="22"/>
    </w:rPr>
  </w:style>
  <w:style w:type="paragraph" w:customStyle="1" w:styleId="Fakta-Overskrift">
    <w:name w:val="Fakta - Overskrift"/>
    <w:basedOn w:val="Fakta-Tekst"/>
    <w:next w:val="Tabel-Tal"/>
    <w:uiPriority w:val="6"/>
    <w:rsid w:val="001E7DAA"/>
    <w:pPr>
      <w:spacing w:before="560" w:after="0"/>
      <w:contextualSpacing/>
    </w:pPr>
    <w:rPr>
      <w:rFonts w:ascii="Arial Black" w:hAnsi="Arial Black"/>
    </w:rPr>
  </w:style>
  <w:style w:type="paragraph" w:customStyle="1" w:styleId="Fakta-Tal">
    <w:name w:val="Fakta - Tal"/>
    <w:basedOn w:val="Fakta-Overskrift"/>
    <w:next w:val="Fakta-Tekst"/>
    <w:uiPriority w:val="6"/>
    <w:rsid w:val="001E7DAA"/>
    <w:pPr>
      <w:spacing w:before="0" w:line="1600" w:lineRule="exact"/>
    </w:pPr>
    <w:rPr>
      <w:sz w:val="162"/>
    </w:rPr>
  </w:style>
  <w:style w:type="paragraph" w:customStyle="1" w:styleId="Faktaboks-Bullet">
    <w:name w:val="Faktaboks - Bullet"/>
    <w:basedOn w:val="Normal"/>
    <w:uiPriority w:val="6"/>
    <w:rsid w:val="001E7DAA"/>
    <w:pPr>
      <w:numPr>
        <w:numId w:val="17"/>
      </w:numPr>
      <w:spacing w:before="260" w:after="260"/>
      <w:ind w:right="284"/>
    </w:pPr>
  </w:style>
  <w:style w:type="paragraph" w:customStyle="1" w:styleId="Notetekst">
    <w:name w:val="Note tekst"/>
    <w:basedOn w:val="Normal"/>
    <w:uiPriority w:val="6"/>
    <w:rsid w:val="001E7DAA"/>
    <w:pPr>
      <w:spacing w:before="1200" w:after="1200" w:line="200" w:lineRule="atLeast"/>
      <w:ind w:left="2892" w:right="1758"/>
      <w:contextualSpacing/>
    </w:pPr>
    <w:rPr>
      <w:color w:val="FFFFFF" w:themeColor="background1"/>
      <w:sz w:val="14"/>
    </w:rPr>
  </w:style>
  <w:style w:type="paragraph" w:customStyle="1" w:styleId="GrafOverskrift">
    <w:name w:val="Graf Overskrift"/>
    <w:basedOn w:val="Normal"/>
    <w:next w:val="Grafindsttelse"/>
    <w:uiPriority w:val="6"/>
    <w:rsid w:val="001E7DAA"/>
    <w:pPr>
      <w:spacing w:before="1080" w:after="1080" w:line="540" w:lineRule="atLeast"/>
      <w:ind w:left="2892" w:right="1758"/>
      <w:contextualSpacing/>
    </w:pPr>
    <w:rPr>
      <w:b/>
      <w:color w:val="FFFFFF"/>
      <w:sz w:val="50"/>
    </w:rPr>
  </w:style>
  <w:style w:type="paragraph" w:customStyle="1" w:styleId="Grafindsttelse">
    <w:name w:val="Graf indsættelse"/>
    <w:basedOn w:val="Normal"/>
    <w:uiPriority w:val="6"/>
    <w:rsid w:val="001E7DAA"/>
    <w:pPr>
      <w:ind w:left="284" w:right="284"/>
      <w:jc w:val="center"/>
    </w:pPr>
    <w:rPr>
      <w:color w:val="FFFFFF"/>
    </w:rPr>
  </w:style>
  <w:style w:type="paragraph" w:customStyle="1" w:styleId="ForsideDato">
    <w:name w:val="Forside Dato"/>
    <w:basedOn w:val="Normal"/>
    <w:uiPriority w:val="6"/>
    <w:rsid w:val="001E7DAA"/>
    <w:pPr>
      <w:spacing w:line="280" w:lineRule="atLeast"/>
    </w:pPr>
    <w:rPr>
      <w:color w:val="FFFFFF"/>
      <w:sz w:val="24"/>
    </w:rPr>
  </w:style>
  <w:style w:type="paragraph" w:customStyle="1" w:styleId="BagsideTekst">
    <w:name w:val="Bagside Tekst"/>
    <w:basedOn w:val="Normal"/>
    <w:uiPriority w:val="7"/>
    <w:rsid w:val="001E7DAA"/>
    <w:rPr>
      <w:color w:val="FFFFFF"/>
    </w:rPr>
  </w:style>
  <w:style w:type="paragraph" w:customStyle="1" w:styleId="BagsideOverskrift">
    <w:name w:val="Bagside Overskrift"/>
    <w:basedOn w:val="BagsideTekst"/>
    <w:next w:val="BagsideTekst"/>
    <w:uiPriority w:val="7"/>
    <w:rsid w:val="001E7DAA"/>
    <w:rPr>
      <w:b/>
    </w:rPr>
  </w:style>
  <w:style w:type="paragraph" w:customStyle="1" w:styleId="Fakta-TekstiMargin">
    <w:name w:val="Fakta - Tekst i Margin"/>
    <w:basedOn w:val="Fakta-Tekst"/>
    <w:uiPriority w:val="6"/>
    <w:rsid w:val="001E7DAA"/>
    <w:pPr>
      <w:spacing w:before="0" w:after="0"/>
      <w:ind w:left="0" w:right="0"/>
    </w:pPr>
  </w:style>
  <w:style w:type="paragraph" w:customStyle="1" w:styleId="Fakta-Talimargin">
    <w:name w:val="Fakta - Tal i margin"/>
    <w:basedOn w:val="Fakta-Tal"/>
    <w:uiPriority w:val="6"/>
    <w:rsid w:val="001E7DAA"/>
    <w:pPr>
      <w:spacing w:line="240" w:lineRule="auto"/>
      <w:ind w:left="0" w:right="0"/>
    </w:pPr>
    <w:rPr>
      <w:spacing w:val="-28"/>
      <w:sz w:val="110"/>
    </w:rPr>
  </w:style>
  <w:style w:type="paragraph" w:customStyle="1" w:styleId="Billedetekst">
    <w:name w:val="Billedetekst"/>
    <w:basedOn w:val="Normal"/>
    <w:uiPriority w:val="2"/>
    <w:rsid w:val="001E7DAA"/>
    <w:pPr>
      <w:spacing w:before="227" w:line="200" w:lineRule="atLeast"/>
      <w:contextualSpacing/>
    </w:pPr>
    <w:rPr>
      <w:color w:val="00874B" w:themeColor="accent1"/>
      <w:sz w:val="15"/>
    </w:rPr>
  </w:style>
  <w:style w:type="paragraph" w:customStyle="1" w:styleId="Kolofon">
    <w:name w:val="Kolofon"/>
    <w:basedOn w:val="Normal"/>
    <w:uiPriority w:val="3"/>
    <w:rsid w:val="001E7DAA"/>
    <w:pPr>
      <w:tabs>
        <w:tab w:val="left" w:pos="851"/>
      </w:tabs>
    </w:pPr>
  </w:style>
  <w:style w:type="character" w:styleId="Hyperlink">
    <w:name w:val="Hyperlink"/>
    <w:basedOn w:val="Standardskrifttypeiafsnit"/>
    <w:uiPriority w:val="99"/>
    <w:rsid w:val="001E7DAA"/>
    <w:rPr>
      <w:color w:val="0000FF" w:themeColor="hyperlink"/>
      <w:u w:val="single"/>
    </w:rPr>
  </w:style>
  <w:style w:type="paragraph" w:customStyle="1" w:styleId="Overskriftudennr">
    <w:name w:val="Overskrift uden nr"/>
    <w:basedOn w:val="Normal"/>
    <w:uiPriority w:val="1"/>
    <w:qFormat/>
    <w:rsid w:val="001E7DAA"/>
    <w:pPr>
      <w:keepNext/>
      <w:keepLines/>
    </w:pPr>
    <w:rPr>
      <w:b/>
    </w:rPr>
  </w:style>
  <w:style w:type="character" w:customStyle="1" w:styleId="ParadigmeKommentar">
    <w:name w:val="ParadigmeKommentar"/>
    <w:basedOn w:val="Standardskrifttypeiafsnit"/>
    <w:uiPriority w:val="7"/>
    <w:rsid w:val="00AD5A0F"/>
    <w:rPr>
      <w:rFonts w:ascii="Arial" w:hAnsi="Arial" w:hint="default"/>
      <w:i w:val="0"/>
      <w:iCs w:val="0"/>
      <w:strike w:val="0"/>
      <w:dstrike w:val="0"/>
      <w:color w:val="C00000"/>
      <w:sz w:val="17"/>
      <w:u w:val="none"/>
      <w:effect w:val="none"/>
    </w:rPr>
  </w:style>
  <w:style w:type="table" w:customStyle="1" w:styleId="MFVM-Tabel">
    <w:name w:val="MFVM - Tabel"/>
    <w:basedOn w:val="Tabel-Normal"/>
    <w:uiPriority w:val="99"/>
    <w:rsid w:val="001E7DAA"/>
    <w:pPr>
      <w:spacing w:before="40" w:after="40" w:line="240" w:lineRule="atLeast"/>
      <w:ind w:left="113" w:right="113"/>
    </w:pPr>
    <w:rPr>
      <w:sz w:val="16"/>
    </w:rPr>
    <w:tblPr>
      <w:tblBorders>
        <w:top w:val="single" w:sz="4" w:space="0" w:color="003127" w:themeColor="accent2"/>
        <w:bottom w:val="single" w:sz="4" w:space="0" w:color="003127" w:themeColor="accent2"/>
        <w:insideH w:val="single" w:sz="4" w:space="0" w:color="003127" w:themeColor="accent2"/>
      </w:tblBorders>
      <w:tblCellMar>
        <w:left w:w="0" w:type="dxa"/>
        <w:right w:w="0" w:type="dxa"/>
      </w:tblCellMar>
    </w:tblPr>
  </w:style>
  <w:style w:type="table" w:customStyle="1" w:styleId="MFVM-Tabel2">
    <w:name w:val="MFVM - Tabel 2"/>
    <w:basedOn w:val="Tabel-Normal"/>
    <w:uiPriority w:val="99"/>
    <w:rsid w:val="001E7DAA"/>
    <w:pPr>
      <w:spacing w:before="40" w:after="40" w:line="240" w:lineRule="atLeast"/>
      <w:ind w:left="113" w:right="113"/>
    </w:pPr>
    <w:rPr>
      <w:sz w:val="16"/>
    </w:rPr>
    <w:tblPr>
      <w:tblInd w:w="0" w:type="nil"/>
      <w:tblCellMar>
        <w:left w:w="0" w:type="dxa"/>
        <w:right w:w="0" w:type="dxa"/>
      </w:tblCellMar>
    </w:tblPr>
    <w:tcPr>
      <w:shd w:val="clear" w:color="auto" w:fill="E5F3ED" w:themeFill="background2"/>
    </w:tcPr>
  </w:style>
  <w:style w:type="paragraph" w:customStyle="1" w:styleId="Bilagsoverskrift">
    <w:name w:val="Bilagsoverskrift"/>
    <w:basedOn w:val="Normal"/>
    <w:next w:val="Normal"/>
    <w:uiPriority w:val="3"/>
    <w:rsid w:val="001E7DAA"/>
    <w:pPr>
      <w:keepNext/>
      <w:keepLines/>
      <w:numPr>
        <w:numId w:val="16"/>
      </w:numPr>
      <w:spacing w:line="280" w:lineRule="atLeast"/>
      <w:outlineLvl w:val="8"/>
    </w:pPr>
    <w:rPr>
      <w:b/>
      <w:sz w:val="20"/>
    </w:rPr>
  </w:style>
  <w:style w:type="paragraph" w:customStyle="1" w:styleId="Ansvarsfraskrivelse">
    <w:name w:val="Ansvarsfraskrivelse"/>
    <w:basedOn w:val="Kolofon"/>
    <w:uiPriority w:val="3"/>
    <w:rsid w:val="001E7DAA"/>
    <w:pPr>
      <w:spacing w:line="200" w:lineRule="atLeast"/>
    </w:pPr>
    <w:rPr>
      <w:sz w:val="14"/>
    </w:rPr>
  </w:style>
  <w:style w:type="paragraph" w:customStyle="1" w:styleId="Overskrift1-Udennr">
    <w:name w:val="Overskrift 1 - Uden nr"/>
    <w:basedOn w:val="Overskrift1"/>
    <w:qFormat/>
    <w:rsid w:val="00C928AC"/>
    <w:pPr>
      <w:numPr>
        <w:numId w:val="0"/>
      </w:numPr>
      <w:suppressAutoHyphens/>
    </w:pPr>
    <w:rPr>
      <w:lang w:val="en-GB"/>
    </w:rPr>
  </w:style>
  <w:style w:type="paragraph" w:styleId="Listeafsnit">
    <w:name w:val="List Paragraph"/>
    <w:basedOn w:val="Normal"/>
    <w:uiPriority w:val="34"/>
    <w:qFormat/>
    <w:rsid w:val="002A2AB0"/>
    <w:pPr>
      <w:ind w:left="720"/>
      <w:contextualSpacing/>
    </w:pPr>
  </w:style>
  <w:style w:type="character" w:styleId="Ulstomtale">
    <w:name w:val="Unresolved Mention"/>
    <w:basedOn w:val="Standardskrifttypeiafsnit"/>
    <w:uiPriority w:val="99"/>
    <w:semiHidden/>
    <w:unhideWhenUsed/>
    <w:rsid w:val="00073D14"/>
    <w:rPr>
      <w:color w:val="605E5C"/>
      <w:shd w:val="clear" w:color="auto" w:fill="E1DFDD"/>
    </w:rPr>
  </w:style>
  <w:style w:type="character" w:styleId="Fodnotehenvisning">
    <w:name w:val="footnote reference"/>
    <w:basedOn w:val="Standardskrifttypeiafsnit"/>
    <w:uiPriority w:val="21"/>
    <w:semiHidden/>
    <w:unhideWhenUsed/>
    <w:rsid w:val="00D34747"/>
    <w:rPr>
      <w:vertAlign w:val="superscript"/>
    </w:rPr>
  </w:style>
  <w:style w:type="character" w:styleId="BesgtLink">
    <w:name w:val="FollowedHyperlink"/>
    <w:basedOn w:val="Standardskrifttypeiafsnit"/>
    <w:uiPriority w:val="21"/>
    <w:semiHidden/>
    <w:unhideWhenUsed/>
    <w:rsid w:val="00E76F02"/>
    <w:rPr>
      <w:color w:val="800080" w:themeColor="followedHyperlink"/>
      <w:u w:val="single"/>
    </w:rPr>
  </w:style>
  <w:style w:type="table" w:styleId="Listetabel3">
    <w:name w:val="List Table 3"/>
    <w:basedOn w:val="Tabel-Normal"/>
    <w:uiPriority w:val="48"/>
    <w:rsid w:val="00B16F8D"/>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1425">
      <w:bodyDiv w:val="1"/>
      <w:marLeft w:val="0"/>
      <w:marRight w:val="0"/>
      <w:marTop w:val="0"/>
      <w:marBottom w:val="0"/>
      <w:divBdr>
        <w:top w:val="none" w:sz="0" w:space="0" w:color="auto"/>
        <w:left w:val="none" w:sz="0" w:space="0" w:color="auto"/>
        <w:bottom w:val="none" w:sz="0" w:space="0" w:color="auto"/>
        <w:right w:val="none" w:sz="0" w:space="0" w:color="auto"/>
      </w:divBdr>
    </w:div>
    <w:div w:id="240339785">
      <w:bodyDiv w:val="1"/>
      <w:marLeft w:val="0"/>
      <w:marRight w:val="0"/>
      <w:marTop w:val="0"/>
      <w:marBottom w:val="0"/>
      <w:divBdr>
        <w:top w:val="none" w:sz="0" w:space="0" w:color="auto"/>
        <w:left w:val="none" w:sz="0" w:space="0" w:color="auto"/>
        <w:bottom w:val="none" w:sz="0" w:space="0" w:color="auto"/>
        <w:right w:val="none" w:sz="0" w:space="0" w:color="auto"/>
      </w:divBdr>
    </w:div>
    <w:div w:id="269312800">
      <w:bodyDiv w:val="1"/>
      <w:marLeft w:val="0"/>
      <w:marRight w:val="0"/>
      <w:marTop w:val="0"/>
      <w:marBottom w:val="0"/>
      <w:divBdr>
        <w:top w:val="none" w:sz="0" w:space="0" w:color="auto"/>
        <w:left w:val="none" w:sz="0" w:space="0" w:color="auto"/>
        <w:bottom w:val="none" w:sz="0" w:space="0" w:color="auto"/>
        <w:right w:val="none" w:sz="0" w:space="0" w:color="auto"/>
      </w:divBdr>
    </w:div>
    <w:div w:id="1020006553">
      <w:bodyDiv w:val="1"/>
      <w:marLeft w:val="0"/>
      <w:marRight w:val="0"/>
      <w:marTop w:val="0"/>
      <w:marBottom w:val="0"/>
      <w:divBdr>
        <w:top w:val="none" w:sz="0" w:space="0" w:color="auto"/>
        <w:left w:val="none" w:sz="0" w:space="0" w:color="auto"/>
        <w:bottom w:val="none" w:sz="0" w:space="0" w:color="auto"/>
        <w:right w:val="none" w:sz="0" w:space="0" w:color="auto"/>
      </w:divBdr>
    </w:div>
    <w:div w:id="1753042475">
      <w:bodyDiv w:val="1"/>
      <w:marLeft w:val="0"/>
      <w:marRight w:val="0"/>
      <w:marTop w:val="0"/>
      <w:marBottom w:val="0"/>
      <w:divBdr>
        <w:top w:val="none" w:sz="0" w:space="0" w:color="auto"/>
        <w:left w:val="none" w:sz="0" w:space="0" w:color="auto"/>
        <w:bottom w:val="none" w:sz="0" w:space="0" w:color="auto"/>
        <w:right w:val="none" w:sz="0" w:space="0" w:color="auto"/>
      </w:divBdr>
    </w:div>
    <w:div w:id="1806895478">
      <w:bodyDiv w:val="1"/>
      <w:marLeft w:val="0"/>
      <w:marRight w:val="0"/>
      <w:marTop w:val="0"/>
      <w:marBottom w:val="0"/>
      <w:divBdr>
        <w:top w:val="none" w:sz="0" w:space="0" w:color="auto"/>
        <w:left w:val="none" w:sz="0" w:space="0" w:color="auto"/>
        <w:bottom w:val="none" w:sz="0" w:space="0" w:color="auto"/>
        <w:right w:val="none" w:sz="0" w:space="0" w:color="auto"/>
      </w:divBdr>
    </w:div>
    <w:div w:id="1849978349">
      <w:bodyDiv w:val="1"/>
      <w:marLeft w:val="0"/>
      <w:marRight w:val="0"/>
      <w:marTop w:val="0"/>
      <w:marBottom w:val="0"/>
      <w:divBdr>
        <w:top w:val="none" w:sz="0" w:space="0" w:color="auto"/>
        <w:left w:val="none" w:sz="0" w:space="0" w:color="auto"/>
        <w:bottom w:val="none" w:sz="0" w:space="0" w:color="auto"/>
        <w:right w:val="none" w:sz="0" w:space="0" w:color="auto"/>
      </w:divBdr>
    </w:div>
    <w:div w:id="1882016516">
      <w:bodyDiv w:val="1"/>
      <w:marLeft w:val="0"/>
      <w:marRight w:val="0"/>
      <w:marTop w:val="0"/>
      <w:marBottom w:val="0"/>
      <w:divBdr>
        <w:top w:val="none" w:sz="0" w:space="0" w:color="auto"/>
        <w:left w:val="none" w:sz="0" w:space="0" w:color="auto"/>
        <w:bottom w:val="none" w:sz="0" w:space="0" w:color="auto"/>
        <w:right w:val="none" w:sz="0" w:space="0" w:color="auto"/>
      </w:divBdr>
    </w:div>
    <w:div w:id="1965193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irk.dk/vejledning/virk-hjaelp/mitid/" TargetMode="External"/><Relationship Id="rId21" Type="http://schemas.openxmlformats.org/officeDocument/2006/relationships/image" Target="media/image4.png"/><Relationship Id="rId42" Type="http://schemas.openxmlformats.org/officeDocument/2006/relationships/hyperlink" Target="https://www.retsinformation.dk/Forms/R0710.aspx?id=144826" TargetMode="External"/><Relationship Id="rId47" Type="http://schemas.openxmlformats.org/officeDocument/2006/relationships/hyperlink" Target="https://mst.dk/affald-jord/affald/affaldsdatasystemet/vejledninger-mv/" TargetMode="External"/><Relationship Id="rId63" Type="http://schemas.openxmlformats.org/officeDocument/2006/relationships/image" Target="media/image27.png"/><Relationship Id="rId68" Type="http://schemas.openxmlformats.org/officeDocument/2006/relationships/image" Target="media/image31.png"/><Relationship Id="rId84" Type="http://schemas.openxmlformats.org/officeDocument/2006/relationships/hyperlink" Target="https://mst.dk/affald-jord/affald/affaldsdatasystemet/vejledninger-mv/" TargetMode="External"/><Relationship Id="rId89" Type="http://schemas.openxmlformats.org/officeDocument/2006/relationships/image" Target="media/image40.png"/><Relationship Id="rId16" Type="http://schemas.openxmlformats.org/officeDocument/2006/relationships/footer" Target="footer2.xml"/><Relationship Id="rId11" Type="http://schemas.openxmlformats.org/officeDocument/2006/relationships/endnotes" Target="endnotes.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hyperlink" Target="https://mst.dk/affald-jord/affald/affaldsdatasystemet/indberetning-af-affaldsdata/" TargetMode="External"/><Relationship Id="rId58" Type="http://schemas.openxmlformats.org/officeDocument/2006/relationships/image" Target="media/image25.png"/><Relationship Id="rId74" Type="http://schemas.openxmlformats.org/officeDocument/2006/relationships/hyperlink" Target="https://danmarksadresser.dk/" TargetMode="External"/><Relationship Id="rId79" Type="http://schemas.openxmlformats.org/officeDocument/2006/relationships/hyperlink" Target="https://datacvr.virk.dk/data/" TargetMode="External"/><Relationship Id="rId5" Type="http://schemas.openxmlformats.org/officeDocument/2006/relationships/customXml" Target="../customXml/item5.xml"/><Relationship Id="rId90" Type="http://schemas.openxmlformats.org/officeDocument/2006/relationships/image" Target="media/image41.png"/><Relationship Id="rId95"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hyperlink" Target="https://mst.dk/affald-jord/affald/affaldsdatasystemet/indberetning-af-affaldsdata/" TargetMode="External"/><Relationship Id="rId43" Type="http://schemas.openxmlformats.org/officeDocument/2006/relationships/hyperlink" Target="https://mst.dk/affald-jord/affald/affaldsdatasystemet/vejledninger-mv/" TargetMode="External"/><Relationship Id="rId48" Type="http://schemas.openxmlformats.org/officeDocument/2006/relationships/hyperlink" Target="https://www.retsinformation.dk/Forms/R0710.aspx?id=194890" TargetMode="External"/><Relationship Id="rId64" Type="http://schemas.openxmlformats.org/officeDocument/2006/relationships/hyperlink" Target="https://www.ads.mst.dk/" TargetMode="External"/><Relationship Id="rId69" Type="http://schemas.openxmlformats.org/officeDocument/2006/relationships/image" Target="media/image32.png"/><Relationship Id="rId80" Type="http://schemas.openxmlformats.org/officeDocument/2006/relationships/hyperlink" Target="https://mst.dk/affald-jord/affald/affaldsdatasystemet/vejledninger-mv/" TargetMode="External"/><Relationship Id="rId85" Type="http://schemas.openxmlformats.org/officeDocument/2006/relationships/hyperlink" Target="https://mst.dk/affald-jord/affald/affaldsdatasystemet/indberetning-af-affaldsdata/"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mst.dk/affald-jord/affald/affaldsdatasystemet/indberetning-af-affaldsdata/" TargetMode="External"/><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hyperlink" Target="https://www.retsinformation.dk/Forms/R0710.aspx?id=144826" TargetMode="External"/><Relationship Id="rId46" Type="http://schemas.openxmlformats.org/officeDocument/2006/relationships/image" Target="media/image19.png"/><Relationship Id="rId59" Type="http://schemas.openxmlformats.org/officeDocument/2006/relationships/hyperlink" Target="https://mst.dk/affald-jord/affald/affaldsdatasystemet/vejledninger-mv/" TargetMode="External"/><Relationship Id="rId67" Type="http://schemas.openxmlformats.org/officeDocument/2006/relationships/image" Target="media/image30.png"/><Relationship Id="rId20" Type="http://schemas.openxmlformats.org/officeDocument/2006/relationships/image" Target="media/image3.png"/><Relationship Id="rId41" Type="http://schemas.openxmlformats.org/officeDocument/2006/relationships/hyperlink" Target="https://mst.dk/affald-jord/affald/affaldsdatasystemet/vejledninger-mv/" TargetMode="External"/><Relationship Id="rId54" Type="http://schemas.openxmlformats.org/officeDocument/2006/relationships/image" Target="media/image22.png"/><Relationship Id="rId62" Type="http://schemas.openxmlformats.org/officeDocument/2006/relationships/image" Target="media/image26.png"/><Relationship Id="rId70" Type="http://schemas.openxmlformats.org/officeDocument/2006/relationships/image" Target="media/image33.png"/><Relationship Id="rId75" Type="http://schemas.openxmlformats.org/officeDocument/2006/relationships/hyperlink" Target="https://mst.dk/affald-jord/affald/affaldsdatasystemet/vejledninger-mv/" TargetMode="External"/><Relationship Id="rId83" Type="http://schemas.openxmlformats.org/officeDocument/2006/relationships/hyperlink" Target="https://www.ads.mst.dk/" TargetMode="External"/><Relationship Id="rId88" Type="http://schemas.openxmlformats.org/officeDocument/2006/relationships/image" Target="media/image39.png"/><Relationship Id="rId91" Type="http://schemas.openxmlformats.org/officeDocument/2006/relationships/image" Target="media/image42.png"/><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hyperlink" Target="https://mst.dk/affald-jord/affald/affaldsdatasystemet/vejledninger-mv/" TargetMode="External"/><Relationship Id="rId36" Type="http://schemas.openxmlformats.org/officeDocument/2006/relationships/image" Target="media/image16.png"/><Relationship Id="rId49" Type="http://schemas.openxmlformats.org/officeDocument/2006/relationships/hyperlink" Target="https://mst.dk/affald-jord/affald/affaldsdatasystemet/vejledninger-mv/" TargetMode="External"/><Relationship Id="rId57" Type="http://schemas.openxmlformats.org/officeDocument/2006/relationships/image" Target="media/image24.png"/><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image" Target="media/image18.png"/><Relationship Id="rId52" Type="http://schemas.openxmlformats.org/officeDocument/2006/relationships/image" Target="media/image21.png"/><Relationship Id="rId60" Type="http://schemas.openxmlformats.org/officeDocument/2006/relationships/hyperlink" Target="https://danmarksadresser.dk/" TargetMode="External"/><Relationship Id="rId65" Type="http://schemas.openxmlformats.org/officeDocument/2006/relationships/image" Target="media/image28.png"/><Relationship Id="rId73" Type="http://schemas.openxmlformats.org/officeDocument/2006/relationships/hyperlink" Target="https://mst.dk/affald-jord/affald/affaldsdatasystemet/vejledninger-mv/" TargetMode="External"/><Relationship Id="rId78" Type="http://schemas.openxmlformats.org/officeDocument/2006/relationships/hyperlink" Target="https://danmarksadresser.dk/" TargetMode="External"/><Relationship Id="rId81" Type="http://schemas.openxmlformats.org/officeDocument/2006/relationships/hyperlink" Target="https://mst.dk/affald-jord/affald/affaldsdatasystemet/vejledninger-mv/" TargetMode="External"/><Relationship Id="rId86" Type="http://schemas.openxmlformats.org/officeDocument/2006/relationships/hyperlink" Target="https://mst.dk/affald-jord/affald/affaldsdatasystemet/indberetning-af-affaldsdata/" TargetMode="External"/><Relationship Id="rId94" Type="http://schemas.openxmlformats.org/officeDocument/2006/relationships/image" Target="media/image45.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affaldsdatasystem@mst.dk" TargetMode="External"/><Relationship Id="rId39" Type="http://schemas.openxmlformats.org/officeDocument/2006/relationships/hyperlink" Target="https://mst.dk/affald-jord/affald/affaldsdatasystemet/vejledninger-mv/" TargetMode="External"/><Relationship Id="rId34" Type="http://schemas.openxmlformats.org/officeDocument/2006/relationships/image" Target="media/image14.png"/><Relationship Id="rId50" Type="http://schemas.openxmlformats.org/officeDocument/2006/relationships/hyperlink" Target="https://mst.dk/affald-jord/affald/affaldsdatasystemet/vejledninger-mv/" TargetMode="External"/><Relationship Id="rId55" Type="http://schemas.openxmlformats.org/officeDocument/2006/relationships/hyperlink" Target="https://mst.dk/affald-jord/affald/affaldsdatasystemet/indberetning-af-affaldsdata/" TargetMode="External"/><Relationship Id="rId76" Type="http://schemas.openxmlformats.org/officeDocument/2006/relationships/image" Target="media/image36.png"/><Relationship Id="rId97"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34.png"/><Relationship Id="rId92" Type="http://schemas.openxmlformats.org/officeDocument/2006/relationships/image" Target="media/image43.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7.png"/><Relationship Id="rId40" Type="http://schemas.openxmlformats.org/officeDocument/2006/relationships/hyperlink" Target="https://mst.dk/affald-jord/affald/affaldsdatasystemet/vejledninger-mv/" TargetMode="External"/><Relationship Id="rId45" Type="http://schemas.openxmlformats.org/officeDocument/2006/relationships/hyperlink" Target="https://mst.dk/affald-jord/affald/affaldsdatasystemet/vejledninger-mv/" TargetMode="External"/><Relationship Id="rId66" Type="http://schemas.openxmlformats.org/officeDocument/2006/relationships/image" Target="media/image29.png"/><Relationship Id="rId87" Type="http://schemas.openxmlformats.org/officeDocument/2006/relationships/image" Target="media/image38.png"/><Relationship Id="rId61" Type="http://schemas.openxmlformats.org/officeDocument/2006/relationships/hyperlink" Target="https://mst.dk/affald-jord/affald/affaldsdatasystemet/vejledninger-mv/" TargetMode="External"/><Relationship Id="rId82" Type="http://schemas.openxmlformats.org/officeDocument/2006/relationships/hyperlink" Target="https://danmarksadresser.dk" TargetMode="External"/><Relationship Id="rId19" Type="http://schemas.openxmlformats.org/officeDocument/2006/relationships/hyperlink" Target="https://www.mitid-erhverv.dk/startside/" TargetMode="External"/><Relationship Id="rId14" Type="http://schemas.openxmlformats.org/officeDocument/2006/relationships/header" Target="header3.xm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23.png"/><Relationship Id="rId77" Type="http://schemas.openxmlformats.org/officeDocument/2006/relationships/image" Target="media/image37.png"/><Relationship Id="rId8" Type="http://schemas.openxmlformats.org/officeDocument/2006/relationships/settings" Target="settings.xml"/><Relationship Id="rId51" Type="http://schemas.openxmlformats.org/officeDocument/2006/relationships/image" Target="media/image20.png"/><Relationship Id="rId72" Type="http://schemas.openxmlformats.org/officeDocument/2006/relationships/image" Target="media/image35.png"/><Relationship Id="rId93" Type="http://schemas.openxmlformats.org/officeDocument/2006/relationships/image" Target="media/image44.png"/><Relationship Id="rId98"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47.emf"/><Relationship Id="rId1" Type="http://schemas.openxmlformats.org/officeDocument/2006/relationships/image" Target="media/image46.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vn\Desktop\MST_Publikationer\Publikation%20A4.dotm" TargetMode="External"/></Relationships>
</file>

<file path=word/theme/theme1.xml><?xml version="1.0" encoding="utf-8"?>
<a:theme xmlns:a="http://schemas.openxmlformats.org/drawingml/2006/main" name="Office Theme">
  <a:themeElements>
    <a:clrScheme name="MFVM - Miljøstyrelsen">
      <a:dk1>
        <a:srgbClr val="000000"/>
      </a:dk1>
      <a:lt1>
        <a:sysClr val="window" lastClr="FFFFFF"/>
      </a:lt1>
      <a:dk2>
        <a:srgbClr val="BFE1D2"/>
      </a:dk2>
      <a:lt2>
        <a:srgbClr val="E5F3ED"/>
      </a:lt2>
      <a:accent1>
        <a:srgbClr val="00874B"/>
      </a:accent1>
      <a:accent2>
        <a:srgbClr val="003127"/>
      </a:accent2>
      <a:accent3>
        <a:srgbClr val="0085AD"/>
      </a:accent3>
      <a:accent4>
        <a:srgbClr val="33B9C4"/>
      </a:accent4>
      <a:accent5>
        <a:srgbClr val="ABBC38"/>
      </a:accent5>
      <a:accent6>
        <a:srgbClr val="EFDB6C"/>
      </a:accent6>
      <a:hlink>
        <a:srgbClr val="0000FF"/>
      </a:hlink>
      <a:folHlink>
        <a:srgbClr val="800080"/>
      </a:folHlink>
    </a:clrScheme>
    <a:fontScheme name="Miljø- og Fødevareministerie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p:properties xmlns:p="http://schemas.microsoft.com/office/2006/metadata/properties" xmlns:xsi="http://www.w3.org/2001/XMLSchema-instance" xmlns:pc="http://schemas.microsoft.com/office/infopath/2007/PartnerControls">
  <documentManagement>
    <_dlc_DocId xmlns="7db7ee67-10a3-4519-88a7-3559953f427d">WJPKDVFZNKTJ-985681003-393045</_dlc_DocId>
    <_dlc_DocIdUrl xmlns="7db7ee67-10a3-4519-88a7-3559953f427d">
      <Url>https://logisticsas.sharepoint.com/sites/Commentor/_layouts/15/DocIdRedir.aspx?ID=WJPKDVFZNKTJ-985681003-393045</Url>
      <Description>WJPKDVFZNKTJ-985681003-393045</Description>
    </_dlc_DocIdUrl>
    <lcf76f155ced4ddcb4097134ff3c332f xmlns="7c5446b9-4e53-47bf-8b45-914ca7fbce6d">
      <Terms xmlns="http://schemas.microsoft.com/office/infopath/2007/PartnerControls"/>
    </lcf76f155ced4ddcb4097134ff3c332f>
    <TaxCatchAll xmlns="7db7ee67-10a3-4519-88a7-3559953f427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51544A34877CF42888615B399D95926" ma:contentTypeVersion="16" ma:contentTypeDescription="Create a new document." ma:contentTypeScope="" ma:versionID="6443449b5446678c0240998d86a29a41">
  <xsd:schema xmlns:xsd="http://www.w3.org/2001/XMLSchema" xmlns:xs="http://www.w3.org/2001/XMLSchema" xmlns:p="http://schemas.microsoft.com/office/2006/metadata/properties" xmlns:ns2="7db7ee67-10a3-4519-88a7-3559953f427d" xmlns:ns3="7c5446b9-4e53-47bf-8b45-914ca7fbce6d" targetNamespace="http://schemas.microsoft.com/office/2006/metadata/properties" ma:root="true" ma:fieldsID="726f19bd0d18faa8ba2a97ccd1e4246f" ns2:_="" ns3:_="">
    <xsd:import namespace="7db7ee67-10a3-4519-88a7-3559953f427d"/>
    <xsd:import namespace="7c5446b9-4e53-47bf-8b45-914ca7fbce6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2:SharedWithUsers" minOccurs="0"/>
                <xsd:element ref="ns2: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7ee67-10a3-4519-88a7-3559953f42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00a2e8f4-a0cf-4ed7-8d52-830c760137e4}" ma:internalName="TaxCatchAll" ma:showField="CatchAllData" ma:web="7db7ee67-10a3-4519-88a7-3559953f427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c5446b9-4e53-47bf-8b45-914ca7fbce6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2315c23b-add1-4900-8853-4019793fa39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94C4A5A-90C4-44F2-AFC4-F979327B4E7F}">
  <ds:schemaRefs>
    <ds:schemaRef ds:uri="http://schemas.openxmlformats.org/officeDocument/2006/bibliography"/>
  </ds:schemaRefs>
</ds:datastoreItem>
</file>

<file path=customXml/itemProps2.xml><?xml version="1.0" encoding="utf-8"?>
<ds:datastoreItem xmlns:ds="http://schemas.openxmlformats.org/officeDocument/2006/customXml" ds:itemID="{8DFDB2BA-FCBC-4B7D-B3DD-35F071A831A7}">
  <ds:schemaRefs>
    <ds:schemaRef ds:uri="http://schemas.microsoft.com/office/2006/metadata/properties"/>
    <ds:schemaRef ds:uri="http://schemas.microsoft.com/office/infopath/2007/PartnerControls"/>
    <ds:schemaRef ds:uri="7db7ee67-10a3-4519-88a7-3559953f427d"/>
    <ds:schemaRef ds:uri="7c5446b9-4e53-47bf-8b45-914ca7fbce6d"/>
  </ds:schemaRefs>
</ds:datastoreItem>
</file>

<file path=customXml/itemProps3.xml><?xml version="1.0" encoding="utf-8"?>
<ds:datastoreItem xmlns:ds="http://schemas.openxmlformats.org/officeDocument/2006/customXml" ds:itemID="{6B0041DD-5AFF-480B-B45F-341AFE35CD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7ee67-10a3-4519-88a7-3559953f427d"/>
    <ds:schemaRef ds:uri="7c5446b9-4e53-47bf-8b45-914ca7fbc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489E62-8E87-47EC-BD90-0A4B611BE31E}">
  <ds:schemaRefs>
    <ds:schemaRef ds:uri="http://schemas.microsoft.com/sharepoint/v3/contenttype/forms"/>
  </ds:schemaRefs>
</ds:datastoreItem>
</file>

<file path=customXml/itemProps5.xml><?xml version="1.0" encoding="utf-8"?>
<ds:datastoreItem xmlns:ds="http://schemas.openxmlformats.org/officeDocument/2006/customXml" ds:itemID="{83484F5F-7B73-45C3-94C4-2E957470205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Publikation A4.dotm</Template>
  <TotalTime>2270</TotalTime>
  <Pages>61</Pages>
  <Words>13338</Words>
  <Characters>76031</Characters>
  <Application>Microsoft Office Word</Application>
  <DocSecurity>0</DocSecurity>
  <Lines>633</Lines>
  <Paragraphs>178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ADS Vejledning til CSV indberetning</vt:lpstr>
      <vt:lpstr>ADS Vejledning til CSV indberetning</vt:lpstr>
    </vt:vector>
  </TitlesOfParts>
  <Company/>
  <LinksUpToDate>false</LinksUpToDate>
  <CharactersWithSpaces>89191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ADS Vejledning til CSV indberetning</dc:title>
  <dc:subject>Emne / Titel på publikation</dc:subject>
  <dc:creator>Mikkel Vyff Helleberg Nielse;jkj@commentor.dk</dc:creator>
  <cp:lastModifiedBy>Mathias Wael Nedergaard Nielsen</cp:lastModifiedBy>
  <cp:revision>477</cp:revision>
  <dcterms:created xsi:type="dcterms:W3CDTF">2021-10-22T08:24:00Z</dcterms:created>
  <dcterms:modified xsi:type="dcterms:W3CDTF">2023-04-28T11:14:00Z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0x010100E51544A34877CF42888615B399D95926</vt:lpwstr>
  </property>
  <property fmtid="{D5CDD505-2E9C-101B-9397-08002B2CF9AE}" pid="3" name="_dlc_DocIdItemGuid">
    <vt:lpwstr>329b5846-1ba3-487e-a8a3-5d122d6603eb</vt:lpwstr>
  </property>
  <property fmtid="{D5CDD505-2E9C-101B-9397-08002B2CF9AE}" pid="4" name="MediaServiceImageTags">
    <vt:lpwstr/>
  </property>
</Properties>
</file>